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802" w:rsidRPr="00104673" w:rsidRDefault="00040802" w:rsidP="00040802">
      <w:pPr>
        <w:jc w:val="center"/>
        <w:rPr>
          <w:rFonts w:ascii="Calibri" w:hAnsi="Calibri" w:cs="Calibri"/>
          <w:b/>
          <w:sz w:val="40"/>
          <w:szCs w:val="40"/>
        </w:rPr>
      </w:pPr>
    </w:p>
    <w:p w:rsidR="00040802" w:rsidRPr="00104673" w:rsidRDefault="00040802" w:rsidP="00040802">
      <w:pPr>
        <w:jc w:val="center"/>
        <w:rPr>
          <w:rFonts w:ascii="Calibri" w:hAnsi="Calibri" w:cs="Calibri"/>
          <w:b/>
          <w:sz w:val="40"/>
          <w:szCs w:val="40"/>
        </w:rPr>
      </w:pPr>
    </w:p>
    <w:p w:rsidR="00CE5618" w:rsidRPr="00104673" w:rsidRDefault="00CE5618"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72"/>
          <w:szCs w:val="72"/>
        </w:rPr>
      </w:pPr>
      <w:r w:rsidRPr="00104673">
        <w:rPr>
          <w:rFonts w:ascii="Calibri" w:hAnsi="Calibri" w:cs="Calibri"/>
          <w:b/>
          <w:sz w:val="72"/>
          <w:szCs w:val="72"/>
        </w:rPr>
        <w:t>Food Safety Plan</w:t>
      </w:r>
    </w:p>
    <w:p w:rsidR="00040802" w:rsidRPr="00104673" w:rsidRDefault="00040802" w:rsidP="00040802">
      <w:pPr>
        <w:jc w:val="center"/>
        <w:rPr>
          <w:rFonts w:ascii="Calibri" w:hAnsi="Calibri" w:cs="Calibri"/>
          <w:b/>
          <w:sz w:val="72"/>
          <w:szCs w:val="72"/>
        </w:rPr>
      </w:pPr>
      <w:r w:rsidRPr="00104673">
        <w:rPr>
          <w:rFonts w:ascii="Calibri" w:hAnsi="Calibri" w:cs="Calibri"/>
          <w:b/>
          <w:sz w:val="72"/>
          <w:szCs w:val="72"/>
        </w:rPr>
        <w:t xml:space="preserve">HACCP-Based Standard Operating Procedures </w:t>
      </w:r>
    </w:p>
    <w:p w:rsidR="00040802" w:rsidRPr="00104673" w:rsidRDefault="00040802"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274AD2" w:rsidRDefault="00DA09B3" w:rsidP="00274AD2">
      <w:pPr>
        <w:pStyle w:val="BodyText2"/>
      </w:pPr>
      <w:r w:rsidRPr="00B30904">
        <w:t>Chi</w:t>
      </w:r>
      <w:r w:rsidR="00274AD2">
        <w:t>ld and Adult Nutrition Services</w:t>
      </w:r>
    </w:p>
    <w:p w:rsidR="00CE5618" w:rsidRPr="00104673" w:rsidRDefault="00BE634B" w:rsidP="00040802">
      <w:pPr>
        <w:jc w:val="center"/>
        <w:rPr>
          <w:rFonts w:ascii="Calibri" w:hAnsi="Calibri" w:cs="Calibri"/>
        </w:rPr>
      </w:pPr>
      <w:r>
        <w:rPr>
          <w:noProof/>
        </w:rPr>
        <w:drawing>
          <wp:inline distT="0" distB="0" distL="0" distR="0" wp14:anchorId="3B6BF871" wp14:editId="46D35965">
            <wp:extent cx="4809524" cy="12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9524" cy="1200000"/>
                    </a:xfrm>
                    <a:prstGeom prst="rect">
                      <a:avLst/>
                    </a:prstGeom>
                  </pic:spPr>
                </pic:pic>
              </a:graphicData>
            </a:graphic>
          </wp:inline>
        </w:drawing>
      </w:r>
    </w:p>
    <w:p w:rsidR="00CE5618" w:rsidRPr="00104673" w:rsidRDefault="00CE5618" w:rsidP="00040802">
      <w:pPr>
        <w:jc w:val="center"/>
        <w:rPr>
          <w:rFonts w:ascii="Calibri" w:hAnsi="Calibri" w:cs="Calibri"/>
        </w:rPr>
      </w:pPr>
    </w:p>
    <w:p w:rsidR="00CE5618" w:rsidRPr="00104673" w:rsidRDefault="00CE5618" w:rsidP="00040802">
      <w:pPr>
        <w:jc w:val="center"/>
        <w:rPr>
          <w:rFonts w:ascii="Calibri" w:hAnsi="Calibri" w:cs="Calibri"/>
        </w:rPr>
      </w:pPr>
    </w:p>
    <w:p w:rsidR="00CE5618" w:rsidRPr="00104673" w:rsidRDefault="00CE5618" w:rsidP="00040802">
      <w:pPr>
        <w:jc w:val="center"/>
        <w:rPr>
          <w:rFonts w:ascii="Calibri" w:hAnsi="Calibri" w:cs="Calibri"/>
        </w:rPr>
      </w:pPr>
    </w:p>
    <w:p w:rsidR="00040802" w:rsidRPr="00104673" w:rsidRDefault="00040802" w:rsidP="00040802">
      <w:pPr>
        <w:jc w:val="center"/>
        <w:rPr>
          <w:rFonts w:ascii="Calibri" w:hAnsi="Calibri" w:cs="Calibri"/>
        </w:rPr>
      </w:pPr>
    </w:p>
    <w:p w:rsidR="00040802" w:rsidRPr="00104673" w:rsidRDefault="00040802" w:rsidP="00040802">
      <w:pPr>
        <w:autoSpaceDE w:val="0"/>
        <w:autoSpaceDN w:val="0"/>
        <w:adjustRightInd w:val="0"/>
        <w:jc w:val="center"/>
        <w:rPr>
          <w:rFonts w:ascii="Calibri" w:hAnsi="Calibri" w:cs="Calibri"/>
          <w:b/>
          <w:bCs/>
          <w:sz w:val="32"/>
          <w:szCs w:val="32"/>
        </w:rPr>
      </w:pPr>
    </w:p>
    <w:p w:rsidR="00040802" w:rsidRPr="00104673" w:rsidRDefault="00040802" w:rsidP="00040802">
      <w:pPr>
        <w:rPr>
          <w:rFonts w:ascii="Calibri" w:hAnsi="Calibri" w:cs="Calibri"/>
        </w:rPr>
      </w:pPr>
    </w:p>
    <w:p w:rsidR="00040802" w:rsidRPr="00104673" w:rsidRDefault="00040802" w:rsidP="00040802">
      <w:pPr>
        <w:jc w:val="center"/>
        <w:rPr>
          <w:rFonts w:ascii="Calibri" w:hAnsi="Calibri" w:cs="Calibri"/>
          <w:b/>
          <w:sz w:val="40"/>
          <w:szCs w:val="40"/>
        </w:rPr>
      </w:pPr>
    </w:p>
    <w:p w:rsidR="00040802" w:rsidRDefault="00274AD2" w:rsidP="00040802">
      <w:pPr>
        <w:jc w:val="center"/>
        <w:rPr>
          <w:rFonts w:ascii="Calibri" w:hAnsi="Calibri" w:cs="Calibri"/>
          <w:b/>
          <w:sz w:val="40"/>
          <w:szCs w:val="40"/>
        </w:rPr>
      </w:pPr>
      <w:r>
        <w:rPr>
          <w:rFonts w:ascii="Calibri" w:hAnsi="Calibri" w:cs="Calibri"/>
          <w:b/>
          <w:sz w:val="40"/>
          <w:szCs w:val="40"/>
        </w:rPr>
        <w:t xml:space="preserve">Last Update: </w:t>
      </w:r>
      <w:r w:rsidR="00763B7A">
        <w:rPr>
          <w:rFonts w:ascii="Calibri" w:hAnsi="Calibri" w:cs="Calibri"/>
          <w:b/>
          <w:sz w:val="40"/>
          <w:szCs w:val="40"/>
        </w:rPr>
        <w:t>March 2018</w:t>
      </w:r>
    </w:p>
    <w:p w:rsidR="00040802" w:rsidRPr="00104673" w:rsidRDefault="00A80075" w:rsidP="00DC598A">
      <w:pPr>
        <w:jc w:val="center"/>
        <w:rPr>
          <w:rFonts w:ascii="Calibri" w:hAnsi="Calibri" w:cs="Calibri"/>
          <w:b/>
          <w:sz w:val="32"/>
          <w:szCs w:val="32"/>
        </w:rPr>
      </w:pPr>
      <w:r>
        <w:rPr>
          <w:rFonts w:ascii="Calibri" w:hAnsi="Calibri" w:cs="Calibri"/>
          <w:sz w:val="22"/>
          <w:szCs w:val="22"/>
        </w:rPr>
        <w:t xml:space="preserve">Updated DOE logo, </w:t>
      </w:r>
      <w:r w:rsidR="00316972">
        <w:rPr>
          <w:rFonts w:ascii="Calibri" w:hAnsi="Calibri" w:cs="Calibri"/>
          <w:sz w:val="22"/>
          <w:szCs w:val="22"/>
        </w:rPr>
        <w:t>CANS footer</w:t>
      </w:r>
      <w:r w:rsidR="00BE634B">
        <w:rPr>
          <w:rFonts w:ascii="Calibri" w:hAnsi="Calibri" w:cs="Calibri"/>
          <w:sz w:val="22"/>
          <w:szCs w:val="22"/>
        </w:rPr>
        <w:t xml:space="preserve">, </w:t>
      </w:r>
      <w:r w:rsidR="00D97F81">
        <w:rPr>
          <w:rFonts w:ascii="Calibri" w:hAnsi="Calibri" w:cs="Calibri"/>
          <w:sz w:val="22"/>
          <w:szCs w:val="22"/>
        </w:rPr>
        <w:t xml:space="preserve">updating instructions, requirement reminders, </w:t>
      </w:r>
      <w:r w:rsidR="00BE634B">
        <w:rPr>
          <w:rFonts w:ascii="Calibri" w:hAnsi="Calibri" w:cs="Calibri"/>
          <w:sz w:val="22"/>
          <w:szCs w:val="22"/>
        </w:rPr>
        <w:t>Food Safety Checklist frequency</w:t>
      </w:r>
      <w:r w:rsidR="00316972">
        <w:rPr>
          <w:rFonts w:ascii="Calibri" w:hAnsi="Calibri" w:cs="Calibri"/>
          <w:sz w:val="22"/>
          <w:szCs w:val="22"/>
        </w:rPr>
        <w:t>.</w:t>
      </w:r>
    </w:p>
    <w:p w:rsidR="00BE634B" w:rsidRPr="00C80652" w:rsidRDefault="00274AD2" w:rsidP="00BE634B">
      <w:r>
        <w:rPr>
          <w:rFonts w:ascii="Calibri" w:hAnsi="Calibri" w:cs="Calibri"/>
          <w:b/>
          <w:sz w:val="32"/>
          <w:szCs w:val="32"/>
        </w:rPr>
        <w:br w:type="page"/>
      </w:r>
    </w:p>
    <w:tbl>
      <w:tblPr>
        <w:tblW w:w="8880" w:type="dxa"/>
        <w:tblInd w:w="-12" w:type="dxa"/>
        <w:tblLayout w:type="fixed"/>
        <w:tblLook w:val="01E0" w:firstRow="1" w:lastRow="1" w:firstColumn="1" w:lastColumn="1" w:noHBand="0" w:noVBand="0"/>
      </w:tblPr>
      <w:tblGrid>
        <w:gridCol w:w="8280"/>
        <w:gridCol w:w="600"/>
      </w:tblGrid>
      <w:tr w:rsidR="00D264B4" w:rsidRPr="00104673" w:rsidTr="00104673">
        <w:tc>
          <w:tcPr>
            <w:tcW w:w="8280" w:type="dxa"/>
            <w:shd w:val="clear" w:color="auto" w:fill="auto"/>
          </w:tcPr>
          <w:p w:rsidR="0074428B" w:rsidRDefault="0074428B" w:rsidP="00104673">
            <w:pPr>
              <w:pStyle w:val="SOPTitle"/>
              <w:jc w:val="left"/>
              <w:rPr>
                <w:rFonts w:ascii="Calibri" w:hAnsi="Calibri" w:cs="Calibri"/>
              </w:rPr>
            </w:pPr>
            <w:r w:rsidRPr="00316972">
              <w:rPr>
                <w:rFonts w:ascii="Calibri" w:hAnsi="Calibri" w:cs="Calibri"/>
              </w:rPr>
              <w:lastRenderedPageBreak/>
              <w:t>Table of Contents</w:t>
            </w:r>
          </w:p>
          <w:p w:rsidR="00316972" w:rsidRPr="00262D3C" w:rsidRDefault="00262D3C" w:rsidP="00262D3C">
            <w:pPr>
              <w:pStyle w:val="SOPTitle"/>
              <w:numPr>
                <w:ilvl w:val="0"/>
                <w:numId w:val="112"/>
              </w:numPr>
              <w:jc w:val="left"/>
              <w:rPr>
                <w:rFonts w:ascii="Calibri" w:hAnsi="Calibri" w:cs="Calibri"/>
                <w:b w:val="0"/>
                <w:sz w:val="24"/>
              </w:rPr>
            </w:pPr>
            <w:r w:rsidRPr="00262D3C">
              <w:rPr>
                <w:rFonts w:ascii="Calibri" w:hAnsi="Calibri" w:cs="Calibri"/>
                <w:b w:val="0"/>
                <w:sz w:val="24"/>
              </w:rPr>
              <w:t>Instructions for updating the Food Safety Plan</w:t>
            </w:r>
          </w:p>
          <w:p w:rsidR="00262D3C" w:rsidRPr="00262D3C" w:rsidRDefault="00262D3C" w:rsidP="00262D3C">
            <w:pPr>
              <w:pStyle w:val="SOPTitle"/>
              <w:numPr>
                <w:ilvl w:val="0"/>
                <w:numId w:val="112"/>
              </w:numPr>
              <w:jc w:val="left"/>
              <w:rPr>
                <w:rFonts w:ascii="Calibri" w:hAnsi="Calibri" w:cs="Calibri"/>
                <w:b w:val="0"/>
                <w:sz w:val="24"/>
              </w:rPr>
            </w:pPr>
            <w:r w:rsidRPr="00262D3C">
              <w:rPr>
                <w:rFonts w:ascii="Calibri" w:hAnsi="Calibri" w:cs="Calibri"/>
                <w:b w:val="0"/>
                <w:sz w:val="24"/>
              </w:rPr>
              <w:t>Requirement Reminders</w:t>
            </w:r>
          </w:p>
          <w:p w:rsidR="00316972" w:rsidRPr="00316972" w:rsidRDefault="00EB76F5" w:rsidP="00262D3C">
            <w:pPr>
              <w:pStyle w:val="SOPTitle"/>
              <w:jc w:val="left"/>
              <w:rPr>
                <w:rFonts w:ascii="Calibri" w:hAnsi="Calibri" w:cs="Calibri"/>
                <w:sz w:val="24"/>
                <w:szCs w:val="24"/>
              </w:rPr>
            </w:pPr>
            <w:r>
              <w:rPr>
                <w:rFonts w:ascii="Calibri" w:hAnsi="Calibri" w:cs="Calibri"/>
                <w:sz w:val="24"/>
                <w:szCs w:val="24"/>
              </w:rPr>
              <w:t xml:space="preserve"> </w:t>
            </w:r>
          </w:p>
        </w:tc>
        <w:tc>
          <w:tcPr>
            <w:tcW w:w="600" w:type="dxa"/>
            <w:shd w:val="clear" w:color="auto" w:fill="auto"/>
          </w:tcPr>
          <w:p w:rsidR="0074428B" w:rsidRPr="00316972" w:rsidRDefault="0074428B" w:rsidP="00D264B4">
            <w:pPr>
              <w:rPr>
                <w:rFonts w:ascii="Calibri" w:hAnsi="Calibri" w:cs="Calibri"/>
                <w:b/>
              </w:rPr>
            </w:pPr>
          </w:p>
        </w:tc>
      </w:tr>
      <w:tr w:rsidR="00C949D5" w:rsidRPr="00104673" w:rsidTr="00104673">
        <w:tc>
          <w:tcPr>
            <w:tcW w:w="8280" w:type="dxa"/>
            <w:shd w:val="clear" w:color="auto" w:fill="auto"/>
          </w:tcPr>
          <w:p w:rsidR="00C949D5" w:rsidRPr="00316972" w:rsidRDefault="00C949D5" w:rsidP="00D264B4">
            <w:pPr>
              <w:rPr>
                <w:rFonts w:ascii="Calibri" w:hAnsi="Calibri" w:cs="Calibri"/>
                <w:b/>
              </w:rPr>
            </w:pPr>
            <w:r w:rsidRPr="00316972">
              <w:rPr>
                <w:rFonts w:ascii="Calibri" w:hAnsi="Calibri" w:cs="Calibri"/>
                <w:b/>
              </w:rPr>
              <w:t xml:space="preserve">HACCP-Based Standard Operating Procedures  </w:t>
            </w:r>
          </w:p>
        </w:tc>
        <w:tc>
          <w:tcPr>
            <w:tcW w:w="600" w:type="dxa"/>
            <w:shd w:val="clear" w:color="auto" w:fill="auto"/>
          </w:tcPr>
          <w:p w:rsidR="00C949D5" w:rsidRPr="00316972" w:rsidRDefault="00C949D5" w:rsidP="00D264B4">
            <w:pPr>
              <w:rPr>
                <w:rFonts w:ascii="Calibri" w:hAnsi="Calibri" w:cs="Calibri"/>
                <w:b/>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Cleaning and Sanitizing Food Contact Surfaces ………...………………….</w:t>
            </w:r>
          </w:p>
        </w:tc>
        <w:tc>
          <w:tcPr>
            <w:tcW w:w="600" w:type="dxa"/>
            <w:shd w:val="clear" w:color="auto" w:fill="auto"/>
          </w:tcPr>
          <w:p w:rsidR="00C949D5" w:rsidRPr="00104673" w:rsidRDefault="00C949D5" w:rsidP="00D264B4">
            <w:pPr>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Controlling Time and Temperature During Preparation ……………………</w:t>
            </w:r>
          </w:p>
        </w:tc>
        <w:tc>
          <w:tcPr>
            <w:tcW w:w="600" w:type="dxa"/>
            <w:shd w:val="clear" w:color="auto" w:fill="auto"/>
          </w:tcPr>
          <w:p w:rsidR="00C949D5" w:rsidRPr="00104673" w:rsidRDefault="00C949D5" w:rsidP="00104673">
            <w:pPr>
              <w:tabs>
                <w:tab w:val="left" w:pos="228"/>
                <w:tab w:val="right" w:pos="384"/>
              </w:tabs>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Cooking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Cooling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Date Marking and Ready-to-Eat, Potentially Hazardous Food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Handling a Food Recall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Holding Hot and Cold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Personal Hygiene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Preventing Contamination at Food Bars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316972">
            <w:pPr>
              <w:numPr>
                <w:ilvl w:val="0"/>
                <w:numId w:val="106"/>
              </w:numPr>
              <w:rPr>
                <w:rFonts w:ascii="Calibri" w:hAnsi="Calibri" w:cs="Calibri"/>
              </w:rPr>
            </w:pPr>
            <w:r w:rsidRPr="00104673">
              <w:rPr>
                <w:rFonts w:ascii="Calibri" w:hAnsi="Calibri" w:cs="Calibri"/>
              </w:rPr>
              <w:t xml:space="preserve">Preventing Cross-Contamination During Storage and Preparation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Receiving Deliveries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Reheating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Serving Food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Storing and Using Poisonous or Toxic Chemicals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Transporting Food to Remote Sites (Satellite Kitchens)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and Calibrating Thermometers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Suitable Utensils When Handling Ready-to-Eat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Time Alone as a Public Health Control to Limit Bacteria</w:t>
            </w:r>
            <w:r w:rsidR="007C62FB">
              <w:rPr>
                <w:rFonts w:ascii="Calibri" w:hAnsi="Calibri" w:cs="Calibri"/>
              </w:rPr>
              <w:t xml:space="preserve"> </w:t>
            </w:r>
            <w:r w:rsidR="007C62FB" w:rsidRPr="00104673">
              <w:rPr>
                <w:rFonts w:ascii="Calibri" w:hAnsi="Calibri" w:cs="Calibri"/>
              </w:rPr>
              <w:t>Growth in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Washing Fruits and Vegetables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Washing Hands ……………………………………………………………...</w:t>
            </w:r>
          </w:p>
          <w:p w:rsidR="00C949D5" w:rsidRPr="00104673" w:rsidRDefault="00C949D5" w:rsidP="00774409">
            <w:pPr>
              <w:numPr>
                <w:ilvl w:val="0"/>
                <w:numId w:val="106"/>
              </w:numPr>
              <w:rPr>
                <w:rFonts w:ascii="Calibri" w:hAnsi="Calibri" w:cs="Calibri"/>
              </w:rPr>
            </w:pPr>
            <w:r w:rsidRPr="00104673">
              <w:rPr>
                <w:rFonts w:ascii="Calibri" w:hAnsi="Calibri" w:cs="Calibri"/>
              </w:rPr>
              <w:t>Safe Food Transportation, Storage, and Handling for all Child Nutrition Programs…………………………………………</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ind w:left="720"/>
              <w:rPr>
                <w:rFonts w:ascii="Calibri" w:hAnsi="Calibri" w:cs="Calibri"/>
              </w:rPr>
            </w:pP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ind w:left="360"/>
              <w:rPr>
                <w:rFonts w:ascii="Calibri" w:hAnsi="Calibri" w:cs="Calibri"/>
                <w:b/>
              </w:rPr>
            </w:pPr>
            <w:r w:rsidRPr="00104673">
              <w:rPr>
                <w:rFonts w:ascii="Calibri" w:hAnsi="Calibri" w:cs="Calibri"/>
                <w:b/>
              </w:rPr>
              <w:t xml:space="preserve">HACCP-Based Standard Operating Procedures Record Keeping </w:t>
            </w:r>
          </w:p>
        </w:tc>
        <w:tc>
          <w:tcPr>
            <w:tcW w:w="600" w:type="dxa"/>
            <w:shd w:val="clear" w:color="auto" w:fill="auto"/>
          </w:tcPr>
          <w:p w:rsidR="00C949D5" w:rsidRPr="00104673" w:rsidRDefault="00C949D5" w:rsidP="00104673">
            <w:pPr>
              <w:jc w:val="right"/>
              <w:rPr>
                <w:rFonts w:ascii="Calibri" w:hAnsi="Calibri" w:cs="Calibri"/>
                <w:b/>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Cooking and Reheating Temperature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Cooling Temperature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Damaged or Discarded Product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 xml:space="preserve">Food Contact Surfaces Cleaning and Sanitizing Log </w:t>
            </w:r>
            <w:r w:rsidR="00FC5554">
              <w:rPr>
                <w:rFonts w:ascii="Calibri" w:hAnsi="Calibri" w:cs="Calibri"/>
              </w:rPr>
              <w:t xml:space="preserve">(Dishwasher, 3-Compartment Sink, Counters, etc.) </w:t>
            </w:r>
            <w:r w:rsidRPr="00104673">
              <w:rPr>
                <w:rFonts w:ascii="Calibri" w:hAnsi="Calibri" w:cs="Calibri"/>
              </w:rPr>
              <w:t>………………………</w:t>
            </w:r>
            <w:r w:rsidR="00FC5554">
              <w:rPr>
                <w:rFonts w:ascii="Calibri" w:hAnsi="Calibri" w:cs="Calibri"/>
              </w:rPr>
              <w:t>……………</w:t>
            </w:r>
            <w:r w:rsidRPr="00104673">
              <w:rPr>
                <w:rFonts w:ascii="Calibri" w:hAnsi="Calibri" w:cs="Calibri"/>
              </w:rPr>
              <w:t xml:space="preserve">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Production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Receiving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Default="00C949D5" w:rsidP="00774409">
            <w:pPr>
              <w:numPr>
                <w:ilvl w:val="0"/>
                <w:numId w:val="107"/>
              </w:numPr>
              <w:rPr>
                <w:rFonts w:ascii="Calibri" w:hAnsi="Calibri" w:cs="Calibri"/>
              </w:rPr>
            </w:pPr>
            <w:r w:rsidRPr="00104673">
              <w:rPr>
                <w:rFonts w:ascii="Calibri" w:hAnsi="Calibri" w:cs="Calibri"/>
              </w:rPr>
              <w:t>Refrigeration Log …………………………………………………………...</w:t>
            </w:r>
          </w:p>
          <w:p w:rsidR="00FC5554" w:rsidRPr="00104673" w:rsidRDefault="00FC5554" w:rsidP="00774409">
            <w:pPr>
              <w:numPr>
                <w:ilvl w:val="0"/>
                <w:numId w:val="107"/>
              </w:numPr>
              <w:rPr>
                <w:rFonts w:ascii="Calibri" w:hAnsi="Calibri" w:cs="Calibri"/>
              </w:rPr>
            </w:pPr>
            <w:r>
              <w:rPr>
                <w:rFonts w:ascii="Calibri" w:hAnsi="Calibri" w:cs="Calibri"/>
              </w:rPr>
              <w:t>Dry Store Room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Thermometer Calibration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Food Safety Checklist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pStyle w:val="Footer"/>
              <w:tabs>
                <w:tab w:val="clear" w:pos="4320"/>
                <w:tab w:val="clear" w:pos="8640"/>
              </w:tabs>
              <w:rPr>
                <w:rFonts w:ascii="Calibri" w:hAnsi="Calibri" w:cs="Calibri"/>
              </w:rPr>
            </w:pPr>
          </w:p>
        </w:tc>
        <w:tc>
          <w:tcPr>
            <w:tcW w:w="600" w:type="dxa"/>
            <w:shd w:val="clear" w:color="auto" w:fill="auto"/>
          </w:tcPr>
          <w:p w:rsidR="00C949D5" w:rsidRPr="00104673" w:rsidRDefault="00C949D5" w:rsidP="00104673">
            <w:pPr>
              <w:jc w:val="right"/>
              <w:rPr>
                <w:rFonts w:ascii="Calibri" w:hAnsi="Calibri" w:cs="Calibri"/>
              </w:rPr>
            </w:pPr>
          </w:p>
        </w:tc>
      </w:tr>
    </w:tbl>
    <w:p w:rsidR="00262D3C" w:rsidRDefault="00262D3C" w:rsidP="00BE634B">
      <w:pPr>
        <w:pStyle w:val="Default"/>
        <w:rPr>
          <w:rFonts w:asciiTheme="minorHAnsi" w:hAnsiTheme="minorHAnsi"/>
          <w:b/>
          <w:color w:val="auto"/>
          <w:sz w:val="32"/>
          <w:szCs w:val="32"/>
        </w:rPr>
      </w:pPr>
    </w:p>
    <w:p w:rsidR="00BE634B" w:rsidRPr="00262D3C" w:rsidRDefault="00BE634B" w:rsidP="00262D3C">
      <w:pPr>
        <w:pStyle w:val="Default"/>
        <w:jc w:val="center"/>
        <w:rPr>
          <w:rFonts w:asciiTheme="minorHAnsi" w:hAnsiTheme="minorHAnsi"/>
          <w:b/>
          <w:color w:val="auto"/>
          <w:sz w:val="32"/>
          <w:szCs w:val="32"/>
          <w:u w:val="single"/>
        </w:rPr>
      </w:pPr>
      <w:r w:rsidRPr="00262D3C">
        <w:rPr>
          <w:rFonts w:asciiTheme="minorHAnsi" w:hAnsiTheme="minorHAnsi"/>
          <w:b/>
          <w:color w:val="auto"/>
          <w:sz w:val="32"/>
          <w:szCs w:val="32"/>
          <w:u w:val="single"/>
        </w:rPr>
        <w:t>Food Safety Plan Update</w:t>
      </w:r>
      <w:r w:rsidR="00EB76F5" w:rsidRPr="00262D3C">
        <w:rPr>
          <w:rFonts w:asciiTheme="minorHAnsi" w:hAnsiTheme="minorHAnsi"/>
          <w:b/>
          <w:color w:val="auto"/>
          <w:sz w:val="32"/>
          <w:szCs w:val="32"/>
          <w:u w:val="single"/>
        </w:rPr>
        <w:t xml:space="preserve"> Instructions</w:t>
      </w:r>
      <w:bookmarkStart w:id="0" w:name="_GoBack"/>
      <w:bookmarkEnd w:id="0"/>
    </w:p>
    <w:p w:rsidR="00BE634B" w:rsidRPr="00FD144E" w:rsidRDefault="00BE634B" w:rsidP="00262D3C">
      <w:pPr>
        <w:pStyle w:val="Default"/>
        <w:jc w:val="center"/>
        <w:rPr>
          <w:rFonts w:asciiTheme="minorHAnsi" w:hAnsiTheme="minorHAnsi"/>
          <w:b/>
          <w:color w:val="auto"/>
          <w:sz w:val="28"/>
          <w:szCs w:val="28"/>
        </w:rPr>
      </w:pPr>
      <w:r w:rsidRPr="00FD144E">
        <w:rPr>
          <w:rFonts w:asciiTheme="minorHAnsi" w:hAnsiTheme="minorHAnsi"/>
          <w:b/>
          <w:color w:val="auto"/>
          <w:sz w:val="28"/>
          <w:szCs w:val="28"/>
        </w:rPr>
        <w:t>(SOP’s or HACCP plan)</w:t>
      </w:r>
    </w:p>
    <w:p w:rsidR="00BE634B" w:rsidRDefault="00BE634B" w:rsidP="00BE634B">
      <w:pPr>
        <w:pStyle w:val="Default"/>
        <w:rPr>
          <w:rFonts w:asciiTheme="minorHAnsi" w:hAnsiTheme="minorHAnsi"/>
          <w:color w:val="auto"/>
        </w:rPr>
      </w:pPr>
    </w:p>
    <w:p w:rsidR="00BE634B" w:rsidRPr="00F279FE" w:rsidRDefault="00BE634B" w:rsidP="00BE634B">
      <w:pPr>
        <w:pStyle w:val="Default"/>
        <w:numPr>
          <w:ilvl w:val="0"/>
          <w:numId w:val="108"/>
        </w:numPr>
        <w:ind w:left="270"/>
        <w:rPr>
          <w:rFonts w:asciiTheme="minorHAnsi" w:hAnsiTheme="minorHAnsi"/>
        </w:rPr>
      </w:pPr>
      <w:r>
        <w:rPr>
          <w:rFonts w:asciiTheme="minorHAnsi" w:hAnsiTheme="minorHAnsi"/>
          <w:color w:val="auto"/>
        </w:rPr>
        <w:t xml:space="preserve">Copies of the current Food Safety Plan Standard Operating Procedures (SOP’s) can be found on the </w:t>
      </w:r>
      <w:r w:rsidRPr="00C80652">
        <w:rPr>
          <w:rFonts w:asciiTheme="minorHAnsi" w:hAnsiTheme="minorHAnsi"/>
        </w:rPr>
        <w:t>CANS NSLP website (</w:t>
      </w:r>
      <w:hyperlink r:id="rId9" w:history="1">
        <w:r w:rsidRPr="00C80652">
          <w:rPr>
            <w:rStyle w:val="Hyperlink"/>
            <w:rFonts w:asciiTheme="minorHAnsi" w:hAnsiTheme="minorHAnsi"/>
          </w:rPr>
          <w:t>http://www.doe.sd.gov/cans/nslp.aspx</w:t>
        </w:r>
      </w:hyperlink>
      <w:r w:rsidRPr="00C80652">
        <w:rPr>
          <w:rFonts w:asciiTheme="minorHAnsi" w:hAnsiTheme="minorHAnsi"/>
        </w:rPr>
        <w:t>)</w:t>
      </w:r>
      <w:r>
        <w:rPr>
          <w:rFonts w:asciiTheme="minorHAnsi" w:hAnsiTheme="minorHAnsi"/>
        </w:rPr>
        <w:t xml:space="preserve"> u</w:t>
      </w:r>
      <w:r w:rsidRPr="00F279FE">
        <w:rPr>
          <w:rFonts w:asciiTheme="minorHAnsi" w:hAnsiTheme="minorHAnsi"/>
        </w:rPr>
        <w:t xml:space="preserve">nder the </w:t>
      </w:r>
      <w:r>
        <w:rPr>
          <w:rFonts w:asciiTheme="minorHAnsi" w:hAnsiTheme="minorHAnsi"/>
        </w:rPr>
        <w:t>Forms</w:t>
      </w:r>
      <w:r w:rsidRPr="00F279FE">
        <w:rPr>
          <w:rFonts w:asciiTheme="minorHAnsi" w:hAnsiTheme="minorHAnsi"/>
        </w:rPr>
        <w:t xml:space="preserve"> heading: </w:t>
      </w:r>
      <w:r>
        <w:rPr>
          <w:rFonts w:asciiTheme="minorHAnsi" w:hAnsiTheme="minorHAnsi"/>
        </w:rPr>
        <w:t>Food Safety SOPs</w:t>
      </w:r>
      <w:r w:rsidR="00947F72">
        <w:rPr>
          <w:rFonts w:asciiTheme="minorHAnsi" w:hAnsiTheme="minorHAnsi"/>
        </w:rPr>
        <w:t>.</w:t>
      </w:r>
    </w:p>
    <w:p w:rsidR="00BE634B" w:rsidRPr="00C80652" w:rsidRDefault="00BE634B" w:rsidP="00BE634B">
      <w:pPr>
        <w:autoSpaceDE w:val="0"/>
        <w:autoSpaceDN w:val="0"/>
        <w:adjustRightInd w:val="0"/>
        <w:ind w:left="270"/>
        <w:rPr>
          <w:rFonts w:cs="Arial"/>
        </w:rPr>
      </w:pPr>
    </w:p>
    <w:p w:rsidR="00BE634B" w:rsidRPr="00FD144E" w:rsidRDefault="00BE634B" w:rsidP="00BE634B">
      <w:pPr>
        <w:pStyle w:val="ListParagraph"/>
        <w:numPr>
          <w:ilvl w:val="0"/>
          <w:numId w:val="108"/>
        </w:numPr>
        <w:autoSpaceDE w:val="0"/>
        <w:autoSpaceDN w:val="0"/>
        <w:adjustRightInd w:val="0"/>
        <w:ind w:left="270"/>
        <w:rPr>
          <w:rFonts w:cs="Arial"/>
          <w:sz w:val="24"/>
          <w:szCs w:val="24"/>
        </w:rPr>
      </w:pPr>
      <w:r w:rsidRPr="00FD144E">
        <w:rPr>
          <w:rFonts w:cs="Arial"/>
          <w:sz w:val="24"/>
          <w:szCs w:val="24"/>
        </w:rPr>
        <w:t xml:space="preserve">This Food Safety plan contains SOP’s and record keeping logs that are modified to reflect current South Dakota food service code. </w:t>
      </w:r>
    </w:p>
    <w:p w:rsidR="00EB76F5" w:rsidRDefault="00EB76F5" w:rsidP="00EB76F5">
      <w:pPr>
        <w:autoSpaceDE w:val="0"/>
        <w:autoSpaceDN w:val="0"/>
        <w:adjustRightInd w:val="0"/>
        <w:rPr>
          <w:rFonts w:cs="Arial"/>
        </w:rPr>
      </w:pPr>
    </w:p>
    <w:p w:rsidR="00BE634B" w:rsidRPr="00EB76F5" w:rsidRDefault="00BE634B" w:rsidP="00BE634B">
      <w:pPr>
        <w:pStyle w:val="ListParagraph"/>
        <w:numPr>
          <w:ilvl w:val="0"/>
          <w:numId w:val="109"/>
        </w:numPr>
        <w:autoSpaceDE w:val="0"/>
        <w:autoSpaceDN w:val="0"/>
        <w:adjustRightInd w:val="0"/>
        <w:ind w:left="270"/>
        <w:rPr>
          <w:rFonts w:cs="Arial"/>
          <w:sz w:val="24"/>
          <w:szCs w:val="24"/>
        </w:rPr>
      </w:pPr>
      <w:r w:rsidRPr="00EB76F5">
        <w:rPr>
          <w:rFonts w:cs="Arial"/>
          <w:sz w:val="24"/>
          <w:szCs w:val="24"/>
          <w:u w:val="single"/>
        </w:rPr>
        <w:t>Record SFA and site name</w:t>
      </w:r>
      <w:r w:rsidRPr="00EB76F5">
        <w:rPr>
          <w:rFonts w:cs="Arial"/>
          <w:sz w:val="24"/>
          <w:szCs w:val="24"/>
        </w:rPr>
        <w:t xml:space="preserve"> on the booklet or folder that contains the Food Safety Plan or on every SOP.</w:t>
      </w:r>
    </w:p>
    <w:p w:rsidR="00EB76F5" w:rsidRPr="00EB76F5" w:rsidRDefault="00EB76F5" w:rsidP="00EB76F5">
      <w:pPr>
        <w:pStyle w:val="ListParagraph"/>
        <w:autoSpaceDE w:val="0"/>
        <w:autoSpaceDN w:val="0"/>
        <w:adjustRightInd w:val="0"/>
        <w:ind w:left="270"/>
        <w:rPr>
          <w:rFonts w:cs="Arial"/>
          <w:sz w:val="24"/>
          <w:szCs w:val="24"/>
        </w:rPr>
      </w:pPr>
    </w:p>
    <w:p w:rsidR="00BE634B" w:rsidRPr="00EB76F5" w:rsidRDefault="00BE634B" w:rsidP="00BE634B">
      <w:pPr>
        <w:pStyle w:val="ListParagraph"/>
        <w:numPr>
          <w:ilvl w:val="0"/>
          <w:numId w:val="109"/>
        </w:numPr>
        <w:autoSpaceDE w:val="0"/>
        <w:autoSpaceDN w:val="0"/>
        <w:adjustRightInd w:val="0"/>
        <w:ind w:left="270"/>
        <w:rPr>
          <w:rFonts w:cs="Arial"/>
          <w:sz w:val="24"/>
          <w:szCs w:val="24"/>
        </w:rPr>
      </w:pPr>
      <w:r w:rsidRPr="00EB76F5">
        <w:rPr>
          <w:rFonts w:cs="Arial"/>
          <w:sz w:val="24"/>
          <w:szCs w:val="24"/>
          <w:u w:val="single"/>
        </w:rPr>
        <w:t>Update every SOP to reflect current SFA practices</w:t>
      </w:r>
      <w:r w:rsidRPr="00EB76F5">
        <w:rPr>
          <w:rFonts w:cs="Arial"/>
          <w:sz w:val="24"/>
          <w:szCs w:val="24"/>
        </w:rPr>
        <w:t xml:space="preserve">. One area commonly missed is the “Verification and Record Keeping” area. The sample SOP’s indicate that the Food Safety checklist must be done weekly. It is up to each SFA to determine a frequency to complete the checklist that is appropriate for their schools. The frequency may be no less than once per month. </w:t>
      </w:r>
    </w:p>
    <w:p w:rsidR="00EB76F5" w:rsidRPr="00EB76F5" w:rsidRDefault="00EB76F5" w:rsidP="00EB76F5">
      <w:pPr>
        <w:autoSpaceDE w:val="0"/>
        <w:autoSpaceDN w:val="0"/>
        <w:adjustRightInd w:val="0"/>
        <w:rPr>
          <w:rFonts w:cs="Arial"/>
        </w:rPr>
      </w:pPr>
    </w:p>
    <w:p w:rsidR="00BE634B" w:rsidRPr="00EB76F5" w:rsidRDefault="004F6ADB" w:rsidP="00BE634B">
      <w:pPr>
        <w:pStyle w:val="ListParagraph"/>
        <w:numPr>
          <w:ilvl w:val="0"/>
          <w:numId w:val="109"/>
        </w:numPr>
        <w:autoSpaceDE w:val="0"/>
        <w:autoSpaceDN w:val="0"/>
        <w:adjustRightInd w:val="0"/>
        <w:ind w:left="270"/>
        <w:rPr>
          <w:rFonts w:cs="Arial"/>
          <w:sz w:val="24"/>
          <w:szCs w:val="24"/>
        </w:rPr>
      </w:pPr>
      <w:r>
        <w:rPr>
          <w:rFonts w:cs="Arial"/>
          <w:sz w:val="24"/>
          <w:szCs w:val="24"/>
          <w:u w:val="single"/>
        </w:rPr>
        <w:t>Each SOP</w:t>
      </w:r>
      <w:r w:rsidR="00BE634B" w:rsidRPr="00EB76F5">
        <w:rPr>
          <w:rFonts w:cs="Arial"/>
          <w:sz w:val="24"/>
          <w:szCs w:val="24"/>
          <w:u w:val="single"/>
        </w:rPr>
        <w:t xml:space="preserve"> must be reviewed, revised, signed, and dated</w:t>
      </w:r>
      <w:r w:rsidR="00BE634B" w:rsidRPr="00EB76F5">
        <w:rPr>
          <w:rFonts w:cs="Arial"/>
          <w:sz w:val="24"/>
          <w:szCs w:val="24"/>
        </w:rPr>
        <w:t xml:space="preserve"> at implementation and every subsequent school year. </w:t>
      </w:r>
    </w:p>
    <w:p w:rsidR="00EB76F5" w:rsidRPr="00EB76F5" w:rsidRDefault="00EB76F5" w:rsidP="00EB76F5">
      <w:pPr>
        <w:autoSpaceDE w:val="0"/>
        <w:autoSpaceDN w:val="0"/>
        <w:adjustRightInd w:val="0"/>
        <w:rPr>
          <w:rFonts w:cs="Arial"/>
        </w:rPr>
      </w:pPr>
    </w:p>
    <w:p w:rsidR="00BE634B" w:rsidRPr="00EB76F5" w:rsidRDefault="00BE634B" w:rsidP="00BE634B">
      <w:pPr>
        <w:pStyle w:val="ListParagraph"/>
        <w:numPr>
          <w:ilvl w:val="0"/>
          <w:numId w:val="109"/>
        </w:numPr>
        <w:autoSpaceDE w:val="0"/>
        <w:autoSpaceDN w:val="0"/>
        <w:adjustRightInd w:val="0"/>
        <w:ind w:left="270"/>
        <w:rPr>
          <w:rFonts w:cs="Arial"/>
          <w:sz w:val="24"/>
          <w:szCs w:val="24"/>
        </w:rPr>
      </w:pPr>
      <w:r w:rsidRPr="00EB76F5">
        <w:rPr>
          <w:sz w:val="24"/>
          <w:szCs w:val="24"/>
          <w:u w:val="single"/>
        </w:rPr>
        <w:t>Copies of your SFA Food Safety plan must be on file at all SFA cooking and feeding sites</w:t>
      </w:r>
      <w:r w:rsidRPr="00EB76F5">
        <w:rPr>
          <w:sz w:val="24"/>
          <w:szCs w:val="24"/>
        </w:rPr>
        <w:t xml:space="preserve">; this is a requirement even for sites that only serve food. </w:t>
      </w:r>
    </w:p>
    <w:p w:rsidR="00EB76F5" w:rsidRPr="00EB76F5" w:rsidRDefault="00EB76F5" w:rsidP="00EB76F5">
      <w:pPr>
        <w:autoSpaceDE w:val="0"/>
        <w:autoSpaceDN w:val="0"/>
        <w:adjustRightInd w:val="0"/>
        <w:rPr>
          <w:rFonts w:cs="Arial"/>
        </w:rPr>
      </w:pPr>
    </w:p>
    <w:p w:rsidR="00BE634B" w:rsidRPr="00EB76F5" w:rsidRDefault="00BE634B" w:rsidP="00BE634B">
      <w:pPr>
        <w:pStyle w:val="ListParagraph"/>
        <w:numPr>
          <w:ilvl w:val="0"/>
          <w:numId w:val="109"/>
        </w:numPr>
        <w:autoSpaceDE w:val="0"/>
        <w:autoSpaceDN w:val="0"/>
        <w:adjustRightInd w:val="0"/>
        <w:ind w:left="270"/>
        <w:rPr>
          <w:rFonts w:cs="Arial"/>
          <w:sz w:val="24"/>
          <w:szCs w:val="24"/>
        </w:rPr>
      </w:pPr>
      <w:r w:rsidRPr="00EB76F5">
        <w:rPr>
          <w:rFonts w:cs="Arial"/>
          <w:sz w:val="24"/>
          <w:szCs w:val="24"/>
          <w:u w:val="single"/>
        </w:rPr>
        <w:t>Four required SOP’s for all SFA’s</w:t>
      </w:r>
      <w:r w:rsidRPr="00EB76F5">
        <w:rPr>
          <w:rFonts w:cs="Arial"/>
          <w:sz w:val="24"/>
          <w:szCs w:val="24"/>
        </w:rPr>
        <w:t>: Cooking Potentially Hazardous Foods, Personal Hygiene, Washing Hands, and Safe Food Transportation, Storage, &amp; Handling for all C</w:t>
      </w:r>
      <w:r w:rsidR="00947F72">
        <w:rPr>
          <w:rFonts w:cs="Arial"/>
          <w:sz w:val="24"/>
          <w:szCs w:val="24"/>
        </w:rPr>
        <w:t>hild Nutrition Programs.</w:t>
      </w:r>
    </w:p>
    <w:p w:rsidR="00EB76F5" w:rsidRPr="00EB76F5" w:rsidRDefault="00EB76F5" w:rsidP="00EB76F5">
      <w:pPr>
        <w:autoSpaceDE w:val="0"/>
        <w:autoSpaceDN w:val="0"/>
        <w:adjustRightInd w:val="0"/>
        <w:rPr>
          <w:rFonts w:cs="Arial"/>
        </w:rPr>
      </w:pPr>
    </w:p>
    <w:p w:rsidR="00BE634B" w:rsidRPr="00EB76F5" w:rsidRDefault="00BE634B" w:rsidP="00BE634B">
      <w:pPr>
        <w:pStyle w:val="ListParagraph"/>
        <w:numPr>
          <w:ilvl w:val="0"/>
          <w:numId w:val="109"/>
        </w:numPr>
        <w:autoSpaceDE w:val="0"/>
        <w:autoSpaceDN w:val="0"/>
        <w:adjustRightInd w:val="0"/>
        <w:ind w:left="270"/>
        <w:rPr>
          <w:rFonts w:cs="Arial"/>
          <w:sz w:val="24"/>
          <w:szCs w:val="24"/>
        </w:rPr>
      </w:pPr>
      <w:r w:rsidRPr="00EB76F5">
        <w:rPr>
          <w:rFonts w:cs="Arial"/>
          <w:sz w:val="24"/>
          <w:szCs w:val="24"/>
          <w:u w:val="single"/>
        </w:rPr>
        <w:t>Four required Logs for all SFA’s</w:t>
      </w:r>
      <w:r w:rsidRPr="00EB76F5">
        <w:rPr>
          <w:rFonts w:cs="Arial"/>
          <w:sz w:val="24"/>
          <w:szCs w:val="24"/>
        </w:rPr>
        <w:t>: Freezer/Cooler Log, Cook Temperature Log, and Thermometer Calibration Log, Dry Food Storage Log (if applicable)</w:t>
      </w:r>
      <w:r w:rsidR="00947F72">
        <w:rPr>
          <w:rFonts w:cs="Arial"/>
          <w:sz w:val="24"/>
          <w:szCs w:val="24"/>
        </w:rPr>
        <w:t>.</w:t>
      </w:r>
    </w:p>
    <w:p w:rsidR="00EB76F5" w:rsidRPr="00EB76F5" w:rsidRDefault="00EB76F5" w:rsidP="00EB76F5">
      <w:pPr>
        <w:autoSpaceDE w:val="0"/>
        <w:autoSpaceDN w:val="0"/>
        <w:adjustRightInd w:val="0"/>
        <w:rPr>
          <w:rFonts w:cs="Arial"/>
        </w:rPr>
      </w:pPr>
    </w:p>
    <w:p w:rsidR="00BE634B" w:rsidRPr="00EB76F5" w:rsidRDefault="00BE634B" w:rsidP="00BE634B">
      <w:pPr>
        <w:pStyle w:val="ListParagraph"/>
        <w:numPr>
          <w:ilvl w:val="1"/>
          <w:numId w:val="109"/>
        </w:numPr>
        <w:autoSpaceDE w:val="0"/>
        <w:autoSpaceDN w:val="0"/>
        <w:adjustRightInd w:val="0"/>
        <w:ind w:left="270"/>
        <w:rPr>
          <w:rFonts w:cs="Arial"/>
          <w:sz w:val="24"/>
          <w:szCs w:val="24"/>
        </w:rPr>
      </w:pPr>
      <w:r w:rsidRPr="00EB76F5">
        <w:rPr>
          <w:rFonts w:cs="Arial"/>
          <w:sz w:val="24"/>
          <w:szCs w:val="24"/>
        </w:rPr>
        <w:t xml:space="preserve">Your SFA </w:t>
      </w:r>
      <w:r w:rsidRPr="00EB76F5">
        <w:rPr>
          <w:rFonts w:cs="Arial"/>
          <w:sz w:val="24"/>
          <w:szCs w:val="24"/>
          <w:u w:val="single"/>
        </w:rPr>
        <w:t>may remove some SOP’s that do not apply</w:t>
      </w:r>
      <w:r w:rsidRPr="00EB76F5">
        <w:rPr>
          <w:rFonts w:cs="Arial"/>
          <w:sz w:val="24"/>
          <w:szCs w:val="24"/>
        </w:rPr>
        <w:t xml:space="preserve"> to your school food service. For example: if your SFA does not have a satellite kitchen, you may remove the “Transporting Food to Remote Sites (Satellite Kitchens)” SOP. </w:t>
      </w:r>
    </w:p>
    <w:p w:rsidR="00BE634B" w:rsidRPr="00EB76F5" w:rsidRDefault="00BE634B" w:rsidP="00BE634B">
      <w:pPr>
        <w:pStyle w:val="ListParagraph"/>
        <w:autoSpaceDE w:val="0"/>
        <w:autoSpaceDN w:val="0"/>
        <w:adjustRightInd w:val="0"/>
        <w:ind w:left="270"/>
        <w:rPr>
          <w:rFonts w:cs="Arial"/>
          <w:sz w:val="24"/>
          <w:szCs w:val="24"/>
        </w:rPr>
      </w:pPr>
    </w:p>
    <w:p w:rsidR="00BE634B" w:rsidRPr="00EB76F5" w:rsidRDefault="00BE634B" w:rsidP="00BE634B">
      <w:pPr>
        <w:pStyle w:val="ListParagraph"/>
        <w:numPr>
          <w:ilvl w:val="0"/>
          <w:numId w:val="109"/>
        </w:numPr>
        <w:ind w:left="270"/>
        <w:rPr>
          <w:sz w:val="24"/>
          <w:szCs w:val="24"/>
        </w:rPr>
      </w:pPr>
      <w:r w:rsidRPr="00EB76F5">
        <w:rPr>
          <w:sz w:val="24"/>
          <w:szCs w:val="24"/>
        </w:rPr>
        <w:t xml:space="preserve">Each site within the SFA must retain all food safety logs on file for six months after the month is complete. </w:t>
      </w:r>
    </w:p>
    <w:p w:rsidR="00BE634B" w:rsidRDefault="00BE634B"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Default="00EB76F5" w:rsidP="00BE634B">
      <w:pPr>
        <w:pStyle w:val="ListParagraph"/>
        <w:ind w:left="270"/>
        <w:rPr>
          <w:sz w:val="24"/>
          <w:szCs w:val="24"/>
        </w:rPr>
      </w:pPr>
    </w:p>
    <w:p w:rsidR="00EB76F5" w:rsidRPr="00EB76F5" w:rsidRDefault="00EB76F5" w:rsidP="00EB76F5">
      <w:pPr>
        <w:pStyle w:val="ListParagraph"/>
        <w:ind w:left="270"/>
        <w:jc w:val="center"/>
        <w:rPr>
          <w:b/>
          <w:sz w:val="28"/>
          <w:szCs w:val="24"/>
          <w:u w:val="single"/>
        </w:rPr>
      </w:pPr>
      <w:r w:rsidRPr="00EB76F5">
        <w:rPr>
          <w:b/>
          <w:sz w:val="28"/>
          <w:szCs w:val="24"/>
          <w:u w:val="single"/>
        </w:rPr>
        <w:t>Requirement Reminders</w:t>
      </w:r>
    </w:p>
    <w:p w:rsidR="00EB76F5" w:rsidRDefault="00EB76F5" w:rsidP="00BE634B">
      <w:pPr>
        <w:pStyle w:val="ListParagraph"/>
        <w:ind w:left="270"/>
        <w:rPr>
          <w:sz w:val="24"/>
          <w:szCs w:val="24"/>
        </w:rPr>
      </w:pPr>
    </w:p>
    <w:p w:rsidR="00E45B43" w:rsidRPr="00EB76F5" w:rsidRDefault="00E45B43" w:rsidP="00EB76F5">
      <w:pPr>
        <w:pStyle w:val="ListParagraph"/>
        <w:numPr>
          <w:ilvl w:val="0"/>
          <w:numId w:val="111"/>
        </w:numPr>
        <w:ind w:left="360"/>
        <w:rPr>
          <w:rFonts w:asciiTheme="minorHAnsi" w:hAnsiTheme="minorHAnsi"/>
        </w:rPr>
      </w:pPr>
      <w:r w:rsidRPr="00EB76F5">
        <w:rPr>
          <w:rFonts w:asciiTheme="minorHAnsi" w:hAnsiTheme="minorHAnsi"/>
          <w:u w:val="single"/>
        </w:rPr>
        <w:t>Daily Temperature Logs, Cooking/Cooling Temperature Logs, and Sanitizer Logs</w:t>
      </w:r>
      <w:r w:rsidRPr="00EB76F5">
        <w:rPr>
          <w:rFonts w:asciiTheme="minorHAnsi" w:hAnsiTheme="minorHAnsi"/>
        </w:rPr>
        <w:t xml:space="preserve"> (used on food contact surfaces) must be completed daily.</w:t>
      </w:r>
    </w:p>
    <w:p w:rsidR="00E45B43" w:rsidRPr="00EB76F5" w:rsidRDefault="00E45B43" w:rsidP="00EB76F5">
      <w:pPr>
        <w:pStyle w:val="ListParagraph"/>
        <w:ind w:left="0"/>
        <w:rPr>
          <w:rFonts w:asciiTheme="minorHAnsi" w:hAnsiTheme="minorHAnsi"/>
          <w:sz w:val="24"/>
          <w:szCs w:val="24"/>
        </w:rPr>
      </w:pPr>
    </w:p>
    <w:p w:rsidR="00E45B43" w:rsidRPr="00EB76F5" w:rsidRDefault="00E45B43" w:rsidP="00EB76F5">
      <w:pPr>
        <w:pStyle w:val="ListParagraph"/>
        <w:numPr>
          <w:ilvl w:val="0"/>
          <w:numId w:val="111"/>
        </w:numPr>
        <w:ind w:left="360"/>
        <w:rPr>
          <w:rFonts w:asciiTheme="minorHAnsi" w:hAnsiTheme="minorHAnsi"/>
        </w:rPr>
      </w:pPr>
      <w:r w:rsidRPr="00EB76F5">
        <w:rPr>
          <w:rFonts w:asciiTheme="minorHAnsi" w:hAnsiTheme="minorHAnsi"/>
          <w:u w:val="single"/>
        </w:rPr>
        <w:t>Thermometer Calibrations</w:t>
      </w:r>
      <w:r w:rsidRPr="00EB76F5">
        <w:rPr>
          <w:rFonts w:asciiTheme="minorHAnsi" w:hAnsiTheme="minorHAnsi"/>
        </w:rPr>
        <w:t xml:space="preserve"> must be completed weekly, at minimum.</w:t>
      </w:r>
    </w:p>
    <w:p w:rsidR="00E45B43" w:rsidRPr="00EB76F5" w:rsidRDefault="00E45B43" w:rsidP="00EB76F5">
      <w:pPr>
        <w:pStyle w:val="ListParagraph"/>
        <w:ind w:left="0"/>
        <w:rPr>
          <w:rFonts w:asciiTheme="minorHAnsi" w:hAnsiTheme="minorHAnsi"/>
          <w:sz w:val="24"/>
          <w:szCs w:val="24"/>
        </w:rPr>
      </w:pPr>
    </w:p>
    <w:p w:rsidR="00E45B43" w:rsidRDefault="00E45B43" w:rsidP="00EB76F5">
      <w:pPr>
        <w:pStyle w:val="ListParagraph"/>
        <w:numPr>
          <w:ilvl w:val="0"/>
          <w:numId w:val="111"/>
        </w:numPr>
        <w:ind w:left="360"/>
        <w:rPr>
          <w:rFonts w:asciiTheme="minorHAnsi" w:hAnsiTheme="minorHAnsi"/>
        </w:rPr>
      </w:pPr>
      <w:r w:rsidRPr="00EB76F5">
        <w:rPr>
          <w:rFonts w:asciiTheme="minorHAnsi" w:hAnsiTheme="minorHAnsi"/>
          <w:u w:val="single"/>
        </w:rPr>
        <w:t>Food Safety Checklist</w:t>
      </w:r>
      <w:r w:rsidRPr="00EB76F5">
        <w:rPr>
          <w:rFonts w:asciiTheme="minorHAnsi" w:hAnsiTheme="minorHAnsi"/>
        </w:rPr>
        <w:t xml:space="preserve"> is listed as to be completed weekly.  Well-established programs with minimal </w:t>
      </w:r>
      <w:r w:rsidR="0052795D" w:rsidRPr="00EB76F5">
        <w:rPr>
          <w:rFonts w:asciiTheme="minorHAnsi" w:hAnsiTheme="minorHAnsi"/>
        </w:rPr>
        <w:t>violations</w:t>
      </w:r>
      <w:r w:rsidRPr="00EB76F5">
        <w:rPr>
          <w:rFonts w:asciiTheme="minorHAnsi" w:hAnsiTheme="minorHAnsi"/>
        </w:rPr>
        <w:t xml:space="preserve"> may complete the checklist once per month, and must update checklist</w:t>
      </w:r>
      <w:r w:rsidR="00AB04F3">
        <w:rPr>
          <w:rFonts w:asciiTheme="minorHAnsi" w:hAnsiTheme="minorHAnsi"/>
        </w:rPr>
        <w:t xml:space="preserve"> AND SOPs</w:t>
      </w:r>
      <w:r w:rsidRPr="00EB76F5">
        <w:rPr>
          <w:rFonts w:asciiTheme="minorHAnsi" w:hAnsiTheme="minorHAnsi"/>
        </w:rPr>
        <w:t xml:space="preserve"> to indicate frequency.  If </w:t>
      </w:r>
      <w:r w:rsidR="0052795D" w:rsidRPr="00EB76F5">
        <w:rPr>
          <w:rFonts w:asciiTheme="minorHAnsi" w:hAnsiTheme="minorHAnsi"/>
        </w:rPr>
        <w:t xml:space="preserve">food </w:t>
      </w:r>
      <w:r w:rsidR="004F6ADB">
        <w:rPr>
          <w:rFonts w:asciiTheme="minorHAnsi" w:hAnsiTheme="minorHAnsi"/>
        </w:rPr>
        <w:t xml:space="preserve">critical </w:t>
      </w:r>
      <w:r w:rsidR="0052795D" w:rsidRPr="00EB76F5">
        <w:rPr>
          <w:rFonts w:asciiTheme="minorHAnsi" w:hAnsiTheme="minorHAnsi"/>
        </w:rPr>
        <w:t xml:space="preserve">safety </w:t>
      </w:r>
      <w:r w:rsidRPr="00EB76F5">
        <w:rPr>
          <w:rFonts w:asciiTheme="minorHAnsi" w:hAnsiTheme="minorHAnsi"/>
        </w:rPr>
        <w:t xml:space="preserve">concerns exist, the checklist must be completed more frequently.  </w:t>
      </w:r>
    </w:p>
    <w:p w:rsidR="00147352" w:rsidRPr="00926D88" w:rsidRDefault="00147352" w:rsidP="00147352">
      <w:pPr>
        <w:pStyle w:val="ListParagraph"/>
        <w:rPr>
          <w:rFonts w:asciiTheme="minorHAnsi" w:hAnsiTheme="minorHAnsi"/>
        </w:rPr>
      </w:pPr>
    </w:p>
    <w:p w:rsidR="00147352" w:rsidRPr="00926D88" w:rsidRDefault="00147352" w:rsidP="00EB76F5">
      <w:pPr>
        <w:pStyle w:val="ListParagraph"/>
        <w:numPr>
          <w:ilvl w:val="0"/>
          <w:numId w:val="111"/>
        </w:numPr>
        <w:ind w:left="360"/>
        <w:rPr>
          <w:rFonts w:asciiTheme="minorHAnsi" w:hAnsiTheme="minorHAnsi"/>
        </w:rPr>
      </w:pPr>
      <w:r w:rsidRPr="00926D88">
        <w:rPr>
          <w:u w:val="single"/>
        </w:rPr>
        <w:t>Food Safety SOP’s must be reviewed annually</w:t>
      </w:r>
      <w:r w:rsidRPr="00926D88">
        <w:t xml:space="preserve">; signing off on individual SOP’s provides assurance that the individual SOP was reviewed.  Review signature &amp; date on individual SOP’s can be completed by the Food Service Director or Site Manager (head cook).  </w:t>
      </w:r>
    </w:p>
    <w:p w:rsidR="00C77AC7" w:rsidRDefault="00C77AC7"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262D3C" w:rsidRDefault="00262D3C" w:rsidP="00C77AC7">
      <w:pPr>
        <w:rPr>
          <w:rFonts w:ascii="Calibri" w:hAnsi="Calibri"/>
        </w:rPr>
      </w:pPr>
    </w:p>
    <w:p w:rsidR="00746C4C" w:rsidRPr="00953795" w:rsidRDefault="00C77AC7" w:rsidP="00212390">
      <w:pPr>
        <w:jc w:val="center"/>
        <w:rPr>
          <w:rFonts w:ascii="Calibri" w:hAnsi="Calibri" w:cs="Calibri"/>
          <w:b/>
          <w:sz w:val="28"/>
          <w:szCs w:val="28"/>
        </w:rPr>
      </w:pPr>
      <w:r w:rsidRPr="006B33DD">
        <w:rPr>
          <w:rFonts w:ascii="Calibri" w:hAnsi="Calibri"/>
        </w:rPr>
        <w:t>If you have any questions about the Food Safety plan or other food safety requirements, please contact the Department of Education, Child and Adult Nutrition Services office at (605) 773-3413.</w:t>
      </w:r>
      <w:r>
        <w:br w:type="page"/>
      </w:r>
      <w:r w:rsidR="00746C4C" w:rsidRPr="00953795">
        <w:rPr>
          <w:rFonts w:ascii="Calibri" w:hAnsi="Calibri" w:cs="Calibri"/>
          <w:b/>
          <w:sz w:val="28"/>
          <w:szCs w:val="28"/>
        </w:rPr>
        <w:lastRenderedPageBreak/>
        <w:t>Cleaning and Sanitizing Food Contact Surfaces</w:t>
      </w:r>
    </w:p>
    <w:p w:rsidR="00746C4C" w:rsidRPr="00104673" w:rsidRDefault="00746C4C" w:rsidP="00746C4C">
      <w:pPr>
        <w:jc w:val="center"/>
        <w:rPr>
          <w:rFonts w:ascii="Calibri" w:hAnsi="Calibri" w:cs="Calibri"/>
          <w:bCs/>
        </w:rPr>
      </w:pPr>
      <w:r w:rsidRPr="00104673">
        <w:rPr>
          <w:rFonts w:ascii="Calibri" w:hAnsi="Calibri" w:cs="Calibri"/>
          <w:bCs/>
        </w:rPr>
        <w:t>(Sample SOP)</w:t>
      </w:r>
    </w:p>
    <w:p w:rsidR="00746C4C" w:rsidRPr="00104673" w:rsidRDefault="00746C4C" w:rsidP="00746C4C">
      <w:pPr>
        <w:rPr>
          <w:rFonts w:ascii="Calibri" w:hAnsi="Calibri" w:cs="Calibri"/>
          <w:b/>
          <w:bCs/>
        </w:rPr>
      </w:pPr>
    </w:p>
    <w:p w:rsidR="00746C4C" w:rsidRPr="00104673" w:rsidRDefault="00746C4C" w:rsidP="00746C4C">
      <w:pPr>
        <w:rPr>
          <w:rFonts w:ascii="Calibri" w:hAnsi="Calibri" w:cs="Calibri"/>
        </w:rPr>
      </w:pPr>
      <w:r w:rsidRPr="00104673">
        <w:rPr>
          <w:rStyle w:val="HeadersinSOPChar"/>
          <w:rFonts w:ascii="Calibri" w:hAnsi="Calibri" w:cs="Calibri"/>
        </w:rPr>
        <w:t>P</w:t>
      </w:r>
      <w:r w:rsidR="00CF3346" w:rsidRPr="00104673">
        <w:rPr>
          <w:rStyle w:val="HeadersinSOPChar"/>
          <w:rFonts w:ascii="Calibri" w:hAnsi="Calibri" w:cs="Calibri"/>
        </w:rPr>
        <w:t>URPOSE</w:t>
      </w:r>
      <w:r w:rsidRPr="00104673">
        <w:rPr>
          <w:rStyle w:val="HeadersinSOPChar"/>
          <w:rFonts w:ascii="Calibri" w:hAnsi="Calibri" w:cs="Calibri"/>
        </w:rPr>
        <w:t xml:space="preserve">:  </w:t>
      </w:r>
      <w:r w:rsidRPr="00104673">
        <w:rPr>
          <w:rFonts w:ascii="Calibri" w:hAnsi="Calibri" w:cs="Calibri"/>
        </w:rPr>
        <w:t>To prevent foodborne illness by ensuring that all food contact surfaces are properly cleaned and sanitized.</w:t>
      </w:r>
    </w:p>
    <w:p w:rsidR="00746C4C" w:rsidRPr="00104673" w:rsidRDefault="00746C4C" w:rsidP="00746C4C">
      <w:pPr>
        <w:rPr>
          <w:rFonts w:ascii="Calibri" w:hAnsi="Calibri" w:cs="Calibri"/>
        </w:rPr>
      </w:pPr>
    </w:p>
    <w:p w:rsidR="00746C4C" w:rsidRPr="00104673" w:rsidRDefault="00746C4C" w:rsidP="00746C4C">
      <w:pPr>
        <w:rPr>
          <w:rFonts w:ascii="Calibri" w:hAnsi="Calibri" w:cs="Calibri"/>
        </w:rPr>
      </w:pPr>
      <w:r w:rsidRPr="00104673">
        <w:rPr>
          <w:rFonts w:ascii="Calibri" w:hAnsi="Calibri" w:cs="Calibri"/>
          <w:b/>
          <w:bCs/>
        </w:rPr>
        <w:t>S</w:t>
      </w:r>
      <w:r w:rsidR="00CF3346" w:rsidRPr="00104673">
        <w:rPr>
          <w:rFonts w:ascii="Calibri" w:hAnsi="Calibri" w:cs="Calibri"/>
          <w:b/>
          <w:bCs/>
        </w:rPr>
        <w:t>COPE</w:t>
      </w:r>
      <w:r w:rsidRPr="00104673">
        <w:rPr>
          <w:rFonts w:ascii="Calibri" w:hAnsi="Calibri" w:cs="Calibri"/>
          <w:b/>
          <w:bCs/>
        </w:rPr>
        <w:t xml:space="preserve">: </w:t>
      </w:r>
      <w:r w:rsidRPr="00104673">
        <w:rPr>
          <w:rFonts w:ascii="Calibri" w:hAnsi="Calibri" w:cs="Calibri"/>
        </w:rPr>
        <w:t xml:space="preserve"> This procedure applies to foodservice employees involved in cleaning and sanitizing food contact surfaces.  </w:t>
      </w:r>
    </w:p>
    <w:p w:rsidR="00746C4C" w:rsidRPr="00104673" w:rsidRDefault="00746C4C" w:rsidP="00746C4C">
      <w:pPr>
        <w:rPr>
          <w:rFonts w:ascii="Calibri" w:hAnsi="Calibri" w:cs="Calibri"/>
        </w:rPr>
      </w:pPr>
    </w:p>
    <w:p w:rsidR="00746C4C" w:rsidRPr="00104673" w:rsidRDefault="00746C4C" w:rsidP="00746C4C">
      <w:pPr>
        <w:rPr>
          <w:rFonts w:ascii="Calibri" w:hAnsi="Calibri" w:cs="Calibri"/>
          <w:b/>
          <w:bCs/>
        </w:rPr>
      </w:pPr>
      <w:r w:rsidRPr="00104673">
        <w:rPr>
          <w:rStyle w:val="HeadersinSOPChar"/>
          <w:rFonts w:ascii="Calibri" w:hAnsi="Calibri" w:cs="Calibri"/>
        </w:rPr>
        <w:t>K</w:t>
      </w:r>
      <w:r w:rsidR="00CF3346" w:rsidRPr="00104673">
        <w:rPr>
          <w:rStyle w:val="HeadersinSOPChar"/>
          <w:rFonts w:ascii="Calibri" w:hAnsi="Calibri" w:cs="Calibri"/>
        </w:rPr>
        <w:t>EY</w:t>
      </w:r>
      <w:r w:rsidRPr="00104673">
        <w:rPr>
          <w:rStyle w:val="HeadersinSOPChar"/>
          <w:rFonts w:ascii="Calibri" w:hAnsi="Calibri" w:cs="Calibri"/>
        </w:rPr>
        <w:t xml:space="preserve"> W</w:t>
      </w:r>
      <w:r w:rsidR="00CF3346"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Food Contact Surface, Cleaning, Sanitizing</w:t>
      </w:r>
    </w:p>
    <w:p w:rsidR="00746C4C" w:rsidRPr="00104673" w:rsidRDefault="00746C4C" w:rsidP="00746C4C">
      <w:pPr>
        <w:rPr>
          <w:rFonts w:ascii="Calibri" w:hAnsi="Calibri" w:cs="Calibri"/>
        </w:rPr>
      </w:pPr>
    </w:p>
    <w:p w:rsidR="00746C4C" w:rsidRPr="00104673" w:rsidRDefault="00746C4C" w:rsidP="00746C4C">
      <w:pPr>
        <w:pStyle w:val="HeadersinSOP"/>
        <w:rPr>
          <w:rFonts w:ascii="Calibri" w:hAnsi="Calibri" w:cs="Calibri"/>
        </w:rPr>
      </w:pPr>
      <w:r w:rsidRPr="00104673">
        <w:rPr>
          <w:rFonts w:ascii="Calibri" w:hAnsi="Calibri" w:cs="Calibri"/>
        </w:rPr>
        <w:t>I</w:t>
      </w:r>
      <w:r w:rsidR="00CF3346" w:rsidRPr="00104673">
        <w:rPr>
          <w:rFonts w:ascii="Calibri" w:hAnsi="Calibri" w:cs="Calibri"/>
        </w:rPr>
        <w:t>NSTRUCTIONS</w:t>
      </w:r>
      <w:r w:rsidRPr="00104673">
        <w:rPr>
          <w:rFonts w:ascii="Calibri" w:hAnsi="Calibri" w:cs="Calibri"/>
        </w:rPr>
        <w:t>:</w:t>
      </w:r>
    </w:p>
    <w:p w:rsidR="00520B6A" w:rsidRPr="00104673" w:rsidRDefault="00626009" w:rsidP="00626009">
      <w:pPr>
        <w:numPr>
          <w:ilvl w:val="0"/>
          <w:numId w:val="3"/>
        </w:numPr>
        <w:rPr>
          <w:rFonts w:ascii="Calibri" w:hAnsi="Calibri" w:cs="Calibri"/>
        </w:rPr>
      </w:pPr>
      <w:r w:rsidRPr="00104673">
        <w:rPr>
          <w:rFonts w:ascii="Calibri" w:hAnsi="Calibri" w:cs="Calibri"/>
        </w:rPr>
        <w:t>Train foodservice employees on using the procedures in this SOP.</w:t>
      </w:r>
      <w:r w:rsidR="00520B6A" w:rsidRPr="00104673">
        <w:rPr>
          <w:rFonts w:ascii="Calibri" w:hAnsi="Calibri" w:cs="Calibri"/>
        </w:rPr>
        <w:t xml:space="preserve"> </w:t>
      </w:r>
    </w:p>
    <w:p w:rsidR="00626009" w:rsidRPr="00104673" w:rsidRDefault="00520B6A" w:rsidP="00626009">
      <w:pPr>
        <w:numPr>
          <w:ilvl w:val="0"/>
          <w:numId w:val="3"/>
        </w:numPr>
        <w:rPr>
          <w:rFonts w:ascii="Calibri" w:hAnsi="Calibri" w:cs="Calibri"/>
        </w:rPr>
      </w:pPr>
      <w:r w:rsidRPr="00104673">
        <w:rPr>
          <w:rFonts w:ascii="Calibri" w:hAnsi="Calibri" w:cs="Calibri"/>
        </w:rPr>
        <w:t>Follow State or local health department requirements.</w:t>
      </w:r>
    </w:p>
    <w:p w:rsidR="00746C4C" w:rsidRPr="00104673" w:rsidRDefault="00746C4C" w:rsidP="00520B6A">
      <w:pPr>
        <w:numPr>
          <w:ilvl w:val="0"/>
          <w:numId w:val="3"/>
        </w:numPr>
        <w:rPr>
          <w:rFonts w:ascii="Calibri" w:hAnsi="Calibri" w:cs="Calibri"/>
        </w:rPr>
      </w:pPr>
      <w:r w:rsidRPr="00104673">
        <w:rPr>
          <w:rFonts w:ascii="Calibri" w:hAnsi="Calibri" w:cs="Calibri"/>
        </w:rPr>
        <w:t>Follow manufacturer’s instructions regarding the use and maintenance of equipment and use of chemicals for cleaning and sanitizing food contact surfaces.  Refer to Storing and Using Poisonous or Toxic Chemicals SOP.</w:t>
      </w:r>
    </w:p>
    <w:p w:rsidR="00746C4C" w:rsidRPr="00104673" w:rsidRDefault="00746C4C" w:rsidP="00746C4C">
      <w:pPr>
        <w:numPr>
          <w:ilvl w:val="0"/>
          <w:numId w:val="3"/>
        </w:numPr>
        <w:rPr>
          <w:rFonts w:ascii="Calibri" w:hAnsi="Calibri" w:cs="Calibri"/>
        </w:rPr>
      </w:pPr>
      <w:r w:rsidRPr="00104673">
        <w:rPr>
          <w:rFonts w:ascii="Calibri" w:hAnsi="Calibri" w:cs="Calibri"/>
        </w:rPr>
        <w:t xml:space="preserve">If State or local requirements are based on the </w:t>
      </w:r>
      <w:r w:rsidR="00792603" w:rsidRPr="00104673">
        <w:rPr>
          <w:rFonts w:ascii="Calibri" w:hAnsi="Calibri" w:cs="Calibri"/>
          <w:b/>
          <w:i/>
        </w:rPr>
        <w:t xml:space="preserve">SD </w:t>
      </w:r>
      <w:proofErr w:type="spellStart"/>
      <w:r w:rsidR="00792603" w:rsidRPr="00104673">
        <w:rPr>
          <w:rFonts w:ascii="Calibri" w:hAnsi="Calibri" w:cs="Calibri"/>
          <w:b/>
          <w:i/>
        </w:rPr>
        <w:t>Dept</w:t>
      </w:r>
      <w:proofErr w:type="spellEnd"/>
      <w:r w:rsidR="00792603" w:rsidRPr="00104673">
        <w:rPr>
          <w:rFonts w:ascii="Calibri" w:hAnsi="Calibri" w:cs="Calibri"/>
          <w:b/>
          <w:i/>
        </w:rPr>
        <w:t xml:space="preserve"> of Health </w:t>
      </w:r>
      <w:r w:rsidRPr="00104673">
        <w:rPr>
          <w:rFonts w:ascii="Calibri" w:hAnsi="Calibri" w:cs="Calibri"/>
          <w:b/>
          <w:i/>
        </w:rPr>
        <w:t>Food Code</w:t>
      </w:r>
      <w:r w:rsidRPr="00104673">
        <w:rPr>
          <w:rFonts w:ascii="Calibri" w:hAnsi="Calibri" w:cs="Calibri"/>
        </w:rPr>
        <w:t>, wash, rinse, and sanitize food contact surfaces</w:t>
      </w:r>
      <w:r w:rsidRPr="00104673">
        <w:rPr>
          <w:rFonts w:ascii="Calibri" w:hAnsi="Calibri" w:cs="Calibri"/>
          <w:b/>
          <w:color w:val="0000FF"/>
        </w:rPr>
        <w:t xml:space="preserve"> </w:t>
      </w:r>
      <w:r w:rsidRPr="00104673">
        <w:rPr>
          <w:rFonts w:ascii="Calibri" w:hAnsi="Calibri" w:cs="Calibri"/>
        </w:rPr>
        <w:t>of sinks, tables, equipment, utensils, thermometers, carts, and equipment:</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Before each use </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different types of raw animal foods, such as eggs, fish, meat, and poultry </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ready-to-eat foods and raw animal foods, such as eggs, fish, meat, and poultry </w:t>
      </w:r>
    </w:p>
    <w:p w:rsidR="00746C4C" w:rsidRPr="00104673" w:rsidRDefault="00746C4C" w:rsidP="00774409">
      <w:pPr>
        <w:numPr>
          <w:ilvl w:val="0"/>
          <w:numId w:val="7"/>
        </w:numPr>
        <w:rPr>
          <w:rFonts w:ascii="Calibri" w:hAnsi="Calibri" w:cs="Calibri"/>
        </w:rPr>
      </w:pPr>
      <w:r w:rsidRPr="00104673">
        <w:rPr>
          <w:rFonts w:ascii="Calibri" w:hAnsi="Calibri" w:cs="Calibri"/>
        </w:rPr>
        <w:t>Any time contamination occurs or is suspected</w:t>
      </w:r>
    </w:p>
    <w:p w:rsidR="00746C4C" w:rsidRPr="00104673" w:rsidRDefault="00746C4C" w:rsidP="00746C4C">
      <w:pPr>
        <w:numPr>
          <w:ilvl w:val="0"/>
          <w:numId w:val="3"/>
        </w:numPr>
        <w:tabs>
          <w:tab w:val="num" w:pos="720"/>
        </w:tabs>
        <w:rPr>
          <w:rFonts w:ascii="Calibri" w:hAnsi="Calibri" w:cs="Calibri"/>
        </w:rPr>
      </w:pPr>
      <w:r w:rsidRPr="00104673">
        <w:rPr>
          <w:rFonts w:ascii="Calibri" w:hAnsi="Calibri" w:cs="Calibri"/>
        </w:rPr>
        <w:t>Wash, rinse, and sanitize food contact surfaces of sinks, tables, equipment, utensils, thermometers, carts, and equipment using the following procedure:</w:t>
      </w:r>
    </w:p>
    <w:p w:rsidR="00746C4C" w:rsidRPr="00104673" w:rsidRDefault="00746C4C" w:rsidP="00774409">
      <w:pPr>
        <w:numPr>
          <w:ilvl w:val="0"/>
          <w:numId w:val="8"/>
        </w:numPr>
        <w:rPr>
          <w:rFonts w:ascii="Calibri" w:hAnsi="Calibri" w:cs="Calibri"/>
        </w:rPr>
      </w:pPr>
      <w:r w:rsidRPr="00104673">
        <w:rPr>
          <w:rFonts w:ascii="Calibri" w:hAnsi="Calibri" w:cs="Calibri"/>
        </w:rPr>
        <w:t>Wash surface with detergent solution.</w:t>
      </w:r>
    </w:p>
    <w:p w:rsidR="00746C4C" w:rsidRPr="00104673" w:rsidRDefault="00746C4C" w:rsidP="00774409">
      <w:pPr>
        <w:numPr>
          <w:ilvl w:val="0"/>
          <w:numId w:val="8"/>
        </w:numPr>
        <w:rPr>
          <w:rFonts w:ascii="Calibri" w:hAnsi="Calibri" w:cs="Calibri"/>
        </w:rPr>
      </w:pPr>
      <w:r w:rsidRPr="00104673">
        <w:rPr>
          <w:rFonts w:ascii="Calibri" w:hAnsi="Calibri" w:cs="Calibri"/>
        </w:rPr>
        <w:t>Rinse surface with clean water.</w:t>
      </w:r>
    </w:p>
    <w:p w:rsidR="00746C4C" w:rsidRPr="00104673" w:rsidRDefault="00746C4C" w:rsidP="00774409">
      <w:pPr>
        <w:numPr>
          <w:ilvl w:val="0"/>
          <w:numId w:val="8"/>
        </w:numPr>
        <w:rPr>
          <w:rFonts w:ascii="Calibri" w:hAnsi="Calibri" w:cs="Calibri"/>
        </w:rPr>
      </w:pPr>
      <w:r w:rsidRPr="00104673">
        <w:rPr>
          <w:rFonts w:ascii="Calibri" w:hAnsi="Calibri" w:cs="Calibri"/>
        </w:rPr>
        <w:t xml:space="preserve">Sanitize surface using a sanitizing solution mixed at a concentration specified on the manufacturer’s label.  </w:t>
      </w:r>
    </w:p>
    <w:p w:rsidR="00746C4C" w:rsidRPr="00104673" w:rsidRDefault="00746C4C" w:rsidP="00774409">
      <w:pPr>
        <w:numPr>
          <w:ilvl w:val="0"/>
          <w:numId w:val="8"/>
        </w:numPr>
        <w:rPr>
          <w:rFonts w:ascii="Calibri" w:hAnsi="Calibri" w:cs="Calibri"/>
        </w:rPr>
      </w:pPr>
      <w:r w:rsidRPr="00104673">
        <w:rPr>
          <w:rFonts w:ascii="Calibri" w:hAnsi="Calibri" w:cs="Calibri"/>
        </w:rPr>
        <w:t>Place wet items in a manner to allow air drying.</w:t>
      </w:r>
    </w:p>
    <w:p w:rsidR="00746C4C" w:rsidRPr="00104673" w:rsidRDefault="00746C4C" w:rsidP="001821F4">
      <w:pPr>
        <w:numPr>
          <w:ilvl w:val="0"/>
          <w:numId w:val="3"/>
        </w:numPr>
        <w:rPr>
          <w:rFonts w:ascii="Calibri" w:hAnsi="Calibri" w:cs="Calibri"/>
        </w:rPr>
      </w:pPr>
      <w:r w:rsidRPr="00104673">
        <w:rPr>
          <w:rFonts w:ascii="Calibri" w:hAnsi="Calibri" w:cs="Calibri"/>
        </w:rPr>
        <w:t xml:space="preserve">If a 3-compartment sink is used, setup and use the sink in the following manner:  </w:t>
      </w:r>
    </w:p>
    <w:p w:rsidR="001821F4"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 xml:space="preserve">In the first compartment, wash with a clean detergent solution at or above </w:t>
      </w:r>
      <w:proofErr w:type="gramStart"/>
      <w:r w:rsidRPr="00104673">
        <w:rPr>
          <w:rFonts w:ascii="Calibri" w:hAnsi="Calibri" w:cs="Calibri"/>
        </w:rPr>
        <w:t>110</w:t>
      </w:r>
      <w:r w:rsidRPr="00104673">
        <w:rPr>
          <w:rFonts w:ascii="Calibri" w:hAnsi="Calibri" w:cs="Calibri"/>
          <w:vertAlign w:val="superscript"/>
        </w:rPr>
        <w:t xml:space="preserve">  </w:t>
      </w:r>
      <w:proofErr w:type="spellStart"/>
      <w:r w:rsidRPr="00104673">
        <w:rPr>
          <w:rFonts w:ascii="Calibri" w:hAnsi="Calibri" w:cs="Calibri"/>
          <w:vertAlign w:val="superscript"/>
        </w:rPr>
        <w:t>o</w:t>
      </w:r>
      <w:r w:rsidRPr="00104673">
        <w:rPr>
          <w:rFonts w:ascii="Calibri" w:hAnsi="Calibri" w:cs="Calibri"/>
        </w:rPr>
        <w:t>F</w:t>
      </w:r>
      <w:proofErr w:type="spellEnd"/>
      <w:proofErr w:type="gramEnd"/>
      <w:r w:rsidRPr="00104673">
        <w:rPr>
          <w:rFonts w:ascii="Calibri" w:hAnsi="Calibri" w:cs="Calibri"/>
        </w:rPr>
        <w:t xml:space="preserve"> or at the temperature specified by the detergent manufacturer.</w:t>
      </w:r>
    </w:p>
    <w:p w:rsidR="00746C4C"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In the second compartment, rinse with clean water.</w:t>
      </w:r>
    </w:p>
    <w:p w:rsidR="00746C4C" w:rsidRPr="00104673" w:rsidRDefault="00746C4C" w:rsidP="00774409">
      <w:pPr>
        <w:numPr>
          <w:ilvl w:val="0"/>
          <w:numId w:val="11"/>
        </w:numPr>
        <w:rPr>
          <w:rFonts w:ascii="Calibri" w:hAnsi="Calibri" w:cs="Calibri"/>
        </w:rPr>
      </w:pPr>
      <w:r w:rsidRPr="00104673">
        <w:rPr>
          <w:rFonts w:ascii="Calibri" w:hAnsi="Calibri" w:cs="Calibri"/>
        </w:rPr>
        <w:t xml:space="preserve">In the third compartment, sanitize with a sanitizing solution mixed at a concentration specified on the manufacturer’s label or by immersing in hot water at or above 171 </w:t>
      </w:r>
      <w:proofErr w:type="spellStart"/>
      <w:r w:rsidRPr="00104673">
        <w:rPr>
          <w:rFonts w:ascii="Calibri" w:hAnsi="Calibri" w:cs="Calibri"/>
          <w:vertAlign w:val="superscript"/>
        </w:rPr>
        <w:t>o</w:t>
      </w:r>
      <w:r w:rsidRPr="00104673">
        <w:rPr>
          <w:rFonts w:ascii="Calibri" w:hAnsi="Calibri" w:cs="Calibri"/>
        </w:rPr>
        <w:t>F</w:t>
      </w:r>
      <w:proofErr w:type="spellEnd"/>
      <w:r w:rsidRPr="00104673">
        <w:rPr>
          <w:rFonts w:ascii="Calibri" w:hAnsi="Calibri" w:cs="Calibri"/>
        </w:rPr>
        <w:t xml:space="preserve"> for 30 seconds.  Test the chemical sanitizer concentration by using an appropriate test kit.  </w:t>
      </w:r>
    </w:p>
    <w:p w:rsidR="00170DDD" w:rsidRPr="00170DDD" w:rsidRDefault="00170DDD" w:rsidP="00212390">
      <w:pPr>
        <w:pStyle w:val="SOPTitle"/>
        <w:rPr>
          <w:rFonts w:ascii="Calibri" w:hAnsi="Calibri" w:cs="Calibri"/>
        </w:rPr>
      </w:pPr>
      <w:r>
        <w:rPr>
          <w:rFonts w:ascii="Calibri" w:hAnsi="Calibri" w:cs="Calibri"/>
        </w:rPr>
        <w:br w:type="page"/>
      </w:r>
      <w:r w:rsidRPr="00170DDD">
        <w:rPr>
          <w:rFonts w:ascii="Calibri" w:hAnsi="Calibri" w:cs="Calibri"/>
        </w:rPr>
        <w:lastRenderedPageBreak/>
        <w:t>Cleaning and Sanitizing Food Contact Surfaces, continued</w:t>
      </w:r>
    </w:p>
    <w:p w:rsidR="00170DDD" w:rsidRPr="00170DDD" w:rsidRDefault="00170DDD" w:rsidP="00C949D5">
      <w:pPr>
        <w:pStyle w:val="HeadersinSOP"/>
        <w:rPr>
          <w:rFonts w:ascii="Calibri" w:hAnsi="Calibri" w:cs="Calibri"/>
        </w:rPr>
      </w:pPr>
      <w:r w:rsidRPr="00170DDD">
        <w:rPr>
          <w:rFonts w:ascii="Calibri" w:hAnsi="Calibri" w:cs="Calibri"/>
        </w:rPr>
        <w:t>INSTRUCTIONS, continued:</w:t>
      </w:r>
    </w:p>
    <w:p w:rsidR="00170DDD" w:rsidRPr="00104673" w:rsidRDefault="00170DDD" w:rsidP="00170DDD">
      <w:pPr>
        <w:ind w:left="720"/>
        <w:rPr>
          <w:rFonts w:ascii="Calibri" w:hAnsi="Calibri" w:cs="Calibri"/>
        </w:rPr>
      </w:pPr>
    </w:p>
    <w:p w:rsidR="001821F4" w:rsidRPr="00104673" w:rsidRDefault="00746C4C" w:rsidP="001821F4">
      <w:pPr>
        <w:numPr>
          <w:ilvl w:val="0"/>
          <w:numId w:val="3"/>
        </w:numPr>
        <w:rPr>
          <w:rFonts w:ascii="Calibri" w:hAnsi="Calibri" w:cs="Calibri"/>
        </w:rPr>
      </w:pPr>
      <w:r w:rsidRPr="00104673">
        <w:rPr>
          <w:rFonts w:ascii="Calibri" w:hAnsi="Calibri" w:cs="Calibri"/>
        </w:rPr>
        <w:t xml:space="preserve">If a </w:t>
      </w:r>
      <w:proofErr w:type="spellStart"/>
      <w:r w:rsidRPr="00104673">
        <w:rPr>
          <w:rFonts w:ascii="Calibri" w:hAnsi="Calibri" w:cs="Calibri"/>
        </w:rPr>
        <w:t>dishmachine</w:t>
      </w:r>
      <w:proofErr w:type="spellEnd"/>
      <w:r w:rsidRPr="00104673">
        <w:rPr>
          <w:rFonts w:ascii="Calibri" w:hAnsi="Calibri" w:cs="Calibri"/>
        </w:rPr>
        <w:t xml:space="preserve"> is used:</w:t>
      </w:r>
    </w:p>
    <w:p w:rsidR="001821F4" w:rsidRPr="00104673" w:rsidRDefault="00746C4C" w:rsidP="00774409">
      <w:pPr>
        <w:numPr>
          <w:ilvl w:val="0"/>
          <w:numId w:val="11"/>
        </w:numPr>
        <w:rPr>
          <w:rFonts w:ascii="Calibri" w:hAnsi="Calibri" w:cs="Calibri"/>
        </w:rPr>
      </w:pPr>
      <w:r w:rsidRPr="00104673">
        <w:rPr>
          <w:rFonts w:ascii="Calibri" w:hAnsi="Calibri" w:cs="Calibri"/>
        </w:rPr>
        <w:t xml:space="preserve">Check with the </w:t>
      </w:r>
      <w:proofErr w:type="spellStart"/>
      <w:r w:rsidRPr="00104673">
        <w:rPr>
          <w:rFonts w:ascii="Calibri" w:hAnsi="Calibri" w:cs="Calibri"/>
        </w:rPr>
        <w:t>dishmachine</w:t>
      </w:r>
      <w:proofErr w:type="spellEnd"/>
      <w:r w:rsidRPr="00104673">
        <w:rPr>
          <w:rFonts w:ascii="Calibri" w:hAnsi="Calibri" w:cs="Calibri"/>
        </w:rPr>
        <w:t xml:space="preserve"> manufacturer to verify that the information on the data plate is correct. </w:t>
      </w:r>
    </w:p>
    <w:p w:rsidR="001821F4" w:rsidRPr="00104673" w:rsidRDefault="00746C4C" w:rsidP="00774409">
      <w:pPr>
        <w:numPr>
          <w:ilvl w:val="0"/>
          <w:numId w:val="11"/>
        </w:numPr>
        <w:rPr>
          <w:rFonts w:ascii="Calibri" w:hAnsi="Calibri" w:cs="Calibri"/>
        </w:rPr>
      </w:pPr>
      <w:r w:rsidRPr="00104673">
        <w:rPr>
          <w:rFonts w:ascii="Calibri" w:hAnsi="Calibri" w:cs="Calibri"/>
        </w:rPr>
        <w:t>Refer to the information on the data plate for determining wash, rinse, and sanitization (final) rinse temperatures; sanitizing solution concentrations; and water pressures, if applicable.</w:t>
      </w:r>
    </w:p>
    <w:p w:rsidR="001821F4" w:rsidRPr="00104673" w:rsidRDefault="00746C4C" w:rsidP="00774409">
      <w:pPr>
        <w:numPr>
          <w:ilvl w:val="0"/>
          <w:numId w:val="11"/>
        </w:numPr>
        <w:rPr>
          <w:rFonts w:ascii="Calibri" w:hAnsi="Calibri" w:cs="Calibri"/>
        </w:rPr>
      </w:pPr>
      <w:r w:rsidRPr="00104673">
        <w:rPr>
          <w:rFonts w:ascii="Calibri" w:hAnsi="Calibri" w:cs="Calibri"/>
        </w:rPr>
        <w:t>Follow manufacturer’s instructions for use.</w:t>
      </w:r>
    </w:p>
    <w:p w:rsidR="00746C4C" w:rsidRPr="00104673" w:rsidRDefault="00746C4C" w:rsidP="00774409">
      <w:pPr>
        <w:numPr>
          <w:ilvl w:val="0"/>
          <w:numId w:val="11"/>
        </w:numPr>
        <w:rPr>
          <w:rFonts w:ascii="Calibri" w:hAnsi="Calibri" w:cs="Calibri"/>
        </w:rPr>
      </w:pPr>
      <w:r w:rsidRPr="00104673">
        <w:rPr>
          <w:rFonts w:ascii="Calibri" w:hAnsi="Calibri" w:cs="Calibri"/>
        </w:rPr>
        <w:t xml:space="preserve">Ensure that food contact surfaces reach a surface temperature of 160 </w:t>
      </w:r>
      <w:proofErr w:type="spellStart"/>
      <w:r w:rsidRPr="00104673">
        <w:rPr>
          <w:rFonts w:ascii="Calibri" w:hAnsi="Calibri" w:cs="Calibri"/>
          <w:vertAlign w:val="superscript"/>
        </w:rPr>
        <w:t>o</w:t>
      </w:r>
      <w:r w:rsidRPr="00104673">
        <w:rPr>
          <w:rFonts w:ascii="Calibri" w:hAnsi="Calibri" w:cs="Calibri"/>
        </w:rPr>
        <w:t>F</w:t>
      </w:r>
      <w:proofErr w:type="spellEnd"/>
      <w:r w:rsidRPr="00104673">
        <w:rPr>
          <w:rFonts w:ascii="Calibri" w:hAnsi="Calibri" w:cs="Calibri"/>
        </w:rPr>
        <w:t xml:space="preserve"> or above if using hot water to sanitize.</w:t>
      </w:r>
    </w:p>
    <w:p w:rsidR="00746C4C" w:rsidRPr="00104673" w:rsidRDefault="00746C4C" w:rsidP="00746C4C">
      <w:pPr>
        <w:ind w:left="720"/>
        <w:rPr>
          <w:rFonts w:ascii="Calibri" w:hAnsi="Calibri" w:cs="Calibri"/>
        </w:rPr>
      </w:pPr>
    </w:p>
    <w:p w:rsidR="00746C4C" w:rsidRPr="00104673" w:rsidRDefault="00746C4C" w:rsidP="001821F4">
      <w:pPr>
        <w:pStyle w:val="HeadersinSOP"/>
        <w:rPr>
          <w:rFonts w:ascii="Calibri" w:hAnsi="Calibri" w:cs="Calibri"/>
        </w:rPr>
      </w:pPr>
      <w:r w:rsidRPr="00104673">
        <w:rPr>
          <w:rFonts w:ascii="Calibri" w:hAnsi="Calibri" w:cs="Calibri"/>
        </w:rPr>
        <w:t>M</w:t>
      </w:r>
      <w:r w:rsidR="00CF3346" w:rsidRPr="00104673">
        <w:rPr>
          <w:rFonts w:ascii="Calibri" w:hAnsi="Calibri" w:cs="Calibri"/>
        </w:rPr>
        <w:t>ONITORING</w:t>
      </w:r>
      <w:r w:rsidRPr="00104673">
        <w:rPr>
          <w:rFonts w:ascii="Calibri" w:hAnsi="Calibri" w:cs="Calibri"/>
        </w:rPr>
        <w:t>:</w:t>
      </w:r>
    </w:p>
    <w:p w:rsidR="00746C4C" w:rsidRPr="00104673" w:rsidRDefault="00746C4C" w:rsidP="00746C4C">
      <w:pPr>
        <w:rPr>
          <w:rFonts w:ascii="Calibri" w:hAnsi="Calibri" w:cs="Calibri"/>
          <w:bCs/>
        </w:rPr>
      </w:pPr>
      <w:r w:rsidRPr="00104673">
        <w:rPr>
          <w:rFonts w:ascii="Calibri" w:hAnsi="Calibri" w:cs="Calibri"/>
          <w:bCs/>
        </w:rPr>
        <w:t>Foodservice employees will:</w:t>
      </w:r>
    </w:p>
    <w:p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 xml:space="preserve">During all hours of operation, visually and physically inspect food contact surfaces of equipment and utensils to ensure that the surfaces are clean. </w:t>
      </w:r>
    </w:p>
    <w:p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In a 3-compartment sink, on a daily basis:</w:t>
      </w:r>
    </w:p>
    <w:p w:rsidR="00746C4C" w:rsidRPr="00104673" w:rsidRDefault="00746C4C" w:rsidP="00774409">
      <w:pPr>
        <w:numPr>
          <w:ilvl w:val="0"/>
          <w:numId w:val="10"/>
        </w:numPr>
        <w:rPr>
          <w:rFonts w:ascii="Calibri" w:hAnsi="Calibri" w:cs="Calibri"/>
        </w:rPr>
      </w:pPr>
      <w:r w:rsidRPr="00104673">
        <w:rPr>
          <w:rFonts w:ascii="Calibri" w:hAnsi="Calibri" w:cs="Calibri"/>
        </w:rPr>
        <w:t>Visually monitor that the water in each compartment is clean.</w:t>
      </w:r>
    </w:p>
    <w:p w:rsidR="00746C4C" w:rsidRPr="00104673" w:rsidRDefault="00746C4C" w:rsidP="00774409">
      <w:pPr>
        <w:numPr>
          <w:ilvl w:val="0"/>
          <w:numId w:val="10"/>
        </w:numPr>
        <w:rPr>
          <w:rFonts w:ascii="Calibri" w:hAnsi="Calibri" w:cs="Calibri"/>
        </w:rPr>
      </w:pPr>
      <w:r w:rsidRPr="00104673">
        <w:rPr>
          <w:rFonts w:ascii="Calibri" w:hAnsi="Calibri" w:cs="Calibri"/>
        </w:rPr>
        <w:t xml:space="preserve">Take the water temperature in the first compartment of the sink by using a calibrated thermometer.  </w:t>
      </w:r>
    </w:p>
    <w:p w:rsidR="00746C4C" w:rsidRPr="00104673" w:rsidRDefault="00746C4C" w:rsidP="00774409">
      <w:pPr>
        <w:numPr>
          <w:ilvl w:val="0"/>
          <w:numId w:val="10"/>
        </w:numPr>
        <w:rPr>
          <w:rFonts w:ascii="Calibri" w:hAnsi="Calibri" w:cs="Calibri"/>
        </w:rPr>
      </w:pPr>
      <w:r w:rsidRPr="00104673">
        <w:rPr>
          <w:rFonts w:ascii="Calibri" w:hAnsi="Calibri" w:cs="Calibri"/>
        </w:rPr>
        <w:t>If using chemicals to sanitize, test the sanitizer concentration by using the appropriate test kit for the chemical.</w:t>
      </w:r>
    </w:p>
    <w:p w:rsidR="001821F4" w:rsidRPr="00104673" w:rsidRDefault="00746C4C" w:rsidP="00774409">
      <w:pPr>
        <w:numPr>
          <w:ilvl w:val="0"/>
          <w:numId w:val="10"/>
        </w:numPr>
        <w:rPr>
          <w:rFonts w:ascii="Calibri" w:hAnsi="Calibri" w:cs="Calibri"/>
        </w:rPr>
      </w:pPr>
      <w:r w:rsidRPr="00104673">
        <w:rPr>
          <w:rFonts w:ascii="Calibri" w:hAnsi="Calibri" w:cs="Calibri"/>
        </w:rPr>
        <w:t>If using hot water to sanitize, use a calibrated thermometer to measure the water temperature.  Refer to Using and Calibrating Thermometers SOPs.</w:t>
      </w:r>
    </w:p>
    <w:p w:rsidR="001821F4" w:rsidRPr="00104673" w:rsidRDefault="001821F4" w:rsidP="00774409">
      <w:pPr>
        <w:numPr>
          <w:ilvl w:val="0"/>
          <w:numId w:val="9"/>
        </w:numPr>
        <w:tabs>
          <w:tab w:val="left" w:pos="360"/>
        </w:tabs>
        <w:ind w:hanging="720"/>
        <w:rPr>
          <w:rFonts w:ascii="Calibri" w:hAnsi="Calibri" w:cs="Calibri"/>
        </w:rPr>
      </w:pPr>
      <w:r w:rsidRPr="00104673">
        <w:rPr>
          <w:rFonts w:ascii="Calibri" w:hAnsi="Calibri" w:cs="Calibri"/>
        </w:rPr>
        <w:t xml:space="preserve">In a </w:t>
      </w:r>
      <w:proofErr w:type="spellStart"/>
      <w:r w:rsidRPr="00104673">
        <w:rPr>
          <w:rFonts w:ascii="Calibri" w:hAnsi="Calibri" w:cs="Calibri"/>
        </w:rPr>
        <w:t>dishmachine</w:t>
      </w:r>
      <w:proofErr w:type="spellEnd"/>
      <w:r w:rsidRPr="00104673">
        <w:rPr>
          <w:rFonts w:ascii="Calibri" w:hAnsi="Calibri" w:cs="Calibri"/>
        </w:rPr>
        <w:t>, on a daily basis:</w:t>
      </w:r>
    </w:p>
    <w:p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Visually monitor that the water and the interior parts of the machine are clean and free of debris. </w:t>
      </w:r>
    </w:p>
    <w:p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Continually monitor the temperature and pressure gauges, if applicable, to ensure that the machine is operating according to the data plate. </w:t>
      </w:r>
    </w:p>
    <w:p w:rsidR="001821F4" w:rsidRPr="00104673" w:rsidRDefault="001821F4" w:rsidP="00774409">
      <w:pPr>
        <w:numPr>
          <w:ilvl w:val="0"/>
          <w:numId w:val="15"/>
        </w:numPr>
        <w:rPr>
          <w:rFonts w:ascii="Calibri" w:hAnsi="Calibri" w:cs="Calibri"/>
        </w:rPr>
      </w:pPr>
      <w:r w:rsidRPr="00104673">
        <w:rPr>
          <w:rFonts w:ascii="Calibri" w:hAnsi="Calibri" w:cs="Calibri"/>
        </w:rPr>
        <w:t xml:space="preserve">For hot water sanitizing </w:t>
      </w:r>
      <w:proofErr w:type="spellStart"/>
      <w:r w:rsidRPr="00104673">
        <w:rPr>
          <w:rFonts w:ascii="Calibri" w:hAnsi="Calibri" w:cs="Calibri"/>
        </w:rPr>
        <w:t>dishmachine</w:t>
      </w:r>
      <w:proofErr w:type="spellEnd"/>
      <w:r w:rsidR="00CB5A45" w:rsidRPr="00104673">
        <w:rPr>
          <w:rFonts w:ascii="Calibri" w:hAnsi="Calibri" w:cs="Calibri"/>
        </w:rPr>
        <w:t>, e</w:t>
      </w:r>
      <w:r w:rsidRPr="00104673">
        <w:rPr>
          <w:rFonts w:ascii="Calibri" w:hAnsi="Calibri" w:cs="Calibri"/>
        </w:rPr>
        <w:t xml:space="preserve">nsure that food contact surfaces are reaching the appropriate temperature by placing a piece of heat sensitive tape on a </w:t>
      </w:r>
      <w:proofErr w:type="spellStart"/>
      <w:r w:rsidRPr="00104673">
        <w:rPr>
          <w:rFonts w:ascii="Calibri" w:hAnsi="Calibri" w:cs="Calibri"/>
        </w:rPr>
        <w:t>smallware</w:t>
      </w:r>
      <w:proofErr w:type="spellEnd"/>
      <w:r w:rsidRPr="00104673">
        <w:rPr>
          <w:rFonts w:ascii="Calibri" w:hAnsi="Calibri" w:cs="Calibri"/>
        </w:rPr>
        <w:t xml:space="preserve"> item or a maximum registering thermometer on a rack and running the item or rack through the </w:t>
      </w:r>
      <w:proofErr w:type="spellStart"/>
      <w:r w:rsidRPr="00104673">
        <w:rPr>
          <w:rFonts w:ascii="Calibri" w:hAnsi="Calibri" w:cs="Calibri"/>
        </w:rPr>
        <w:t>dishmachine</w:t>
      </w:r>
      <w:proofErr w:type="spellEnd"/>
      <w:r w:rsidRPr="00104673">
        <w:rPr>
          <w:rFonts w:ascii="Calibri" w:hAnsi="Calibri" w:cs="Calibri"/>
        </w:rPr>
        <w:t xml:space="preserve">. </w:t>
      </w:r>
    </w:p>
    <w:p w:rsidR="001821F4" w:rsidRPr="00104673" w:rsidRDefault="001821F4" w:rsidP="00774409">
      <w:pPr>
        <w:numPr>
          <w:ilvl w:val="0"/>
          <w:numId w:val="15"/>
        </w:numPr>
        <w:rPr>
          <w:rFonts w:ascii="Calibri" w:hAnsi="Calibri" w:cs="Calibri"/>
        </w:rPr>
      </w:pPr>
      <w:r w:rsidRPr="00104673">
        <w:rPr>
          <w:rFonts w:ascii="Calibri" w:hAnsi="Calibri" w:cs="Calibri"/>
        </w:rPr>
        <w:t xml:space="preserve">For chemical sanitizing </w:t>
      </w:r>
      <w:proofErr w:type="spellStart"/>
      <w:r w:rsidRPr="00104673">
        <w:rPr>
          <w:rFonts w:ascii="Calibri" w:hAnsi="Calibri" w:cs="Calibri"/>
        </w:rPr>
        <w:t>dishmachine</w:t>
      </w:r>
      <w:proofErr w:type="spellEnd"/>
      <w:r w:rsidR="00CB5A45" w:rsidRPr="00104673">
        <w:rPr>
          <w:rFonts w:ascii="Calibri" w:hAnsi="Calibri" w:cs="Calibri"/>
        </w:rPr>
        <w:t>, c</w:t>
      </w:r>
      <w:r w:rsidRPr="00104673">
        <w:rPr>
          <w:rFonts w:ascii="Calibri" w:hAnsi="Calibri" w:cs="Calibri"/>
        </w:rPr>
        <w:t xml:space="preserve">heck the sanitizer concentration on a recently washed food-contact surface using an appropriate test kit. </w:t>
      </w:r>
    </w:p>
    <w:p w:rsidR="001821F4" w:rsidRPr="00104673" w:rsidRDefault="001821F4" w:rsidP="001821F4">
      <w:pPr>
        <w:ind w:left="360"/>
        <w:rPr>
          <w:rFonts w:ascii="Calibri" w:hAnsi="Calibri" w:cs="Calibri"/>
        </w:rPr>
      </w:pPr>
    </w:p>
    <w:p w:rsidR="001821F4" w:rsidRPr="00104673" w:rsidRDefault="00CF3346" w:rsidP="00133390">
      <w:pPr>
        <w:pStyle w:val="HeadersinSOP"/>
        <w:rPr>
          <w:rFonts w:ascii="Calibri" w:hAnsi="Calibri" w:cs="Calibri"/>
        </w:rPr>
      </w:pPr>
      <w:r w:rsidRPr="00104673">
        <w:rPr>
          <w:rFonts w:ascii="Calibri" w:hAnsi="Calibri" w:cs="Calibri"/>
        </w:rPr>
        <w:t>CORRECTIVE ACTION</w:t>
      </w:r>
      <w:r w:rsidR="001821F4" w:rsidRPr="00104673">
        <w:rPr>
          <w:rFonts w:ascii="Calibri" w:hAnsi="Calibri" w:cs="Calibri"/>
        </w:rPr>
        <w:t>:</w:t>
      </w:r>
    </w:p>
    <w:p w:rsidR="00FC7D1C" w:rsidRPr="00104673" w:rsidRDefault="00FC7D1C" w:rsidP="00774409">
      <w:pPr>
        <w:numPr>
          <w:ilvl w:val="0"/>
          <w:numId w:val="13"/>
        </w:numPr>
        <w:rPr>
          <w:rFonts w:ascii="Calibri" w:hAnsi="Calibri" w:cs="Calibri"/>
        </w:rPr>
      </w:pPr>
      <w:r w:rsidRPr="00104673">
        <w:rPr>
          <w:rFonts w:ascii="Calibri" w:hAnsi="Calibri" w:cs="Calibri"/>
        </w:rPr>
        <w:t xml:space="preserve">Retrain any foodservice employee found not following the procedures in this SOP. </w:t>
      </w:r>
    </w:p>
    <w:p w:rsidR="001821F4" w:rsidRPr="00104673" w:rsidRDefault="001821F4" w:rsidP="00774409">
      <w:pPr>
        <w:numPr>
          <w:ilvl w:val="0"/>
          <w:numId w:val="13"/>
        </w:numPr>
        <w:rPr>
          <w:rFonts w:ascii="Calibri" w:hAnsi="Calibri" w:cs="Calibri"/>
          <w:bCs/>
        </w:rPr>
      </w:pPr>
      <w:r w:rsidRPr="00104673">
        <w:rPr>
          <w:rFonts w:ascii="Calibri" w:hAnsi="Calibri" w:cs="Calibri"/>
          <w:bCs/>
        </w:rPr>
        <w:t>Wash, rinse, and sanitize dirty food contact surfaces.  Sanitize food contact surfaces if it is discovered that the surfaces were not properly sanitized.  Discard food that comes in contact with food contact surfaces that have not been sanitized properly.</w:t>
      </w:r>
    </w:p>
    <w:p w:rsidR="00170DDD" w:rsidRPr="00170DDD" w:rsidRDefault="00170DDD" w:rsidP="00212390">
      <w:pPr>
        <w:pStyle w:val="SOPTitle"/>
        <w:rPr>
          <w:rFonts w:ascii="Calibri" w:hAnsi="Calibri" w:cs="Calibri"/>
        </w:rPr>
      </w:pPr>
      <w:r>
        <w:rPr>
          <w:rFonts w:ascii="Calibri" w:hAnsi="Calibri" w:cs="Calibri"/>
        </w:rPr>
        <w:br w:type="page"/>
      </w:r>
      <w:r w:rsidRPr="00170DDD">
        <w:rPr>
          <w:rFonts w:ascii="Calibri" w:hAnsi="Calibri" w:cs="Calibri"/>
        </w:rPr>
        <w:lastRenderedPageBreak/>
        <w:t>Cleaning and Sanitizing Food Contact Surfaces, continued</w:t>
      </w:r>
    </w:p>
    <w:p w:rsidR="00170DDD" w:rsidRDefault="00547D47" w:rsidP="00170DDD">
      <w:pPr>
        <w:pStyle w:val="HeadersinSOP"/>
        <w:rPr>
          <w:rFonts w:ascii="Calibri" w:hAnsi="Calibri" w:cs="Calibri"/>
        </w:rPr>
      </w:pPr>
      <w:r>
        <w:rPr>
          <w:rFonts w:ascii="Calibri" w:hAnsi="Calibri" w:cs="Calibri"/>
        </w:rPr>
        <w:t>Corrective Action</w:t>
      </w:r>
      <w:r w:rsidR="00170DDD">
        <w:rPr>
          <w:rFonts w:ascii="Calibri" w:hAnsi="Calibri" w:cs="Calibri"/>
        </w:rPr>
        <w:t>, continued:</w:t>
      </w:r>
    </w:p>
    <w:p w:rsidR="007512BA" w:rsidRPr="00170DDD" w:rsidRDefault="007512BA" w:rsidP="00170DDD">
      <w:pPr>
        <w:pStyle w:val="HeadersinSOP"/>
        <w:rPr>
          <w:rFonts w:ascii="Calibri" w:hAnsi="Calibri" w:cs="Calibri"/>
        </w:rPr>
      </w:pPr>
    </w:p>
    <w:p w:rsidR="001821F4" w:rsidRPr="00104673" w:rsidRDefault="001821F4" w:rsidP="00774409">
      <w:pPr>
        <w:numPr>
          <w:ilvl w:val="0"/>
          <w:numId w:val="13"/>
        </w:numPr>
        <w:rPr>
          <w:rFonts w:ascii="Calibri" w:hAnsi="Calibri" w:cs="Calibri"/>
        </w:rPr>
      </w:pPr>
      <w:r w:rsidRPr="00104673">
        <w:rPr>
          <w:rFonts w:ascii="Calibri" w:hAnsi="Calibri" w:cs="Calibri"/>
        </w:rPr>
        <w:t xml:space="preserve">In a 3-compartment sink:   </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Drain and refill compartments periodically and as needed to keep the water clean.</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Adjust the water temperature by adding hot water until the desired temperature is reached.</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 xml:space="preserve">Add more sanitizer or water, as appropriate, until the proper concentration is achieved.  </w:t>
      </w:r>
    </w:p>
    <w:p w:rsidR="001821F4" w:rsidRPr="00104673" w:rsidRDefault="001821F4" w:rsidP="00774409">
      <w:pPr>
        <w:numPr>
          <w:ilvl w:val="0"/>
          <w:numId w:val="13"/>
        </w:numPr>
        <w:rPr>
          <w:rFonts w:ascii="Calibri" w:hAnsi="Calibri" w:cs="Calibri"/>
        </w:rPr>
      </w:pPr>
      <w:r w:rsidRPr="00104673">
        <w:rPr>
          <w:rFonts w:ascii="Calibri" w:hAnsi="Calibri" w:cs="Calibri"/>
        </w:rPr>
        <w:t xml:space="preserve">In a </w:t>
      </w:r>
      <w:proofErr w:type="spellStart"/>
      <w:r w:rsidRPr="00104673">
        <w:rPr>
          <w:rFonts w:ascii="Calibri" w:hAnsi="Calibri" w:cs="Calibri"/>
        </w:rPr>
        <w:t>dishmachine</w:t>
      </w:r>
      <w:proofErr w:type="spellEnd"/>
      <w:r w:rsidRPr="00104673">
        <w:rPr>
          <w:rFonts w:ascii="Calibri" w:hAnsi="Calibri" w:cs="Calibri"/>
        </w:rPr>
        <w:t>:</w:t>
      </w:r>
    </w:p>
    <w:p w:rsidR="001821F4" w:rsidRPr="00104673" w:rsidRDefault="001821F4" w:rsidP="00774409">
      <w:pPr>
        <w:numPr>
          <w:ilvl w:val="0"/>
          <w:numId w:val="17"/>
        </w:numPr>
        <w:rPr>
          <w:rFonts w:ascii="Calibri" w:hAnsi="Calibri" w:cs="Calibri"/>
        </w:rPr>
      </w:pPr>
      <w:r w:rsidRPr="00104673">
        <w:rPr>
          <w:rFonts w:ascii="Calibri" w:hAnsi="Calibri" w:cs="Calibri"/>
        </w:rPr>
        <w:t xml:space="preserve">Drain and refill the machine periodically and as needed to keep the water clean.  </w:t>
      </w:r>
    </w:p>
    <w:p w:rsidR="001821F4" w:rsidRPr="00104673" w:rsidRDefault="001821F4" w:rsidP="00774409">
      <w:pPr>
        <w:numPr>
          <w:ilvl w:val="0"/>
          <w:numId w:val="17"/>
        </w:numPr>
        <w:rPr>
          <w:rFonts w:ascii="Calibri" w:hAnsi="Calibri" w:cs="Calibri"/>
        </w:rPr>
      </w:pPr>
      <w:r w:rsidRPr="00104673">
        <w:rPr>
          <w:rFonts w:ascii="Calibri" w:hAnsi="Calibri" w:cs="Calibri"/>
        </w:rPr>
        <w:t>Contact the appropriate individual(s) to have the machine repaired if the machine is not reaching the proper wash temperature indicated on the data plate.</w:t>
      </w:r>
    </w:p>
    <w:p w:rsidR="001821F4" w:rsidRPr="00104673" w:rsidRDefault="001821F4" w:rsidP="00774409">
      <w:pPr>
        <w:numPr>
          <w:ilvl w:val="0"/>
          <w:numId w:val="17"/>
        </w:numPr>
        <w:rPr>
          <w:rFonts w:ascii="Calibri" w:hAnsi="Calibri" w:cs="Calibri"/>
        </w:rPr>
      </w:pPr>
      <w:r w:rsidRPr="00104673">
        <w:rPr>
          <w:rFonts w:ascii="Calibri" w:hAnsi="Calibri" w:cs="Calibri"/>
        </w:rPr>
        <w:t xml:space="preserve">For a hot water sanitizing </w:t>
      </w:r>
      <w:proofErr w:type="spellStart"/>
      <w:r w:rsidRPr="00104673">
        <w:rPr>
          <w:rFonts w:ascii="Calibri" w:hAnsi="Calibri" w:cs="Calibri"/>
        </w:rPr>
        <w:t>dishmachine</w:t>
      </w:r>
      <w:proofErr w:type="spellEnd"/>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r</w:t>
      </w:r>
      <w:r w:rsidRPr="00104673">
        <w:rPr>
          <w:rFonts w:ascii="Calibri" w:hAnsi="Calibri" w:cs="Calibri"/>
        </w:rPr>
        <w:t>etest by running the machine again.  If the appropriate surface temperature is still not achieved on the second run, contact the appropriate individual(s) to have the machine repaired.  Wash, rinse, and sanitize in the 3-compartment sink until the machine is repaired or use disposable single service/single-use items if a 3-compartment sink is not available.</w:t>
      </w:r>
    </w:p>
    <w:p w:rsidR="00133390" w:rsidRPr="00104673" w:rsidRDefault="001821F4" w:rsidP="00774409">
      <w:pPr>
        <w:numPr>
          <w:ilvl w:val="0"/>
          <w:numId w:val="17"/>
        </w:numPr>
        <w:rPr>
          <w:rFonts w:ascii="Calibri" w:hAnsi="Calibri" w:cs="Calibri"/>
        </w:rPr>
      </w:pPr>
      <w:r w:rsidRPr="00104673">
        <w:rPr>
          <w:rFonts w:ascii="Calibri" w:hAnsi="Calibri" w:cs="Calibri"/>
        </w:rPr>
        <w:t xml:space="preserve">For a chemical sanitizing </w:t>
      </w:r>
      <w:proofErr w:type="spellStart"/>
      <w:r w:rsidRPr="00104673">
        <w:rPr>
          <w:rFonts w:ascii="Calibri" w:hAnsi="Calibri" w:cs="Calibri"/>
        </w:rPr>
        <w:t>dishmachine</w:t>
      </w:r>
      <w:proofErr w:type="spellEnd"/>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c</w:t>
      </w:r>
      <w:r w:rsidRPr="00104673">
        <w:rPr>
          <w:rFonts w:ascii="Calibri" w:hAnsi="Calibri" w:cs="Calibri"/>
        </w:rPr>
        <w:t xml:space="preserve">heck the level of sanitizer remaining in bulk container.  Fill, if needed.  “Prime” the machine according to the manufacturer’s instructions to ensure that the sanitizer is being pumped through </w:t>
      </w:r>
      <w:r w:rsidR="00FC7D1C" w:rsidRPr="00104673">
        <w:rPr>
          <w:rFonts w:ascii="Calibri" w:hAnsi="Calibri" w:cs="Calibri"/>
        </w:rPr>
        <w:t xml:space="preserve">the machine.  Retest.  If the proper sanitizer concentration level is not achieved, stop using the machine and contact the appropriate individual(s) to have it </w:t>
      </w:r>
      <w:r w:rsidR="00133390" w:rsidRPr="00104673">
        <w:rPr>
          <w:rFonts w:ascii="Calibri" w:hAnsi="Calibri" w:cs="Calibri"/>
        </w:rPr>
        <w:t>repaired.  Use a 3-compartment sink to wash, rinse, and sanitize until the machine is repaired.</w:t>
      </w:r>
    </w:p>
    <w:p w:rsidR="00133390" w:rsidRPr="00104673" w:rsidRDefault="00133390" w:rsidP="00133390">
      <w:pPr>
        <w:ind w:left="360"/>
        <w:rPr>
          <w:rFonts w:ascii="Calibri" w:hAnsi="Calibri" w:cs="Calibri"/>
        </w:rPr>
      </w:pPr>
    </w:p>
    <w:p w:rsidR="00034896" w:rsidRPr="00104673" w:rsidRDefault="00034896" w:rsidP="00133390">
      <w:pPr>
        <w:ind w:left="360"/>
        <w:rPr>
          <w:rFonts w:ascii="Calibri" w:hAnsi="Calibri" w:cs="Calibri"/>
        </w:rPr>
      </w:pPr>
    </w:p>
    <w:p w:rsidR="00133390" w:rsidRPr="00104673" w:rsidRDefault="00133390" w:rsidP="00133390">
      <w:pPr>
        <w:pStyle w:val="HeadersinSOP"/>
        <w:rPr>
          <w:rFonts w:ascii="Calibri" w:hAnsi="Calibri" w:cs="Calibri"/>
        </w:rPr>
      </w:pPr>
      <w:r w:rsidRPr="00104673">
        <w:rPr>
          <w:rFonts w:ascii="Calibri" w:hAnsi="Calibri" w:cs="Calibri"/>
        </w:rPr>
        <w:t>V</w:t>
      </w:r>
      <w:r w:rsidR="00CF3346" w:rsidRPr="00104673">
        <w:rPr>
          <w:rFonts w:ascii="Calibri" w:hAnsi="Calibri" w:cs="Calibri"/>
        </w:rPr>
        <w:t>ERIFICATION AND RECORD KEEPING</w:t>
      </w:r>
      <w:r w:rsidRPr="00104673">
        <w:rPr>
          <w:rFonts w:ascii="Calibri" w:hAnsi="Calibri" w:cs="Calibri"/>
        </w:rPr>
        <w:t>:</w:t>
      </w:r>
    </w:p>
    <w:p w:rsidR="00133390" w:rsidRPr="00104673" w:rsidRDefault="00133390" w:rsidP="00133390">
      <w:pPr>
        <w:tabs>
          <w:tab w:val="left" w:pos="360"/>
        </w:tabs>
        <w:rPr>
          <w:rFonts w:ascii="Calibri" w:hAnsi="Calibri" w:cs="Calibri"/>
        </w:rPr>
      </w:pPr>
      <w:r w:rsidRPr="00104673">
        <w:rPr>
          <w:rFonts w:ascii="Calibri" w:hAnsi="Calibri" w:cs="Calibri"/>
          <w:bCs/>
        </w:rPr>
        <w:t xml:space="preserve">Foodservice employees </w:t>
      </w:r>
      <w:r w:rsidRPr="00104673">
        <w:rPr>
          <w:rFonts w:ascii="Calibri" w:hAnsi="Calibri" w:cs="Calibri"/>
        </w:rPr>
        <w:t xml:space="preserve">will record monitoring activities and any corrective action taken on the Food Contact Surfaces Cleaning and Sanitizing Log.  The foodservice manager will verify that foodservice employees have taken the required temperatures and tested the sanitizer concentration </w:t>
      </w:r>
      <w:r w:rsidR="000E637E" w:rsidRPr="00104673">
        <w:rPr>
          <w:rFonts w:ascii="Calibri" w:hAnsi="Calibri" w:cs="Calibri"/>
        </w:rPr>
        <w:t xml:space="preserve">by visually monitoring foodservice employees during the shift </w:t>
      </w:r>
      <w:r w:rsidRPr="00104673">
        <w:rPr>
          <w:rFonts w:ascii="Calibri" w:hAnsi="Calibri" w:cs="Calibri"/>
        </w:rPr>
        <w:t>and review</w:t>
      </w:r>
      <w:r w:rsidR="000E637E" w:rsidRPr="00104673">
        <w:rPr>
          <w:rFonts w:ascii="Calibri" w:hAnsi="Calibri" w:cs="Calibri"/>
        </w:rPr>
        <w:t>ing</w:t>
      </w:r>
      <w:r w:rsidRPr="00104673">
        <w:rPr>
          <w:rFonts w:ascii="Calibri" w:hAnsi="Calibri" w:cs="Calibri"/>
        </w:rPr>
        <w:t>, initial</w:t>
      </w:r>
      <w:r w:rsidR="000E637E" w:rsidRPr="00104673">
        <w:rPr>
          <w:rFonts w:ascii="Calibri" w:hAnsi="Calibri" w:cs="Calibri"/>
        </w:rPr>
        <w:t>ing</w:t>
      </w:r>
      <w:r w:rsidRPr="00104673">
        <w:rPr>
          <w:rFonts w:ascii="Calibri" w:hAnsi="Calibri" w:cs="Calibri"/>
        </w:rPr>
        <w:t>, and dat</w:t>
      </w:r>
      <w:r w:rsidR="000E637E" w:rsidRPr="00104673">
        <w:rPr>
          <w:rFonts w:ascii="Calibri" w:hAnsi="Calibri" w:cs="Calibri"/>
        </w:rPr>
        <w:t>ing</w:t>
      </w:r>
      <w:r w:rsidRPr="00104673">
        <w:rPr>
          <w:rFonts w:ascii="Calibri" w:hAnsi="Calibri" w:cs="Calibri"/>
        </w:rPr>
        <w:t xml:space="preserve"> the Food Contact Surfaces Cleaning and Sanitizing Log.  The log will be kept on file for at least 1 year.  </w:t>
      </w:r>
      <w:r w:rsidRPr="00104673">
        <w:rPr>
          <w:rFonts w:ascii="Calibri" w:hAnsi="Calibri" w:cs="Calibri"/>
          <w:bCs/>
        </w:rPr>
        <w:t xml:space="preserve">The foodservice manager will complete the Food Safety Checklist </w:t>
      </w:r>
      <w:r w:rsidR="00BE634B">
        <w:rPr>
          <w:rFonts w:ascii="Calibri" w:hAnsi="Calibri" w:cs="Calibri"/>
          <w:bCs/>
        </w:rPr>
        <w:t>weekly</w:t>
      </w:r>
      <w:r w:rsidRPr="00104673">
        <w:rPr>
          <w:rFonts w:ascii="Calibri" w:hAnsi="Calibri" w:cs="Calibri"/>
          <w:bCs/>
        </w:rPr>
        <w:t xml:space="preserve">.  The Food Safety Checklist is to be kept on file for a minimum of 1 year.  </w:t>
      </w:r>
    </w:p>
    <w:p w:rsidR="00133390" w:rsidRPr="00104673" w:rsidRDefault="00133390" w:rsidP="00133390">
      <w:pPr>
        <w:rPr>
          <w:rFonts w:ascii="Calibri" w:hAnsi="Calibri" w:cs="Calibri"/>
        </w:rPr>
      </w:pP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p>
    <w:p w:rsidR="00DC212E" w:rsidRPr="00104673" w:rsidRDefault="00F42262" w:rsidP="004C70B2">
      <w:pPr>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rsidR="00170DDD" w:rsidRPr="00104673" w:rsidRDefault="00170DDD" w:rsidP="00687E3A">
      <w:pPr>
        <w:pStyle w:val="SOPTitle"/>
        <w:rPr>
          <w:rFonts w:ascii="Calibri" w:hAnsi="Calibri" w:cs="Calibri"/>
        </w:rPr>
      </w:pPr>
    </w:p>
    <w:p w:rsidR="00637B3F" w:rsidRPr="00104673" w:rsidRDefault="00170DDD" w:rsidP="00687E3A">
      <w:pPr>
        <w:pStyle w:val="SOPTitle"/>
        <w:rPr>
          <w:rFonts w:ascii="Calibri" w:hAnsi="Calibri" w:cs="Calibri"/>
        </w:rPr>
      </w:pPr>
      <w:r w:rsidRPr="00104673">
        <w:rPr>
          <w:rFonts w:ascii="Calibri" w:hAnsi="Calibri" w:cs="Calibri"/>
        </w:rPr>
        <w:br w:type="page"/>
      </w:r>
      <w:r w:rsidR="00637B3F" w:rsidRPr="00104673">
        <w:rPr>
          <w:rFonts w:ascii="Calibri" w:hAnsi="Calibri" w:cs="Calibri"/>
        </w:rPr>
        <w:lastRenderedPageBreak/>
        <w:t>Controlling Time and Temperature During Preparation</w:t>
      </w:r>
    </w:p>
    <w:p w:rsidR="00637B3F" w:rsidRPr="00104673" w:rsidRDefault="00637B3F" w:rsidP="00637B3F">
      <w:pPr>
        <w:jc w:val="center"/>
        <w:rPr>
          <w:rFonts w:ascii="Calibri" w:hAnsi="Calibri" w:cs="Calibri"/>
        </w:rPr>
      </w:pPr>
      <w:r w:rsidRPr="00104673">
        <w:rPr>
          <w:rFonts w:ascii="Calibri" w:hAnsi="Calibri" w:cs="Calibri"/>
        </w:rPr>
        <w:t>(Sample SOP)</w:t>
      </w:r>
    </w:p>
    <w:p w:rsidR="00637B3F" w:rsidRPr="00104673" w:rsidRDefault="00637B3F" w:rsidP="00637B3F">
      <w:pPr>
        <w:jc w:val="center"/>
        <w:rPr>
          <w:rFonts w:ascii="Calibri" w:hAnsi="Calibri" w:cs="Calibri"/>
        </w:rPr>
      </w:pPr>
    </w:p>
    <w:p w:rsidR="00637B3F" w:rsidRPr="00104673" w:rsidRDefault="00687E3A" w:rsidP="00637B3F">
      <w:pPr>
        <w:rPr>
          <w:rFonts w:ascii="Calibri" w:hAnsi="Calibri" w:cs="Calibri"/>
        </w:rPr>
      </w:pPr>
      <w:r w:rsidRPr="00104673">
        <w:rPr>
          <w:rStyle w:val="HeadersinSOPChar"/>
          <w:rFonts w:ascii="Calibri" w:hAnsi="Calibri" w:cs="Calibri"/>
        </w:rPr>
        <w:t>PURPOSE</w:t>
      </w:r>
      <w:r w:rsidR="00637B3F" w:rsidRPr="00104673">
        <w:rPr>
          <w:rFonts w:ascii="Calibri" w:hAnsi="Calibri" w:cs="Calibri"/>
          <w:b/>
          <w:bCs/>
        </w:rPr>
        <w:t>:</w:t>
      </w:r>
      <w:r w:rsidR="00637B3F" w:rsidRPr="00104673">
        <w:rPr>
          <w:rFonts w:ascii="Calibri" w:hAnsi="Calibri" w:cs="Calibri"/>
        </w:rPr>
        <w:t xml:space="preserve">  To prevent foodborne illness by limiting the amount of time that potentially hazardous foods are held in the temperature danger zone during preparation.</w:t>
      </w:r>
    </w:p>
    <w:p w:rsidR="00637B3F" w:rsidRPr="00104673" w:rsidRDefault="00637B3F" w:rsidP="00637B3F">
      <w:pPr>
        <w:rPr>
          <w:rFonts w:ascii="Calibri" w:hAnsi="Calibri" w:cs="Calibri"/>
        </w:rPr>
      </w:pPr>
    </w:p>
    <w:p w:rsidR="00637B3F" w:rsidRPr="00104673" w:rsidRDefault="00687E3A" w:rsidP="00637B3F">
      <w:pPr>
        <w:rPr>
          <w:rFonts w:ascii="Calibri" w:hAnsi="Calibri" w:cs="Calibri"/>
        </w:rPr>
      </w:pPr>
      <w:r w:rsidRPr="00104673">
        <w:rPr>
          <w:rStyle w:val="HeadersinSOPChar"/>
          <w:rFonts w:ascii="Calibri" w:hAnsi="Calibri" w:cs="Calibri"/>
        </w:rPr>
        <w:t>SCOPE:</w:t>
      </w:r>
      <w:r w:rsidR="00637B3F" w:rsidRPr="00104673">
        <w:rPr>
          <w:rFonts w:ascii="Calibri" w:hAnsi="Calibri" w:cs="Calibri"/>
        </w:rPr>
        <w:t xml:space="preserve">  This procedure applies to foodservice employees who prepare food.</w:t>
      </w:r>
    </w:p>
    <w:p w:rsidR="00637B3F" w:rsidRPr="00104673" w:rsidRDefault="00637B3F" w:rsidP="00637B3F">
      <w:pPr>
        <w:rPr>
          <w:rFonts w:ascii="Calibri" w:hAnsi="Calibri" w:cs="Calibri"/>
        </w:rPr>
      </w:pPr>
    </w:p>
    <w:p w:rsidR="00637B3F" w:rsidRPr="00104673" w:rsidRDefault="00637B3F" w:rsidP="00637B3F">
      <w:pPr>
        <w:rPr>
          <w:rFonts w:ascii="Calibri" w:hAnsi="Calibri" w:cs="Calibri"/>
          <w:b/>
          <w:bCs/>
        </w:rPr>
      </w:pPr>
      <w:r w:rsidRPr="00104673">
        <w:rPr>
          <w:rStyle w:val="HeadersinSOPChar"/>
          <w:rFonts w:ascii="Calibri" w:hAnsi="Calibri" w:cs="Calibri"/>
        </w:rPr>
        <w:t>K</w:t>
      </w:r>
      <w:r w:rsidR="00687E3A" w:rsidRPr="00104673">
        <w:rPr>
          <w:rStyle w:val="HeadersinSOPChar"/>
          <w:rFonts w:ascii="Calibri" w:hAnsi="Calibri" w:cs="Calibri"/>
        </w:rPr>
        <w:t>EY</w:t>
      </w:r>
      <w:r w:rsidRPr="00104673">
        <w:rPr>
          <w:rStyle w:val="HeadersinSOPChar"/>
          <w:rFonts w:ascii="Calibri" w:hAnsi="Calibri" w:cs="Calibri"/>
        </w:rPr>
        <w:t xml:space="preserve"> W</w:t>
      </w:r>
      <w:r w:rsidR="00687E3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Time and Temperature Control, Food Preparation, Temperature Danger Zone</w:t>
      </w:r>
    </w:p>
    <w:p w:rsidR="00637B3F" w:rsidRPr="00104673" w:rsidRDefault="00637B3F" w:rsidP="00637B3F">
      <w:pPr>
        <w:rPr>
          <w:rFonts w:ascii="Calibri" w:hAnsi="Calibri" w:cs="Calibri"/>
        </w:rPr>
      </w:pPr>
    </w:p>
    <w:p w:rsidR="00637B3F" w:rsidRPr="00104673" w:rsidRDefault="00687E3A" w:rsidP="00687E3A">
      <w:pPr>
        <w:pStyle w:val="HeadersinSOP"/>
        <w:rPr>
          <w:rFonts w:ascii="Calibri" w:hAnsi="Calibri" w:cs="Calibri"/>
        </w:rPr>
      </w:pPr>
      <w:r w:rsidRPr="00104673">
        <w:rPr>
          <w:rFonts w:ascii="Calibri" w:hAnsi="Calibri" w:cs="Calibri"/>
        </w:rPr>
        <w:t>INSTRUCTIONS</w:t>
      </w:r>
      <w:r w:rsidR="00637B3F" w:rsidRPr="00104673">
        <w:rPr>
          <w:rFonts w:ascii="Calibri" w:hAnsi="Calibri" w:cs="Calibri"/>
        </w:rPr>
        <w:t>:</w:t>
      </w:r>
    </w:p>
    <w:p w:rsidR="00637B3F" w:rsidRPr="00104673" w:rsidRDefault="00626009" w:rsidP="00774409">
      <w:pPr>
        <w:numPr>
          <w:ilvl w:val="2"/>
          <w:numId w:val="15"/>
        </w:numPr>
        <w:tabs>
          <w:tab w:val="clear" w:pos="2340"/>
          <w:tab w:val="num" w:pos="360"/>
        </w:tabs>
        <w:ind w:left="360"/>
        <w:rPr>
          <w:rFonts w:ascii="Calibri" w:hAnsi="Calibri" w:cs="Calibri"/>
        </w:rPr>
      </w:pPr>
      <w:r w:rsidRPr="00104673">
        <w:rPr>
          <w:rFonts w:ascii="Calibri" w:hAnsi="Calibri" w:cs="Calibri"/>
        </w:rPr>
        <w:t>Train foodservice employees on using the procedures in this SOP.</w:t>
      </w:r>
      <w:r w:rsidR="00DF52C6" w:rsidRPr="00104673">
        <w:rPr>
          <w:rFonts w:ascii="Calibri" w:hAnsi="Calibri" w:cs="Calibri"/>
        </w:rPr>
        <w:t xml:space="preserve">  </w:t>
      </w:r>
      <w:r w:rsidR="00637B3F" w:rsidRPr="00104673">
        <w:rPr>
          <w:rFonts w:ascii="Calibri" w:hAnsi="Calibri" w:cs="Calibri"/>
        </w:rPr>
        <w:t xml:space="preserve">Refer to the Using and Calibrating Thermometers SOP. </w:t>
      </w:r>
    </w:p>
    <w:p w:rsidR="00637B3F"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State of SD Health </w:t>
      </w:r>
      <w:proofErr w:type="spellStart"/>
      <w:r w:rsidR="00792603" w:rsidRPr="00104673">
        <w:rPr>
          <w:rFonts w:ascii="Calibri" w:hAnsi="Calibri" w:cs="Calibri"/>
          <w:b/>
        </w:rPr>
        <w:t>Dept</w:t>
      </w:r>
      <w:proofErr w:type="spellEnd"/>
      <w:r w:rsidR="00792603" w:rsidRPr="00104673">
        <w:rPr>
          <w:rFonts w:ascii="Calibri" w:hAnsi="Calibri" w:cs="Calibri"/>
          <w:b/>
        </w:rPr>
        <w:t xml:space="preserve"> Food Code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Wash hands prior to preparing foods.  </w:t>
      </w:r>
      <w:r w:rsidR="0066571D" w:rsidRPr="00104673">
        <w:rPr>
          <w:rFonts w:ascii="Calibri" w:hAnsi="Calibri" w:cs="Calibri"/>
        </w:rPr>
        <w:t xml:space="preserve">Refer to the </w:t>
      </w:r>
      <w:r w:rsidRPr="00104673">
        <w:rPr>
          <w:rFonts w:ascii="Calibri" w:hAnsi="Calibri" w:cs="Calibri"/>
        </w:rPr>
        <w:t>Washing Hands SOP.</w:t>
      </w:r>
    </w:p>
    <w:p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Use clean and sanitized equipment and utensils while preparing food.</w:t>
      </w:r>
    </w:p>
    <w:p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Separate raw foods from ready-to-eat foods by keeping them in separate containers until ready to use and by using separate dispensing utensils.  Refer to the Preventing Cross-Contamination During Storage and Preparation SOP.</w:t>
      </w:r>
    </w:p>
    <w:p w:rsidR="004E5382"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Pre-chill ingredients for cold foods, such as sandwiches, salads, and cut melons, to </w:t>
      </w:r>
    </w:p>
    <w:p w:rsidR="00F038B5" w:rsidRPr="00104673" w:rsidRDefault="00F038B5" w:rsidP="004E5382">
      <w:pPr>
        <w:ind w:left="360"/>
        <w:rPr>
          <w:rFonts w:ascii="Calibri" w:hAnsi="Calibri" w:cs="Calibri"/>
        </w:rPr>
      </w:pPr>
      <w:r w:rsidRPr="00104673">
        <w:rPr>
          <w:rFonts w:ascii="Calibri" w:hAnsi="Calibri" w:cs="Calibri"/>
        </w:rPr>
        <w:t xml:space="preserve">41 </w:t>
      </w:r>
      <w:r w:rsidR="00605762" w:rsidRPr="00104673">
        <w:rPr>
          <w:rFonts w:ascii="Calibri" w:hAnsi="Calibri" w:cs="Calibri"/>
        </w:rPr>
        <w:t xml:space="preserve">ºF </w:t>
      </w:r>
      <w:r w:rsidRPr="00104673">
        <w:rPr>
          <w:rFonts w:ascii="Calibri" w:hAnsi="Calibri" w:cs="Calibri"/>
        </w:rPr>
        <w:t>or below before combining with other ingredients.</w:t>
      </w:r>
    </w:p>
    <w:p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Prepare foods as close to serving times as the menu will allow.</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Prepare food in small batches.</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Limit the time for preparation of any batches of food so that ingredients are not at room temperature for</w:t>
      </w:r>
      <w:r w:rsidRPr="00104673">
        <w:rPr>
          <w:rFonts w:ascii="Calibri" w:hAnsi="Calibri" w:cs="Calibri"/>
          <w:b/>
        </w:rPr>
        <w:t xml:space="preserve"> </w:t>
      </w:r>
      <w:r w:rsidRPr="00104673">
        <w:rPr>
          <w:rFonts w:ascii="Calibri" w:hAnsi="Calibri" w:cs="Calibri"/>
        </w:rPr>
        <w:t xml:space="preserve">more than 30 minutes before cooking, serving, or being returned to the refrigerator. </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If potentially hazardous foods are not cooked or served immediately after preparation, quickly chill.  Refer to the Cooling Potentially Hazardous Foods SOP.</w:t>
      </w:r>
    </w:p>
    <w:p w:rsidR="00637B3F" w:rsidRPr="00104673" w:rsidRDefault="00637B3F" w:rsidP="00637B3F">
      <w:pPr>
        <w:rPr>
          <w:rFonts w:ascii="Calibri" w:hAnsi="Calibri" w:cs="Calibri"/>
        </w:rPr>
      </w:pPr>
    </w:p>
    <w:p w:rsidR="00637B3F" w:rsidRPr="00104673" w:rsidRDefault="00637B3F" w:rsidP="00687E3A">
      <w:pPr>
        <w:pStyle w:val="HeadersinSOP"/>
        <w:rPr>
          <w:rFonts w:ascii="Calibri" w:hAnsi="Calibri" w:cs="Calibri"/>
        </w:rPr>
      </w:pPr>
      <w:r w:rsidRPr="00104673">
        <w:rPr>
          <w:rFonts w:ascii="Calibri" w:hAnsi="Calibri" w:cs="Calibri"/>
        </w:rPr>
        <w:t>M</w:t>
      </w:r>
      <w:r w:rsidR="00687E3A" w:rsidRPr="00104673">
        <w:rPr>
          <w:rFonts w:ascii="Calibri" w:hAnsi="Calibri" w:cs="Calibri"/>
        </w:rPr>
        <w:t>ONITORING</w:t>
      </w:r>
      <w:r w:rsidRPr="00104673">
        <w:rPr>
          <w:rFonts w:ascii="Calibri" w:hAnsi="Calibri" w:cs="Calibri"/>
        </w:rPr>
        <w:t>:</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Use a clean, sanitized, and calibrated probe thermometer</w:t>
      </w:r>
      <w:r w:rsidR="00605762" w:rsidRPr="00104673">
        <w:rPr>
          <w:rFonts w:ascii="Calibri" w:hAnsi="Calibri" w:cs="Calibri"/>
        </w:rPr>
        <w:t xml:space="preserve">, </w:t>
      </w:r>
      <w:r w:rsidR="004E5382" w:rsidRPr="00104673">
        <w:rPr>
          <w:rFonts w:ascii="Calibri" w:hAnsi="Calibri" w:cs="Calibri"/>
        </w:rPr>
        <w:t>preferably a thermocouple</w:t>
      </w:r>
      <w:r w:rsidRPr="00104673">
        <w:rPr>
          <w:rFonts w:ascii="Calibri" w:hAnsi="Calibri" w:cs="Calibri"/>
        </w:rPr>
        <w:t>.</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Take at least two internal temperatures from each pan of food at various stages of preparation.</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Monitor the amount of time that food is in the temperature danger zone.</w:t>
      </w:r>
      <w:r w:rsidR="004E5382" w:rsidRPr="00104673">
        <w:rPr>
          <w:rFonts w:ascii="Calibri" w:hAnsi="Calibri" w:cs="Calibri"/>
        </w:rPr>
        <w:t xml:space="preserve"> </w:t>
      </w:r>
      <w:r w:rsidRPr="00104673">
        <w:rPr>
          <w:rFonts w:ascii="Calibri" w:hAnsi="Calibri" w:cs="Calibri"/>
        </w:rPr>
        <w:t xml:space="preserve"> It should not exceed 4 hours.</w:t>
      </w:r>
    </w:p>
    <w:p w:rsidR="00687E3A" w:rsidRPr="00104673" w:rsidRDefault="00687E3A" w:rsidP="00687E3A">
      <w:pPr>
        <w:ind w:firstLine="720"/>
        <w:rPr>
          <w:rFonts w:ascii="Calibri" w:hAnsi="Calibri" w:cs="Calibri"/>
          <w:bCs/>
        </w:rPr>
      </w:pPr>
    </w:p>
    <w:p w:rsidR="00687E3A" w:rsidRPr="00104673" w:rsidRDefault="00687E3A" w:rsidP="00687E3A">
      <w:pPr>
        <w:pStyle w:val="HeadersinSOP"/>
        <w:rPr>
          <w:rFonts w:ascii="Calibri" w:hAnsi="Calibri" w:cs="Calibri"/>
        </w:rPr>
      </w:pPr>
      <w:r w:rsidRPr="00104673">
        <w:rPr>
          <w:rFonts w:ascii="Calibri" w:hAnsi="Calibri" w:cs="Calibri"/>
        </w:rPr>
        <w:t>CORRECTIVE ACTIONS:</w:t>
      </w:r>
    </w:p>
    <w:p w:rsidR="00FC7D1C" w:rsidRPr="00104673" w:rsidRDefault="00FC7D1C" w:rsidP="00774409">
      <w:pPr>
        <w:numPr>
          <w:ilvl w:val="3"/>
          <w:numId w:val="11"/>
        </w:numPr>
        <w:tabs>
          <w:tab w:val="clear" w:pos="288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Begin the cooking process immediately after preparation is complete for any foods that will be served hot.</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Rapidly cool ready-to-eat foods or foods that will be cooked at a later time.</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Immediately return ingredients to the refrigerator if the anticipated preparation completion time is expected to exceed 30 minutes.</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 xml:space="preserve">Discard food held in the </w:t>
      </w:r>
      <w:r w:rsidR="000E637E" w:rsidRPr="00104673">
        <w:rPr>
          <w:rFonts w:ascii="Calibri" w:hAnsi="Calibri" w:cs="Calibri"/>
        </w:rPr>
        <w:t xml:space="preserve">temperature </w:t>
      </w:r>
      <w:r w:rsidRPr="00104673">
        <w:rPr>
          <w:rFonts w:ascii="Calibri" w:hAnsi="Calibri" w:cs="Calibri"/>
        </w:rPr>
        <w:t>danger zone for more than 4 hours.</w:t>
      </w:r>
    </w:p>
    <w:p w:rsidR="00170DDD" w:rsidRPr="00170DDD" w:rsidRDefault="00547D47" w:rsidP="00170DDD">
      <w:pPr>
        <w:pStyle w:val="SOPTitle"/>
        <w:jc w:val="left"/>
        <w:rPr>
          <w:rFonts w:ascii="Calibri" w:hAnsi="Calibri" w:cs="Calibri"/>
        </w:rPr>
      </w:pPr>
      <w:r>
        <w:rPr>
          <w:rFonts w:ascii="Calibri" w:hAnsi="Calibri" w:cs="Calibri"/>
        </w:rPr>
        <w:br w:type="page"/>
      </w:r>
      <w:r w:rsidR="00170DDD" w:rsidRPr="00170DDD">
        <w:rPr>
          <w:rFonts w:ascii="Calibri" w:hAnsi="Calibri" w:cs="Calibri"/>
        </w:rPr>
        <w:lastRenderedPageBreak/>
        <w:t>Controlling Time and Temperature During Preparation, continued</w:t>
      </w:r>
    </w:p>
    <w:p w:rsidR="00170DDD" w:rsidRPr="00170DDD" w:rsidRDefault="00170DDD" w:rsidP="00170DDD">
      <w:pPr>
        <w:rPr>
          <w:rFonts w:ascii="Calibri" w:hAnsi="Calibri" w:cs="Calibri"/>
        </w:rPr>
      </w:pPr>
      <w:r w:rsidRPr="00170DDD">
        <w:rPr>
          <w:rFonts w:ascii="Calibri" w:hAnsi="Calibri" w:cs="Calibri"/>
        </w:rPr>
        <w:t>(Sample SOP)</w:t>
      </w:r>
    </w:p>
    <w:p w:rsidR="00687E3A" w:rsidRPr="00104673" w:rsidRDefault="00687E3A" w:rsidP="00687E3A">
      <w:pPr>
        <w:ind w:left="360"/>
        <w:rPr>
          <w:rFonts w:ascii="Calibri" w:hAnsi="Calibri" w:cs="Calibri"/>
        </w:rPr>
      </w:pPr>
    </w:p>
    <w:p w:rsidR="00687E3A" w:rsidRPr="00104673" w:rsidRDefault="00687E3A" w:rsidP="00687E3A">
      <w:pPr>
        <w:pStyle w:val="HeadersinSOP"/>
        <w:rPr>
          <w:rFonts w:ascii="Calibri" w:hAnsi="Calibri" w:cs="Calibri"/>
        </w:rPr>
      </w:pPr>
      <w:r w:rsidRPr="00104673">
        <w:rPr>
          <w:rFonts w:ascii="Calibri" w:hAnsi="Calibri" w:cs="Calibri"/>
        </w:rPr>
        <w:t>VERIFICATION AND RECORD KEEPING:</w:t>
      </w:r>
    </w:p>
    <w:p w:rsidR="00687E3A" w:rsidRPr="00104673" w:rsidRDefault="00687E3A" w:rsidP="00687E3A">
      <w:pPr>
        <w:rPr>
          <w:rFonts w:ascii="Calibri" w:hAnsi="Calibri" w:cs="Calibri"/>
        </w:rPr>
      </w:pPr>
      <w:r w:rsidRPr="00104673">
        <w:rPr>
          <w:rFonts w:ascii="Calibri" w:hAnsi="Calibri" w:cs="Calibri"/>
        </w:rPr>
        <w:t xml:space="preserve">Foodservice employees will record the date, product name, start and end times of production, the two temperature measurements taken, any corrective actions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Production Log daily.  </w:t>
      </w:r>
      <w:r w:rsidR="009042B8" w:rsidRPr="00104673">
        <w:rPr>
          <w:rFonts w:ascii="Calibri" w:hAnsi="Calibri" w:cs="Calibri"/>
        </w:rPr>
        <w:t>Maintain the Production Log as directed by your State agency.</w:t>
      </w:r>
      <w:r w:rsidRPr="00104673">
        <w:rPr>
          <w:rFonts w:ascii="Calibri" w:hAnsi="Calibri" w:cs="Calibri"/>
        </w:rPr>
        <w:t xml:space="preserve">  The foodservice manager will complete the Food Safety Checklist </w:t>
      </w:r>
      <w:r w:rsidR="00BE634B">
        <w:rPr>
          <w:rFonts w:ascii="Calibri" w:hAnsi="Calibri" w:cs="Calibri"/>
          <w:bCs/>
        </w:rPr>
        <w:t>weekly</w:t>
      </w:r>
      <w:r w:rsidRPr="00104673">
        <w:rPr>
          <w:rFonts w:ascii="Calibri" w:hAnsi="Calibri" w:cs="Calibri"/>
        </w:rPr>
        <w:t>.  The Food Safety Checklist is to be kept on file for a minimum of 1 year.</w:t>
      </w:r>
    </w:p>
    <w:p w:rsidR="00687E3A" w:rsidRPr="00104673" w:rsidRDefault="00687E3A" w:rsidP="004C70B2">
      <w:pPr>
        <w:rPr>
          <w:rFonts w:ascii="Calibri" w:hAnsi="Calibri" w:cs="Calibri"/>
          <w:b/>
          <w:bCs/>
        </w:rPr>
      </w:pPr>
    </w:p>
    <w:p w:rsidR="00637B3F" w:rsidRPr="00104673" w:rsidRDefault="00637B3F" w:rsidP="004C70B2">
      <w:pPr>
        <w:rPr>
          <w:rFonts w:ascii="Calibri" w:hAnsi="Calibri" w:cs="Calibri"/>
          <w:b/>
          <w:bCs/>
        </w:rPr>
      </w:pPr>
    </w:p>
    <w:p w:rsidR="00637B3F" w:rsidRPr="00104673" w:rsidRDefault="00637B3F" w:rsidP="00637B3F">
      <w:pPr>
        <w:rPr>
          <w:rFonts w:ascii="Calibri" w:hAnsi="Calibri" w:cs="Calibri"/>
          <w:b/>
          <w:bCs/>
        </w:rPr>
      </w:pPr>
      <w:r w:rsidRPr="00104673">
        <w:rPr>
          <w:rFonts w:ascii="Calibri" w:hAnsi="Calibri" w:cs="Calibri"/>
          <w:b/>
          <w:bCs/>
        </w:rPr>
        <w:t xml:space="preserve">DATE </w:t>
      </w:r>
      <w:r w:rsidR="007512BA">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637B3F" w:rsidRPr="00104673" w:rsidRDefault="00637B3F" w:rsidP="004C70B2">
      <w:pPr>
        <w:rPr>
          <w:rFonts w:ascii="Calibri" w:hAnsi="Calibri" w:cs="Calibri"/>
        </w:rPr>
      </w:pPr>
    </w:p>
    <w:p w:rsidR="00687E3A" w:rsidRPr="00104673" w:rsidRDefault="00687E3A"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687E3A" w:rsidRPr="00104673" w:rsidRDefault="00687E3A" w:rsidP="004C70B2">
      <w:pPr>
        <w:rPr>
          <w:rFonts w:ascii="Calibri" w:hAnsi="Calibri" w:cs="Calibri"/>
        </w:rPr>
      </w:pPr>
    </w:p>
    <w:p w:rsidR="00442B8E" w:rsidRPr="00104673" w:rsidRDefault="00442B8E" w:rsidP="004C70B2">
      <w:pPr>
        <w:rPr>
          <w:rFonts w:ascii="Calibri" w:hAnsi="Calibri" w:cs="Calibri"/>
        </w:rPr>
      </w:pPr>
    </w:p>
    <w:p w:rsidR="00687E3A" w:rsidRPr="00104673" w:rsidRDefault="00687E3A" w:rsidP="004C70B2">
      <w:pPr>
        <w:rPr>
          <w:rFonts w:ascii="Calibri" w:hAnsi="Calibri" w:cs="Calibri"/>
          <w:sz w:val="28"/>
          <w:szCs w:val="28"/>
        </w:rPr>
      </w:pPr>
    </w:p>
    <w:p w:rsidR="00687E3A" w:rsidRPr="00104673" w:rsidRDefault="00170DDD" w:rsidP="00687E3A">
      <w:pPr>
        <w:pStyle w:val="SOPTitle"/>
        <w:rPr>
          <w:rFonts w:ascii="Calibri" w:hAnsi="Calibri" w:cs="Calibri"/>
          <w:bCs/>
        </w:rPr>
      </w:pPr>
      <w:r w:rsidRPr="00104673">
        <w:rPr>
          <w:rFonts w:ascii="Calibri" w:hAnsi="Calibri" w:cs="Calibri"/>
        </w:rPr>
        <w:br w:type="page"/>
      </w:r>
      <w:r w:rsidR="00687E3A" w:rsidRPr="00104673">
        <w:rPr>
          <w:rFonts w:ascii="Calibri" w:hAnsi="Calibri" w:cs="Calibri"/>
        </w:rPr>
        <w:lastRenderedPageBreak/>
        <w:t>Cooking Potentially Hazardous Foods</w:t>
      </w:r>
    </w:p>
    <w:p w:rsidR="00687E3A" w:rsidRPr="00104673" w:rsidRDefault="00687E3A" w:rsidP="00687E3A">
      <w:pPr>
        <w:jc w:val="center"/>
        <w:rPr>
          <w:rFonts w:ascii="Calibri" w:hAnsi="Calibri" w:cs="Calibri"/>
        </w:rPr>
      </w:pPr>
      <w:r w:rsidRPr="00104673">
        <w:rPr>
          <w:rFonts w:ascii="Calibri" w:hAnsi="Calibri" w:cs="Calibri"/>
        </w:rPr>
        <w:t>(Sample SOP)</w:t>
      </w:r>
    </w:p>
    <w:p w:rsidR="00687E3A" w:rsidRPr="00104673" w:rsidRDefault="00687E3A" w:rsidP="00687E3A">
      <w:pPr>
        <w:jc w:val="center"/>
        <w:rPr>
          <w:rFonts w:ascii="Calibri" w:hAnsi="Calibri" w:cs="Calibri"/>
          <w:b/>
        </w:rPr>
      </w:pPr>
    </w:p>
    <w:p w:rsidR="00687E3A" w:rsidRPr="00104673" w:rsidRDefault="00687E3A" w:rsidP="00687E3A">
      <w:pPr>
        <w:rPr>
          <w:rFonts w:ascii="Calibri" w:hAnsi="Calibri" w:cs="Calibri"/>
        </w:rPr>
      </w:pPr>
      <w:r w:rsidRPr="00104673">
        <w:rPr>
          <w:rFonts w:ascii="Calibri" w:hAnsi="Calibri" w:cs="Calibri"/>
          <w:b/>
          <w:bCs/>
        </w:rPr>
        <w:t xml:space="preserve">PURPOSE:  </w:t>
      </w:r>
      <w:r w:rsidRPr="00104673">
        <w:rPr>
          <w:rFonts w:ascii="Calibri" w:hAnsi="Calibri" w:cs="Calibri"/>
        </w:rPr>
        <w:t>To prevent foodborne illness by ensuring that all foods are cooked to the appropriate internal temperature</w:t>
      </w:r>
      <w:r w:rsidR="000E637E" w:rsidRPr="00104673">
        <w:rPr>
          <w:rFonts w:ascii="Calibri" w:hAnsi="Calibri" w:cs="Calibri"/>
        </w:rPr>
        <w:t>.</w:t>
      </w:r>
    </w:p>
    <w:p w:rsidR="00687E3A" w:rsidRPr="00104673" w:rsidRDefault="00687E3A" w:rsidP="00687E3A">
      <w:pPr>
        <w:rPr>
          <w:rFonts w:ascii="Calibri" w:hAnsi="Calibri" w:cs="Calibri"/>
        </w:rPr>
      </w:pPr>
    </w:p>
    <w:p w:rsidR="00687E3A" w:rsidRPr="00104673" w:rsidRDefault="00687E3A" w:rsidP="00687E3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rsidR="00687E3A" w:rsidRPr="00104673" w:rsidRDefault="00687E3A" w:rsidP="00687E3A">
      <w:pPr>
        <w:rPr>
          <w:rFonts w:ascii="Calibri" w:hAnsi="Calibri" w:cs="Calibri"/>
        </w:rPr>
      </w:pPr>
    </w:p>
    <w:p w:rsidR="00687E3A" w:rsidRPr="00104673" w:rsidRDefault="00687E3A" w:rsidP="00687E3A">
      <w:pPr>
        <w:rPr>
          <w:rFonts w:ascii="Calibri" w:hAnsi="Calibri" w:cs="Calibri"/>
        </w:rPr>
      </w:pPr>
      <w:r w:rsidRPr="00104673">
        <w:rPr>
          <w:rStyle w:val="HeadersinSOPChar"/>
          <w:rFonts w:ascii="Calibri" w:hAnsi="Calibri" w:cs="Calibri"/>
        </w:rPr>
        <w:t xml:space="preserve">KEY WORDS:  </w:t>
      </w:r>
      <w:r w:rsidRPr="00104673">
        <w:rPr>
          <w:rFonts w:ascii="Calibri" w:hAnsi="Calibri" w:cs="Calibri"/>
        </w:rPr>
        <w:t>Cross-Contamination, Temperatures, Cooking</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r w:rsidRPr="00104673">
        <w:rPr>
          <w:rFonts w:ascii="Calibri" w:hAnsi="Calibri" w:cs="Calibri"/>
          <w:b/>
          <w:bCs/>
        </w:rPr>
        <w:t>INSTRUCTIONS:</w:t>
      </w:r>
    </w:p>
    <w:p w:rsidR="00181BEA"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687E3A" w:rsidRPr="00104673" w:rsidRDefault="00687E3A" w:rsidP="00774409">
      <w:pPr>
        <w:numPr>
          <w:ilvl w:val="0"/>
          <w:numId w:val="18"/>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SD Health </w:t>
      </w:r>
      <w:proofErr w:type="spellStart"/>
      <w:r w:rsidR="00792603" w:rsidRPr="00104673">
        <w:rPr>
          <w:rFonts w:ascii="Calibri" w:hAnsi="Calibri" w:cs="Calibri"/>
          <w:b/>
        </w:rPr>
        <w:t>Dept</w:t>
      </w:r>
      <w:proofErr w:type="spellEnd"/>
      <w:r w:rsidR="00792603" w:rsidRPr="00104673">
        <w:rPr>
          <w:rFonts w:ascii="Calibri" w:hAnsi="Calibri" w:cs="Calibri"/>
          <w:b/>
        </w:rPr>
        <w:t xml:space="preserve"> Food Code</w:t>
      </w:r>
      <w:r w:rsidR="00792603" w:rsidRPr="00104673">
        <w:rPr>
          <w:rFonts w:ascii="Calibri" w:hAnsi="Calibri" w:cs="Calibri"/>
        </w:rPr>
        <w:t xml:space="preserv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rsidR="00DF52C6"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If a recipe contains a combination of meat products, cook the product to the highest required temperature.</w:t>
      </w:r>
    </w:p>
    <w:p w:rsidR="00687E3A" w:rsidRPr="00104673" w:rsidRDefault="00792603" w:rsidP="00774409">
      <w:pPr>
        <w:numPr>
          <w:ilvl w:val="0"/>
          <w:numId w:val="18"/>
        </w:numPr>
        <w:tabs>
          <w:tab w:val="clear" w:pos="720"/>
          <w:tab w:val="num" w:pos="360"/>
        </w:tabs>
        <w:ind w:left="360"/>
        <w:rPr>
          <w:rFonts w:ascii="Calibri" w:hAnsi="Calibri" w:cs="Calibri"/>
        </w:rPr>
      </w:pPr>
      <w:r w:rsidRPr="00104673">
        <w:rPr>
          <w:rFonts w:ascii="Calibri" w:hAnsi="Calibri" w:cs="Calibri"/>
        </w:rPr>
        <w:t>According to</w:t>
      </w:r>
      <w:r w:rsidRPr="00104673">
        <w:rPr>
          <w:rFonts w:ascii="Calibri" w:hAnsi="Calibri" w:cs="Calibri"/>
          <w:b/>
        </w:rPr>
        <w:t xml:space="preserve"> SD Health </w:t>
      </w:r>
      <w:proofErr w:type="spellStart"/>
      <w:r w:rsidRPr="00104673">
        <w:rPr>
          <w:rFonts w:ascii="Calibri" w:hAnsi="Calibri" w:cs="Calibri"/>
          <w:b/>
        </w:rPr>
        <w:t>Dept</w:t>
      </w:r>
      <w:proofErr w:type="spellEnd"/>
      <w:r w:rsidRPr="00104673">
        <w:rPr>
          <w:rFonts w:ascii="Calibri" w:hAnsi="Calibri" w:cs="Calibri"/>
          <w:b/>
        </w:rPr>
        <w:t xml:space="preserve"> Food Code</w:t>
      </w:r>
      <w:r w:rsidR="00687E3A" w:rsidRPr="00104673">
        <w:rPr>
          <w:rFonts w:ascii="Calibri" w:hAnsi="Calibri" w:cs="Calibri"/>
        </w:rPr>
        <w:t>, cook products to the following temperatures:</w:t>
      </w:r>
    </w:p>
    <w:p w:rsidR="00687E3A" w:rsidRPr="00104673" w:rsidRDefault="00687E3A" w:rsidP="00774409">
      <w:pPr>
        <w:numPr>
          <w:ilvl w:val="1"/>
          <w:numId w:val="18"/>
        </w:numPr>
        <w:tabs>
          <w:tab w:val="num" w:pos="240"/>
          <w:tab w:val="num" w:pos="1800"/>
        </w:tabs>
        <w:rPr>
          <w:rFonts w:ascii="Calibri" w:hAnsi="Calibri" w:cs="Calibri"/>
        </w:rPr>
      </w:pPr>
      <w:r w:rsidRPr="00104673">
        <w:rPr>
          <w:rFonts w:ascii="Calibri" w:hAnsi="Calibri" w:cs="Calibri"/>
        </w:rPr>
        <w:t xml:space="preserve">145 </w:t>
      </w:r>
      <w:r w:rsidR="00605762" w:rsidRPr="00104673">
        <w:rPr>
          <w:rFonts w:ascii="Calibri" w:hAnsi="Calibri" w:cs="Calibri"/>
        </w:rPr>
        <w:t>ºF</w:t>
      </w:r>
      <w:r w:rsidRPr="00104673">
        <w:rPr>
          <w:rFonts w:ascii="Calibri" w:hAnsi="Calibri" w:cs="Calibri"/>
        </w:rPr>
        <w:t xml:space="preserve"> for 15 seconds </w:t>
      </w:r>
    </w:p>
    <w:p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Seafood, beef, and pork</w:t>
      </w:r>
    </w:p>
    <w:p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 xml:space="preserve">Eggs cooked to order that are placed onto a plate and immediately served  </w:t>
      </w:r>
    </w:p>
    <w:p w:rsidR="00687E3A" w:rsidRPr="00104673" w:rsidRDefault="00687E3A" w:rsidP="00774409">
      <w:pPr>
        <w:numPr>
          <w:ilvl w:val="1"/>
          <w:numId w:val="18"/>
        </w:numPr>
        <w:tabs>
          <w:tab w:val="num" w:pos="240"/>
        </w:tabs>
        <w:rPr>
          <w:rFonts w:ascii="Calibri" w:hAnsi="Calibri" w:cs="Calibri"/>
        </w:rPr>
      </w:pPr>
      <w:r w:rsidRPr="00104673">
        <w:rPr>
          <w:rFonts w:ascii="Calibri" w:hAnsi="Calibri" w:cs="Calibri"/>
        </w:rPr>
        <w:t xml:space="preserve">155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 xml:space="preserve">Ground products containing beef, pork, or fish </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Fish nuggets or sticks</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Eggs held on a steam table</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Cubed or Salisbury steaks</w:t>
      </w:r>
    </w:p>
    <w:p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c. </w:t>
      </w:r>
      <w:r w:rsidR="007512BA">
        <w:rPr>
          <w:rFonts w:ascii="Calibri" w:hAnsi="Calibri" w:cs="Calibri"/>
        </w:rPr>
        <w:tab/>
      </w:r>
      <w:r w:rsidRPr="00104673">
        <w:rPr>
          <w:rFonts w:ascii="Calibri" w:hAnsi="Calibri" w:cs="Calibri"/>
        </w:rPr>
        <w:t xml:space="preserve">165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Poultry </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Stuffed fish, pork, or beef  </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Pasta stuffed with eggs, fish, pork, or beef (such as lasagna or manicotti)</w:t>
      </w:r>
    </w:p>
    <w:p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d. </w:t>
      </w:r>
      <w:r w:rsidR="007512BA">
        <w:rPr>
          <w:rFonts w:ascii="Calibri" w:hAnsi="Calibri" w:cs="Calibri"/>
        </w:rPr>
        <w:tab/>
      </w:r>
      <w:r w:rsidR="002F4FF9" w:rsidRPr="002F4FF9">
        <w:rPr>
          <w:rFonts w:ascii="Calibri" w:hAnsi="Calibri" w:cs="Calibri"/>
          <w:b/>
        </w:rPr>
        <w:t>140</w:t>
      </w:r>
      <w:r w:rsidRPr="00104673">
        <w:rPr>
          <w:rFonts w:ascii="Calibri" w:hAnsi="Calibri" w:cs="Calibri"/>
        </w:rPr>
        <w:t xml:space="preserve">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0"/>
          <w:numId w:val="21"/>
        </w:numPr>
        <w:tabs>
          <w:tab w:val="num" w:pos="240"/>
          <w:tab w:val="num" w:pos="1440"/>
          <w:tab w:val="num" w:pos="2520"/>
        </w:tabs>
        <w:rPr>
          <w:rFonts w:ascii="Calibri" w:hAnsi="Calibri" w:cs="Calibri"/>
        </w:rPr>
      </w:pPr>
      <w:r w:rsidRPr="00104673">
        <w:rPr>
          <w:rFonts w:ascii="Calibri" w:hAnsi="Calibri" w:cs="Calibri"/>
        </w:rPr>
        <w:t>Fresh, frozen, or canned fruits and vegetables that are going to be held on a steam table or in a hot box</w:t>
      </w:r>
    </w:p>
    <w:p w:rsidR="0090184D" w:rsidRPr="00104673" w:rsidRDefault="0090184D" w:rsidP="0090184D">
      <w:pPr>
        <w:rPr>
          <w:rFonts w:ascii="Calibri" w:hAnsi="Calibri" w:cs="Calibri"/>
        </w:rPr>
      </w:pPr>
    </w:p>
    <w:p w:rsidR="0090184D" w:rsidRPr="00104673" w:rsidRDefault="0090184D" w:rsidP="00ED40BE">
      <w:pPr>
        <w:pStyle w:val="HeadersinSOP"/>
        <w:rPr>
          <w:rFonts w:ascii="Calibri" w:hAnsi="Calibri" w:cs="Calibri"/>
        </w:rPr>
      </w:pPr>
      <w:r w:rsidRPr="00104673">
        <w:rPr>
          <w:rFonts w:ascii="Calibri" w:hAnsi="Calibri" w:cs="Calibri"/>
        </w:rPr>
        <w:t>MONITORING:</w:t>
      </w:r>
    </w:p>
    <w:p w:rsidR="0090184D" w:rsidRPr="00104673" w:rsidRDefault="0090184D" w:rsidP="00774409">
      <w:pPr>
        <w:numPr>
          <w:ilvl w:val="2"/>
          <w:numId w:val="23"/>
        </w:numPr>
        <w:tabs>
          <w:tab w:val="clear" w:pos="2340"/>
          <w:tab w:val="num" w:pos="360"/>
        </w:tabs>
        <w:ind w:left="0" w:firstLine="0"/>
        <w:rPr>
          <w:rFonts w:ascii="Calibri" w:hAnsi="Calibri" w:cs="Calibri"/>
        </w:rPr>
      </w:pPr>
      <w:r w:rsidRPr="00104673">
        <w:rPr>
          <w:rFonts w:ascii="Calibri" w:hAnsi="Calibri" w:cs="Calibri"/>
        </w:rPr>
        <w:t>Use a clean, sanitized, and calibrated probe thermometer</w:t>
      </w:r>
      <w:r w:rsidR="00605762" w:rsidRPr="00104673">
        <w:rPr>
          <w:rFonts w:ascii="Calibri" w:hAnsi="Calibri" w:cs="Calibri"/>
        </w:rPr>
        <w:t>,</w:t>
      </w:r>
      <w:r w:rsidRPr="00104673">
        <w:rPr>
          <w:rFonts w:ascii="Calibri" w:hAnsi="Calibri" w:cs="Calibri"/>
        </w:rPr>
        <w:t xml:space="preserve"> preferably a thermocouple.</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Avoid inserting the thermometer into pockets of fat or near bones when taking internal cooking temperatures.</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 xml:space="preserve">Take at least two internal temperatures from each batch of food by inserting the thermometer into the thickest part of the product </w:t>
      </w:r>
      <w:r w:rsidR="000E637E" w:rsidRPr="00104673">
        <w:rPr>
          <w:rFonts w:ascii="Calibri" w:hAnsi="Calibri" w:cs="Calibri"/>
        </w:rPr>
        <w:t xml:space="preserve">which </w:t>
      </w:r>
      <w:r w:rsidRPr="00104673">
        <w:rPr>
          <w:rFonts w:ascii="Calibri" w:hAnsi="Calibri" w:cs="Calibri"/>
        </w:rPr>
        <w:t>usually</w:t>
      </w:r>
      <w:r w:rsidR="000E637E" w:rsidRPr="00104673">
        <w:rPr>
          <w:rFonts w:ascii="Calibri" w:hAnsi="Calibri" w:cs="Calibri"/>
        </w:rPr>
        <w:t xml:space="preserve"> is in</w:t>
      </w:r>
      <w:r w:rsidRPr="00104673">
        <w:rPr>
          <w:rFonts w:ascii="Calibri" w:hAnsi="Calibri" w:cs="Calibri"/>
        </w:rPr>
        <w:t xml:space="preserve"> the center. </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Take at least two internal temperatures of each large food item, such as a turkey, to ensure that all parts of the product reach the required cooking temperature.</w:t>
      </w:r>
    </w:p>
    <w:p w:rsidR="00547D47" w:rsidRPr="00170DDD" w:rsidRDefault="00547D47" w:rsidP="00212390">
      <w:pPr>
        <w:pStyle w:val="SOPTitle"/>
        <w:rPr>
          <w:rFonts w:ascii="Calibri" w:hAnsi="Calibri" w:cs="Calibri"/>
        </w:rPr>
      </w:pPr>
      <w:r w:rsidRPr="00104673">
        <w:rPr>
          <w:rFonts w:ascii="Calibri" w:hAnsi="Calibri" w:cs="Calibri"/>
          <w:b w:val="0"/>
          <w:bCs/>
        </w:rPr>
        <w:br w:type="page"/>
      </w:r>
      <w:r w:rsidRPr="00170DDD">
        <w:rPr>
          <w:rFonts w:ascii="Calibri" w:hAnsi="Calibri" w:cs="Calibri"/>
        </w:rPr>
        <w:lastRenderedPageBreak/>
        <w:t>Cooking Potentially Hazardous Foods, continued</w:t>
      </w:r>
    </w:p>
    <w:p w:rsidR="00547D47" w:rsidRDefault="00547D47" w:rsidP="00212390">
      <w:pPr>
        <w:jc w:val="center"/>
        <w:rPr>
          <w:rFonts w:ascii="Calibri" w:hAnsi="Calibri" w:cs="Calibri"/>
        </w:rPr>
      </w:pPr>
      <w:r w:rsidRPr="00170DDD">
        <w:rPr>
          <w:rFonts w:ascii="Calibri" w:hAnsi="Calibri" w:cs="Calibri"/>
        </w:rPr>
        <w:t>(Sample SOP)</w:t>
      </w:r>
    </w:p>
    <w:p w:rsidR="0090184D" w:rsidRPr="00104673" w:rsidRDefault="0090184D" w:rsidP="0090184D">
      <w:pPr>
        <w:rPr>
          <w:rFonts w:ascii="Calibri" w:hAnsi="Calibri" w:cs="Calibri"/>
          <w:b/>
          <w:bCs/>
        </w:rPr>
      </w:pPr>
    </w:p>
    <w:p w:rsidR="0090184D" w:rsidRPr="00104673" w:rsidRDefault="0090184D" w:rsidP="00ED40BE">
      <w:pPr>
        <w:pStyle w:val="HeadersinSOP"/>
        <w:rPr>
          <w:rFonts w:ascii="Calibri" w:hAnsi="Calibri" w:cs="Calibri"/>
        </w:rPr>
      </w:pPr>
      <w:r w:rsidRPr="00104673">
        <w:rPr>
          <w:rFonts w:ascii="Calibri" w:hAnsi="Calibri" w:cs="Calibri"/>
        </w:rPr>
        <w:t xml:space="preserve">CORRECTIVE ACTION: </w:t>
      </w:r>
    </w:p>
    <w:p w:rsidR="00547D47" w:rsidRPr="00104673" w:rsidRDefault="00FC7D1C"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Retrain any foodservice employee found not following the procedures in this SOP.</w:t>
      </w:r>
    </w:p>
    <w:p w:rsidR="0090184D" w:rsidRPr="00104673" w:rsidRDefault="00547D47"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 xml:space="preserve"> </w:t>
      </w:r>
      <w:r w:rsidR="0090184D" w:rsidRPr="00104673">
        <w:rPr>
          <w:rFonts w:ascii="Calibri" w:hAnsi="Calibri" w:cs="Calibri"/>
        </w:rPr>
        <w:t>Continue cooking food until the internal temperature reaches the required temperature.</w:t>
      </w:r>
    </w:p>
    <w:p w:rsidR="0090184D" w:rsidRPr="00104673" w:rsidRDefault="0090184D" w:rsidP="0090184D">
      <w:pPr>
        <w:rPr>
          <w:rFonts w:ascii="Calibri" w:hAnsi="Calibri" w:cs="Calibri"/>
          <w:b/>
          <w:bCs/>
        </w:rPr>
      </w:pPr>
    </w:p>
    <w:p w:rsidR="0090184D" w:rsidRPr="00104673" w:rsidRDefault="0090184D" w:rsidP="00ED40BE">
      <w:pPr>
        <w:pStyle w:val="HeadersinSOP"/>
        <w:rPr>
          <w:rFonts w:ascii="Calibri" w:hAnsi="Calibri" w:cs="Calibri"/>
        </w:rPr>
      </w:pPr>
      <w:r w:rsidRPr="00104673">
        <w:rPr>
          <w:rFonts w:ascii="Calibri" w:hAnsi="Calibri" w:cs="Calibri"/>
        </w:rPr>
        <w:t xml:space="preserve">VERIFICATION AND </w:t>
      </w:r>
      <w:r w:rsidR="00ED40BE" w:rsidRPr="00104673">
        <w:rPr>
          <w:rFonts w:ascii="Calibri" w:hAnsi="Calibri" w:cs="Calibri"/>
        </w:rPr>
        <w:t>RECORD KEEPING</w:t>
      </w:r>
      <w:r w:rsidRPr="00104673">
        <w:rPr>
          <w:rFonts w:ascii="Calibri" w:hAnsi="Calibri" w:cs="Calibri"/>
        </w:rPr>
        <w:t>:</w:t>
      </w:r>
    </w:p>
    <w:p w:rsidR="0090184D" w:rsidRPr="00104673" w:rsidRDefault="0090184D" w:rsidP="0090184D">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0E637E" w:rsidRPr="00104673">
        <w:rPr>
          <w:rFonts w:ascii="Calibri" w:hAnsi="Calibri" w:cs="Calibri"/>
        </w:rPr>
        <w:t>and</w:t>
      </w:r>
      <w:r w:rsidRPr="00104673">
        <w:rPr>
          <w:rFonts w:ascii="Calibri" w:hAnsi="Calibri" w:cs="Calibri"/>
        </w:rPr>
        <w:t xml:space="preserve"> Reheating Temperature Log. </w:t>
      </w:r>
    </w:p>
    <w:p w:rsidR="0090184D" w:rsidRPr="00104673" w:rsidRDefault="0090184D" w:rsidP="0090184D">
      <w:pPr>
        <w:rPr>
          <w:rFonts w:ascii="Calibri" w:hAnsi="Calibri" w:cs="Calibri"/>
        </w:rPr>
      </w:pPr>
      <w:r w:rsidRPr="00104673">
        <w:rPr>
          <w:rFonts w:ascii="Calibri" w:hAnsi="Calibri" w:cs="Calibri"/>
        </w:rPr>
        <w:t xml:space="preserve">Foodservice manager will verify that foodservice employees has taken the required cooking temperatures by visually monitoring foodservice employees and preparation procedures during the shift and reviewing, initialing, and dating the temperature log at the close of each day.  The Cooking </w:t>
      </w:r>
      <w:r w:rsidR="000E637E" w:rsidRPr="00104673">
        <w:rPr>
          <w:rFonts w:ascii="Calibri" w:hAnsi="Calibri" w:cs="Calibri"/>
        </w:rPr>
        <w:t>and</w:t>
      </w:r>
      <w:r w:rsidRPr="00104673">
        <w:rPr>
          <w:rFonts w:ascii="Calibri" w:hAnsi="Calibri" w:cs="Calibri"/>
        </w:rPr>
        <w:t xml:space="preserve"> Reheating Temperature Log is to be kept on file for a minimum of 1 year.</w:t>
      </w:r>
    </w:p>
    <w:p w:rsidR="00687E3A" w:rsidRPr="00104673" w:rsidRDefault="00687E3A" w:rsidP="004C70B2">
      <w:pPr>
        <w:rPr>
          <w:rFonts w:ascii="Calibri" w:hAnsi="Calibri" w:cs="Calibri"/>
        </w:rPr>
      </w:pPr>
    </w:p>
    <w:p w:rsidR="00687E3A" w:rsidRPr="00104673" w:rsidRDefault="00687E3A" w:rsidP="004C70B2">
      <w:pPr>
        <w:rPr>
          <w:rFonts w:ascii="Calibri" w:hAnsi="Calibri" w:cs="Calibri"/>
        </w:rPr>
      </w:pPr>
    </w:p>
    <w:p w:rsidR="00687E3A" w:rsidRPr="00104673" w:rsidRDefault="00687E3A" w:rsidP="00687E3A">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687E3A" w:rsidRPr="00104673" w:rsidRDefault="00687E3A"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12A46" w:rsidRPr="00104673" w:rsidRDefault="00812A46"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8B28F2" w:rsidRPr="00104673" w:rsidRDefault="00170DDD" w:rsidP="008B28F2">
      <w:pPr>
        <w:pStyle w:val="SOPTitle"/>
        <w:rPr>
          <w:rFonts w:ascii="Calibri" w:hAnsi="Calibri" w:cs="Calibri"/>
        </w:rPr>
      </w:pPr>
      <w:r w:rsidRPr="00104673">
        <w:rPr>
          <w:rFonts w:ascii="Calibri" w:hAnsi="Calibri" w:cs="Calibri"/>
        </w:rPr>
        <w:br w:type="page"/>
      </w:r>
      <w:r w:rsidR="008B28F2" w:rsidRPr="00104673">
        <w:rPr>
          <w:rFonts w:ascii="Calibri" w:hAnsi="Calibri" w:cs="Calibri"/>
        </w:rPr>
        <w:lastRenderedPageBreak/>
        <w:t>Cooling Potentially Hazardous Foods</w:t>
      </w:r>
    </w:p>
    <w:p w:rsidR="008B28F2" w:rsidRPr="00104673" w:rsidRDefault="008B28F2" w:rsidP="008B28F2">
      <w:pPr>
        <w:jc w:val="center"/>
        <w:rPr>
          <w:rFonts w:ascii="Calibri" w:hAnsi="Calibri" w:cs="Calibri"/>
          <w:b/>
          <w:sz w:val="28"/>
          <w:szCs w:val="28"/>
        </w:rPr>
      </w:pPr>
      <w:r w:rsidRPr="00104673">
        <w:rPr>
          <w:rFonts w:ascii="Calibri" w:hAnsi="Calibri" w:cs="Calibri"/>
        </w:rPr>
        <w:t>(Sample SOP)</w:t>
      </w:r>
    </w:p>
    <w:p w:rsidR="008B28F2" w:rsidRPr="00104673" w:rsidRDefault="008B28F2" w:rsidP="008B28F2">
      <w:pPr>
        <w:jc w:val="center"/>
        <w:rPr>
          <w:rFonts w:ascii="Calibri" w:hAnsi="Calibri" w:cs="Calibri"/>
        </w:rPr>
      </w:pPr>
    </w:p>
    <w:p w:rsidR="008B28F2" w:rsidRPr="00104673" w:rsidRDefault="008B28F2" w:rsidP="008B28F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cooled properly.</w:t>
      </w:r>
    </w:p>
    <w:p w:rsidR="008B28F2" w:rsidRPr="00104673" w:rsidRDefault="008B28F2" w:rsidP="008B28F2">
      <w:pPr>
        <w:rPr>
          <w:rFonts w:ascii="Calibri" w:hAnsi="Calibri" w:cs="Calibri"/>
        </w:rPr>
      </w:pPr>
    </w:p>
    <w:p w:rsidR="008B28F2" w:rsidRPr="00104673" w:rsidRDefault="008B28F2" w:rsidP="008B28F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8B28F2" w:rsidRPr="00104673" w:rsidRDefault="008B28F2" w:rsidP="008B28F2">
      <w:pPr>
        <w:rPr>
          <w:rFonts w:ascii="Calibri" w:hAnsi="Calibri" w:cs="Calibri"/>
        </w:rPr>
      </w:pPr>
    </w:p>
    <w:p w:rsidR="008B28F2" w:rsidRPr="00104673" w:rsidRDefault="008B28F2" w:rsidP="008B28F2">
      <w:pPr>
        <w:rPr>
          <w:rFonts w:ascii="Calibri" w:hAnsi="Calibri" w:cs="Calibri"/>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Cooling, Holding</w:t>
      </w:r>
    </w:p>
    <w:p w:rsidR="008B28F2" w:rsidRPr="00104673" w:rsidRDefault="008B28F2" w:rsidP="008B28F2">
      <w:pPr>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INSTRUCTIONS:</w:t>
      </w:r>
    </w:p>
    <w:p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SD Health </w:t>
      </w:r>
      <w:proofErr w:type="spellStart"/>
      <w:r w:rsidR="00792603" w:rsidRPr="00104673">
        <w:rPr>
          <w:rFonts w:ascii="Calibri" w:hAnsi="Calibri" w:cs="Calibri"/>
          <w:b/>
        </w:rPr>
        <w:t>Dept</w:t>
      </w:r>
      <w:proofErr w:type="spellEnd"/>
      <w:r w:rsidR="00792603" w:rsidRPr="00104673">
        <w:rPr>
          <w:rFonts w:ascii="Calibri" w:hAnsi="Calibri" w:cs="Calibri"/>
          <w:b/>
        </w:rPr>
        <w:t xml:space="preserve"> Food Code</w:t>
      </w:r>
      <w:r w:rsidR="00792603" w:rsidRPr="00104673">
        <w:rPr>
          <w:rFonts w:ascii="Calibri" w:hAnsi="Calibri" w:cs="Calibri"/>
        </w:rPr>
        <w:t xml:space="preserve"> </w:t>
      </w:r>
      <w:r w:rsidR="00780DC3" w:rsidRPr="00104673">
        <w:rPr>
          <w:rFonts w:ascii="Calibri" w:hAnsi="Calibri" w:cs="Calibri"/>
        </w:rPr>
        <w:t>requirements</w:t>
      </w:r>
      <w:r w:rsidRPr="00104673">
        <w:rPr>
          <w:rFonts w:ascii="Calibri" w:hAnsi="Calibri" w:cs="Calibri"/>
        </w:rPr>
        <w:t>.</w:t>
      </w:r>
    </w:p>
    <w:p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Modify menus, production schedules, and staff work hours to allow for implementation of proper cooling procedures.  </w:t>
      </w:r>
    </w:p>
    <w:p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Prepare and cool food in small batches.  </w:t>
      </w:r>
    </w:p>
    <w:p w:rsidR="008B28F2"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Chill food rapidly using an appropriate cooling method:</w:t>
      </w:r>
    </w:p>
    <w:p w:rsidR="008B28F2" w:rsidRPr="00104673" w:rsidRDefault="008B28F2" w:rsidP="001A0F55">
      <w:pPr>
        <w:numPr>
          <w:ilvl w:val="0"/>
          <w:numId w:val="4"/>
        </w:numPr>
        <w:tabs>
          <w:tab w:val="clear" w:pos="360"/>
          <w:tab w:val="left" w:pos="720"/>
        </w:tabs>
        <w:ind w:left="720"/>
        <w:rPr>
          <w:rFonts w:ascii="Calibri" w:hAnsi="Calibri" w:cs="Calibri"/>
        </w:rPr>
      </w:pPr>
      <w:r w:rsidRPr="00104673">
        <w:rPr>
          <w:rFonts w:ascii="Calibri" w:hAnsi="Calibri" w:cs="Calibri"/>
        </w:rPr>
        <w:t>Place food in shallow containers no more than 4 inches deep and uncovered on the top shelf in the back of the walk-in or reach-in cooler.</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Use a quick-chill unit such as a blast chiller.</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Stir the food in a container placed in an ice water bath.</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Add ice as an ingredient.</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Separate food into smaller or thinner portions.</w:t>
      </w:r>
    </w:p>
    <w:p w:rsidR="005E0F57" w:rsidRPr="00104673" w:rsidRDefault="008B28F2" w:rsidP="003B5010">
      <w:pPr>
        <w:numPr>
          <w:ilvl w:val="0"/>
          <w:numId w:val="4"/>
        </w:numPr>
        <w:tabs>
          <w:tab w:val="left" w:pos="360"/>
          <w:tab w:val="num" w:pos="720"/>
        </w:tabs>
        <w:ind w:firstLine="0"/>
        <w:rPr>
          <w:rFonts w:ascii="Calibri" w:hAnsi="Calibri" w:cs="Calibri"/>
        </w:rPr>
      </w:pPr>
      <w:r w:rsidRPr="00104673">
        <w:rPr>
          <w:rFonts w:ascii="Calibri" w:hAnsi="Calibri" w:cs="Calibri"/>
        </w:rPr>
        <w:t xml:space="preserve">Pre-chill ingredients and containers used for making bulk items such as salads. </w:t>
      </w:r>
    </w:p>
    <w:p w:rsidR="005E0F57" w:rsidRPr="00104673" w:rsidRDefault="00BB1E6A" w:rsidP="00774409">
      <w:pPr>
        <w:numPr>
          <w:ilvl w:val="0"/>
          <w:numId w:val="92"/>
        </w:numPr>
        <w:tabs>
          <w:tab w:val="clear" w:pos="720"/>
          <w:tab w:val="left" w:pos="360"/>
          <w:tab w:val="num" w:pos="840"/>
        </w:tabs>
        <w:ind w:left="360"/>
        <w:rPr>
          <w:rFonts w:ascii="Calibri" w:hAnsi="Calibri" w:cs="Calibri"/>
        </w:rPr>
      </w:pPr>
      <w:r w:rsidRPr="00104673">
        <w:rPr>
          <w:rFonts w:ascii="Calibri" w:hAnsi="Calibri" w:cs="Calibri"/>
        </w:rPr>
        <w:t xml:space="preserve">Using the </w:t>
      </w:r>
      <w:r w:rsidRPr="00104673">
        <w:rPr>
          <w:rFonts w:ascii="Calibri" w:hAnsi="Calibri" w:cs="Calibri"/>
          <w:b/>
        </w:rPr>
        <w:t xml:space="preserve">SD Health </w:t>
      </w:r>
      <w:proofErr w:type="spellStart"/>
      <w:r w:rsidRPr="00104673">
        <w:rPr>
          <w:rFonts w:ascii="Calibri" w:hAnsi="Calibri" w:cs="Calibri"/>
          <w:b/>
        </w:rPr>
        <w:t>Dept</w:t>
      </w:r>
      <w:proofErr w:type="spellEnd"/>
      <w:r w:rsidRPr="00104673">
        <w:rPr>
          <w:rFonts w:ascii="Calibri" w:hAnsi="Calibri" w:cs="Calibri"/>
          <w:b/>
        </w:rPr>
        <w:t xml:space="preserve"> Food Code</w:t>
      </w:r>
      <w:r w:rsidR="005E0F57" w:rsidRPr="00104673">
        <w:rPr>
          <w:rFonts w:ascii="Calibri" w:hAnsi="Calibri" w:cs="Calibri"/>
        </w:rPr>
        <w:t>, chill cooked, hot food from:</w:t>
      </w:r>
    </w:p>
    <w:p w:rsidR="005E0F57" w:rsidRPr="00104673" w:rsidRDefault="00BB1E6A" w:rsidP="005E0F57">
      <w:pPr>
        <w:numPr>
          <w:ilvl w:val="0"/>
          <w:numId w:val="5"/>
        </w:numPr>
        <w:tabs>
          <w:tab w:val="clear" w:pos="360"/>
          <w:tab w:val="num" w:pos="720"/>
        </w:tabs>
        <w:ind w:left="720"/>
        <w:rPr>
          <w:rFonts w:ascii="Calibri" w:hAnsi="Calibri" w:cs="Calibri"/>
        </w:rPr>
      </w:pPr>
      <w:r w:rsidRPr="00104673">
        <w:rPr>
          <w:rFonts w:ascii="Calibri" w:hAnsi="Calibri" w:cs="Calibri"/>
          <w:b/>
        </w:rPr>
        <w:t>140</w:t>
      </w:r>
      <w:r w:rsidR="005E0F57" w:rsidRPr="00104673">
        <w:rPr>
          <w:rFonts w:ascii="Calibri" w:hAnsi="Calibri" w:cs="Calibri"/>
          <w:b/>
        </w:rPr>
        <w:t xml:space="preserve"> ºF</w:t>
      </w:r>
      <w:r w:rsidR="005E0F57" w:rsidRPr="00104673">
        <w:rPr>
          <w:rFonts w:ascii="Calibri" w:hAnsi="Calibri" w:cs="Calibri"/>
        </w:rPr>
        <w:t xml:space="preserve"> to 70 ºF within 2 hours.  Take corrective action immediately</w:t>
      </w:r>
      <w:r w:rsidR="002F4FF9">
        <w:rPr>
          <w:rFonts w:ascii="Calibri" w:hAnsi="Calibri" w:cs="Calibri"/>
        </w:rPr>
        <w:t xml:space="preserve"> if food is not chilled from </w:t>
      </w:r>
      <w:r w:rsidR="002F4FF9" w:rsidRPr="002F4FF9">
        <w:rPr>
          <w:rFonts w:ascii="Calibri" w:hAnsi="Calibri" w:cs="Calibri"/>
          <w:b/>
        </w:rPr>
        <w:t>140</w:t>
      </w:r>
      <w:r w:rsidR="005E0F57" w:rsidRPr="00104673">
        <w:rPr>
          <w:rFonts w:ascii="Calibri" w:hAnsi="Calibri" w:cs="Calibri"/>
        </w:rPr>
        <w:t xml:space="preserve"> ºF to 70 ºF within 2 hours. </w:t>
      </w:r>
    </w:p>
    <w:p w:rsidR="005E0F57" w:rsidRPr="00104673" w:rsidRDefault="005E0F57" w:rsidP="005E0F57">
      <w:pPr>
        <w:numPr>
          <w:ilvl w:val="0"/>
          <w:numId w:val="5"/>
        </w:numPr>
        <w:tabs>
          <w:tab w:val="clear" w:pos="360"/>
          <w:tab w:val="num" w:pos="720"/>
        </w:tabs>
        <w:ind w:left="720"/>
        <w:rPr>
          <w:rFonts w:ascii="Calibri" w:hAnsi="Calibri" w:cs="Calibri"/>
        </w:rPr>
      </w:pPr>
      <w:r w:rsidRPr="00104673">
        <w:rPr>
          <w:rFonts w:ascii="Calibri" w:hAnsi="Calibri" w:cs="Calibri"/>
        </w:rPr>
        <w:t xml:space="preserve">70 ºF to 41 ºF or below in remaining time. </w:t>
      </w:r>
      <w:r w:rsidR="006B08A9" w:rsidRPr="00104673">
        <w:rPr>
          <w:rFonts w:ascii="Calibri" w:hAnsi="Calibri" w:cs="Calibri"/>
        </w:rPr>
        <w:t xml:space="preserve"> </w:t>
      </w:r>
      <w:r w:rsidRPr="00104673">
        <w:rPr>
          <w:rFonts w:ascii="Calibri" w:hAnsi="Calibri" w:cs="Calibri"/>
        </w:rPr>
        <w:t>Th</w:t>
      </w:r>
      <w:r w:rsidR="002F4FF9">
        <w:rPr>
          <w:rFonts w:ascii="Calibri" w:hAnsi="Calibri" w:cs="Calibri"/>
        </w:rPr>
        <w:t xml:space="preserve">e total cooling process from </w:t>
      </w:r>
      <w:r w:rsidR="002F4FF9" w:rsidRPr="002F4FF9">
        <w:rPr>
          <w:rFonts w:ascii="Calibri" w:hAnsi="Calibri" w:cs="Calibri"/>
          <w:b/>
        </w:rPr>
        <w:t>140</w:t>
      </w:r>
      <w:r w:rsidRPr="00104673">
        <w:rPr>
          <w:rFonts w:ascii="Calibri" w:hAnsi="Calibri" w:cs="Calibri"/>
        </w:rPr>
        <w:t xml:space="preserve"> ºF to 41 ºF may not exceed </w:t>
      </w:r>
      <w:r w:rsidR="006B08A9" w:rsidRPr="00104673">
        <w:rPr>
          <w:rFonts w:ascii="Calibri" w:hAnsi="Calibri" w:cs="Calibri"/>
        </w:rPr>
        <w:t xml:space="preserve">6 </w:t>
      </w:r>
      <w:r w:rsidRPr="00104673">
        <w:rPr>
          <w:rFonts w:ascii="Calibri" w:hAnsi="Calibri" w:cs="Calibri"/>
        </w:rPr>
        <w:t xml:space="preserve">hours.  Take corrective action immediately if food is not chilled from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to 41 ºF within the 6</w:t>
      </w:r>
      <w:r w:rsidR="006B08A9" w:rsidRPr="00104673">
        <w:rPr>
          <w:rFonts w:ascii="Calibri" w:hAnsi="Calibri" w:cs="Calibri"/>
        </w:rPr>
        <w:t xml:space="preserve"> </w:t>
      </w:r>
      <w:r w:rsidRPr="00104673">
        <w:rPr>
          <w:rFonts w:ascii="Calibri" w:hAnsi="Calibri" w:cs="Calibri"/>
        </w:rPr>
        <w:t xml:space="preserve">hour cooling process. </w:t>
      </w:r>
    </w:p>
    <w:p w:rsidR="005E0F57" w:rsidRPr="00104673" w:rsidRDefault="005E0F57" w:rsidP="00774409">
      <w:pPr>
        <w:numPr>
          <w:ilvl w:val="0"/>
          <w:numId w:val="92"/>
        </w:numPr>
        <w:tabs>
          <w:tab w:val="clear" w:pos="720"/>
          <w:tab w:val="left" w:pos="360"/>
          <w:tab w:val="num" w:pos="480"/>
        </w:tabs>
        <w:ind w:left="360"/>
        <w:rPr>
          <w:rFonts w:ascii="Calibri" w:hAnsi="Calibri" w:cs="Calibri"/>
        </w:rPr>
      </w:pPr>
      <w:r w:rsidRPr="00104673">
        <w:rPr>
          <w:rFonts w:ascii="Calibri" w:hAnsi="Calibri" w:cs="Calibri"/>
        </w:rPr>
        <w:t xml:space="preserve">Chill prepared, ready-to-eat foods such as tuna salad and cut melons from 70 ºF to 41 ºF or below within 4 hours.  Take corrective action immediately if ready-to-eat food is not chilled from 70 ºF to 41 ºF within 4 hours. </w:t>
      </w:r>
    </w:p>
    <w:p w:rsidR="008B28F2" w:rsidRPr="00104673" w:rsidRDefault="008B28F2" w:rsidP="008B28F2">
      <w:pPr>
        <w:rPr>
          <w:rFonts w:ascii="Calibri" w:hAnsi="Calibri" w:cs="Calibri"/>
          <w:b/>
        </w:rPr>
      </w:pPr>
    </w:p>
    <w:p w:rsidR="008B28F2" w:rsidRPr="00104673" w:rsidRDefault="008B28F2" w:rsidP="008B28F2">
      <w:pPr>
        <w:pStyle w:val="HeadersinSOP"/>
        <w:rPr>
          <w:rFonts w:ascii="Calibri" w:hAnsi="Calibri" w:cs="Calibri"/>
        </w:rPr>
      </w:pPr>
      <w:r w:rsidRPr="00104673">
        <w:rPr>
          <w:rFonts w:ascii="Calibri" w:hAnsi="Calibri" w:cs="Calibri"/>
        </w:rPr>
        <w:t>MONITORING:</w:t>
      </w:r>
    </w:p>
    <w:p w:rsidR="008B28F2" w:rsidRPr="00104673" w:rsidRDefault="008B28F2" w:rsidP="008B28F2">
      <w:pPr>
        <w:numPr>
          <w:ilvl w:val="0"/>
          <w:numId w:val="1"/>
        </w:numPr>
        <w:rPr>
          <w:rFonts w:ascii="Calibri" w:hAnsi="Calibri" w:cs="Calibri"/>
        </w:rPr>
      </w:pPr>
      <w:r w:rsidRPr="00104673">
        <w:rPr>
          <w:rFonts w:ascii="Calibri" w:hAnsi="Calibri" w:cs="Calibri"/>
        </w:rPr>
        <w:t xml:space="preserve">Use a clean, sanitized, and calibrated probe thermometer to measure the internal temperature of the food during the cooling process.  </w:t>
      </w:r>
    </w:p>
    <w:p w:rsidR="008B28F2" w:rsidRPr="00104673" w:rsidRDefault="008B28F2" w:rsidP="008B28F2">
      <w:pPr>
        <w:numPr>
          <w:ilvl w:val="0"/>
          <w:numId w:val="1"/>
        </w:numPr>
        <w:rPr>
          <w:rFonts w:ascii="Calibri" w:hAnsi="Calibri" w:cs="Calibri"/>
        </w:rPr>
      </w:pPr>
      <w:r w:rsidRPr="00104673">
        <w:rPr>
          <w:rFonts w:ascii="Calibri" w:hAnsi="Calibri" w:cs="Calibri"/>
        </w:rPr>
        <w:t xml:space="preserve">Monitor temperatures of products every hour throughout the cooling process by inserting a </w:t>
      </w:r>
      <w:r w:rsidR="006B08A9" w:rsidRPr="00104673">
        <w:rPr>
          <w:rFonts w:ascii="Calibri" w:hAnsi="Calibri" w:cs="Calibri"/>
        </w:rPr>
        <w:t xml:space="preserve">probe </w:t>
      </w:r>
      <w:r w:rsidRPr="00104673">
        <w:rPr>
          <w:rFonts w:ascii="Calibri" w:hAnsi="Calibri" w:cs="Calibri"/>
        </w:rPr>
        <w:t>thermometer into the center of the food and at various locations in the product.</w:t>
      </w:r>
    </w:p>
    <w:p w:rsidR="008B28F2" w:rsidRPr="00104673" w:rsidRDefault="008B28F2" w:rsidP="008B28F2">
      <w:pPr>
        <w:rPr>
          <w:rFonts w:ascii="Calibri" w:hAnsi="Calibri" w:cs="Calibri"/>
        </w:rPr>
      </w:pPr>
    </w:p>
    <w:p w:rsidR="00547D47" w:rsidRPr="00170DDD" w:rsidRDefault="00547D47" w:rsidP="00212390">
      <w:pPr>
        <w:pStyle w:val="SOPTitle"/>
        <w:rPr>
          <w:rFonts w:ascii="Calibri" w:hAnsi="Calibri" w:cs="Calibri"/>
        </w:rPr>
      </w:pPr>
      <w:r w:rsidRPr="00104673">
        <w:rPr>
          <w:rFonts w:ascii="Calibri" w:hAnsi="Calibri" w:cs="Calibri"/>
        </w:rPr>
        <w:br w:type="page"/>
      </w:r>
      <w:r w:rsidRPr="00170DDD">
        <w:rPr>
          <w:rFonts w:ascii="Calibri" w:hAnsi="Calibri" w:cs="Calibri"/>
        </w:rPr>
        <w:lastRenderedPageBreak/>
        <w:t>Cooling Potentially Hazardous Foods, continued</w:t>
      </w:r>
    </w:p>
    <w:p w:rsidR="00547D47" w:rsidRPr="00170DDD" w:rsidRDefault="00547D47" w:rsidP="00212390">
      <w:pPr>
        <w:jc w:val="center"/>
        <w:rPr>
          <w:rFonts w:ascii="Calibri" w:hAnsi="Calibri" w:cs="Calibri"/>
          <w:b/>
          <w:sz w:val="28"/>
          <w:szCs w:val="28"/>
        </w:rPr>
      </w:pPr>
      <w:r w:rsidRPr="00170DDD">
        <w:rPr>
          <w:rFonts w:ascii="Calibri" w:hAnsi="Calibri" w:cs="Calibri"/>
        </w:rPr>
        <w:t>(Sample SOP)</w:t>
      </w:r>
    </w:p>
    <w:p w:rsidR="00547D47" w:rsidRPr="00104673" w:rsidRDefault="00547D47" w:rsidP="008B28F2">
      <w:pPr>
        <w:pStyle w:val="HeadersinSOP"/>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CORRECTIVE ACTION:</w:t>
      </w:r>
    </w:p>
    <w:p w:rsidR="00547D47" w:rsidRPr="00104673" w:rsidRDefault="00520B6A" w:rsidP="00547D47">
      <w:pPr>
        <w:numPr>
          <w:ilvl w:val="0"/>
          <w:numId w:val="2"/>
        </w:numPr>
        <w:rPr>
          <w:rFonts w:ascii="Calibri" w:hAnsi="Calibri" w:cs="Calibri"/>
        </w:rPr>
      </w:pPr>
      <w:r w:rsidRPr="00104673">
        <w:rPr>
          <w:rFonts w:ascii="Calibri" w:hAnsi="Calibri" w:cs="Calibri"/>
        </w:rPr>
        <w:t xml:space="preserve">Retrain any foodservice employee found not following the procedures in this SOP. </w:t>
      </w:r>
    </w:p>
    <w:p w:rsidR="008B28F2" w:rsidRPr="00104673" w:rsidRDefault="008B28F2" w:rsidP="00547D47">
      <w:pPr>
        <w:numPr>
          <w:ilvl w:val="0"/>
          <w:numId w:val="2"/>
        </w:numPr>
        <w:rPr>
          <w:rFonts w:ascii="Calibri" w:hAnsi="Calibri" w:cs="Calibri"/>
        </w:rPr>
      </w:pPr>
      <w:r w:rsidRPr="00104673">
        <w:rPr>
          <w:rFonts w:ascii="Calibri" w:hAnsi="Calibri" w:cs="Calibri"/>
        </w:rPr>
        <w:t>Reheat cooked, hot food to 165 ºF for 15 seconds and start the cooling process again using a different cooling method when the food is:</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2 hours or less into the cooling process; and</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6 hours or less into the cooling process.</w:t>
      </w:r>
    </w:p>
    <w:p w:rsidR="008B28F2" w:rsidRPr="00104673" w:rsidRDefault="008B28F2" w:rsidP="008B28F2">
      <w:pPr>
        <w:numPr>
          <w:ilvl w:val="0"/>
          <w:numId w:val="2"/>
        </w:numPr>
        <w:rPr>
          <w:rFonts w:ascii="Calibri" w:hAnsi="Calibri" w:cs="Calibri"/>
        </w:rPr>
      </w:pPr>
      <w:r w:rsidRPr="00104673">
        <w:rPr>
          <w:rFonts w:ascii="Calibri" w:hAnsi="Calibri" w:cs="Calibri"/>
        </w:rPr>
        <w:t>Discard cooked, hot food immediately when the food is:</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more than 2 hours into the cooling process; or</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more than 6 hours into the cooling process.</w:t>
      </w:r>
    </w:p>
    <w:p w:rsidR="008B28F2" w:rsidRPr="00104673" w:rsidRDefault="008B28F2" w:rsidP="008B28F2">
      <w:pPr>
        <w:numPr>
          <w:ilvl w:val="0"/>
          <w:numId w:val="1"/>
        </w:numPr>
        <w:rPr>
          <w:rFonts w:ascii="Calibri" w:hAnsi="Calibri" w:cs="Calibri"/>
        </w:rPr>
      </w:pPr>
      <w:r w:rsidRPr="00104673">
        <w:rPr>
          <w:rFonts w:ascii="Calibri" w:hAnsi="Calibri" w:cs="Calibri"/>
        </w:rPr>
        <w:t>Use a different cooling method for prepared ready-to-eat foods when the food is above 41 ºF and less than 4 hours into the cooling process.</w:t>
      </w:r>
    </w:p>
    <w:p w:rsidR="008B28F2" w:rsidRPr="00104673" w:rsidRDefault="008B28F2" w:rsidP="008B28F2">
      <w:pPr>
        <w:numPr>
          <w:ilvl w:val="0"/>
          <w:numId w:val="1"/>
        </w:numPr>
        <w:rPr>
          <w:rFonts w:ascii="Calibri" w:hAnsi="Calibri" w:cs="Calibri"/>
        </w:rPr>
      </w:pPr>
      <w:r w:rsidRPr="00104673">
        <w:rPr>
          <w:rFonts w:ascii="Calibri" w:hAnsi="Calibri" w:cs="Calibri"/>
        </w:rPr>
        <w:t>Discard prepared ready-to-eat foods when the food is above 41 ºF and more than 4 hours into the cooling process.</w:t>
      </w:r>
    </w:p>
    <w:p w:rsidR="008B28F2" w:rsidRPr="00104673" w:rsidRDefault="008B28F2" w:rsidP="008B28F2">
      <w:pPr>
        <w:ind w:left="720"/>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VERIFICATION AND RECORD KEEPING:</w:t>
      </w:r>
    </w:p>
    <w:p w:rsidR="008B28F2" w:rsidRPr="00104673" w:rsidRDefault="008B28F2" w:rsidP="008B28F2">
      <w:pPr>
        <w:rPr>
          <w:rFonts w:ascii="Calibri" w:hAnsi="Calibri" w:cs="Calibri"/>
        </w:rPr>
      </w:pPr>
      <w:r w:rsidRPr="00104673">
        <w:rPr>
          <w:rFonts w:ascii="Calibri" w:hAnsi="Calibri" w:cs="Calibri"/>
        </w:rPr>
        <w:t>Foodservice employees will record temperatures and corrective actions taken on the Cooling Temperature Log.  Foodservice employees will record if there are no foods cooled on any working day by indicating “No Foods Cooled” on the Cooling Temperature Log.  The foodservice manager will verify that foodservice employees are cooling food properly by visually monitoring foodservice employees during the shift and reviewing, initialing, and dating the temperature log each working day.  The Cooling Temperature Logs are to be kept on file for a minimum of 1 year.</w:t>
      </w: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8B28F2">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B28F2" w:rsidRPr="00104673" w:rsidRDefault="008B28F2" w:rsidP="008B28F2">
      <w:pPr>
        <w:rPr>
          <w:rFonts w:ascii="Calibri" w:hAnsi="Calibri" w:cs="Calibri"/>
          <w:b/>
          <w:bCs/>
        </w:rPr>
      </w:pPr>
    </w:p>
    <w:p w:rsidR="008B28F2" w:rsidRPr="00104673" w:rsidRDefault="008B28F2" w:rsidP="008B28F2">
      <w:pPr>
        <w:rPr>
          <w:rFonts w:ascii="Calibri" w:hAnsi="Calibri" w:cs="Calibri"/>
          <w:b/>
          <w:bCs/>
          <w:sz w:val="22"/>
          <w:szCs w:val="22"/>
        </w:rPr>
      </w:pPr>
    </w:p>
    <w:p w:rsidR="008B28F2" w:rsidRPr="00104673" w:rsidRDefault="008B28F2" w:rsidP="008B28F2">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B28F2" w:rsidRPr="00104673" w:rsidRDefault="008B28F2" w:rsidP="008B28F2">
      <w:pPr>
        <w:rPr>
          <w:rFonts w:ascii="Calibri" w:hAnsi="Calibri" w:cs="Calibri"/>
          <w:b/>
          <w:bCs/>
        </w:rPr>
      </w:pPr>
    </w:p>
    <w:p w:rsidR="008B28F2" w:rsidRPr="00104673" w:rsidRDefault="008B28F2" w:rsidP="008B28F2">
      <w:pPr>
        <w:rPr>
          <w:rFonts w:ascii="Calibri" w:hAnsi="Calibri" w:cs="Calibri"/>
          <w:b/>
          <w:bCs/>
          <w:sz w:val="22"/>
          <w:szCs w:val="22"/>
        </w:rPr>
      </w:pPr>
    </w:p>
    <w:p w:rsidR="008B28F2" w:rsidRPr="00104673" w:rsidRDefault="008B28F2" w:rsidP="008B28F2">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982F6D" w:rsidRPr="00104673" w:rsidRDefault="00982F6D" w:rsidP="00982F6D">
      <w:pPr>
        <w:rPr>
          <w:rFonts w:ascii="Calibri" w:hAnsi="Calibri" w:cs="Calibri"/>
          <w:sz w:val="28"/>
          <w:szCs w:val="28"/>
        </w:rPr>
      </w:pPr>
    </w:p>
    <w:p w:rsidR="00442B8E" w:rsidRPr="00104673" w:rsidRDefault="00442B8E" w:rsidP="00982F6D">
      <w:pPr>
        <w:rPr>
          <w:rFonts w:ascii="Calibri" w:hAnsi="Calibri" w:cs="Calibri"/>
          <w:sz w:val="28"/>
          <w:szCs w:val="28"/>
        </w:rPr>
      </w:pPr>
    </w:p>
    <w:p w:rsidR="00BB1E6A" w:rsidRPr="00104673" w:rsidRDefault="00BB1E6A" w:rsidP="00982F6D">
      <w:pPr>
        <w:pStyle w:val="SOPTitle"/>
        <w:rPr>
          <w:rFonts w:ascii="Calibri" w:hAnsi="Calibri" w:cs="Calibri"/>
        </w:rPr>
      </w:pPr>
    </w:p>
    <w:p w:rsidR="00982F6D" w:rsidRPr="00104673" w:rsidRDefault="00170DDD" w:rsidP="00982F6D">
      <w:pPr>
        <w:pStyle w:val="SOPTitle"/>
        <w:rPr>
          <w:rFonts w:ascii="Calibri" w:hAnsi="Calibri" w:cs="Calibri"/>
        </w:rPr>
      </w:pPr>
      <w:r w:rsidRPr="00104673">
        <w:rPr>
          <w:rFonts w:ascii="Calibri" w:hAnsi="Calibri" w:cs="Calibri"/>
        </w:rPr>
        <w:br w:type="page"/>
      </w:r>
      <w:r w:rsidR="00982F6D" w:rsidRPr="00104673">
        <w:rPr>
          <w:rFonts w:ascii="Calibri" w:hAnsi="Calibri" w:cs="Calibri"/>
        </w:rPr>
        <w:lastRenderedPageBreak/>
        <w:t>Date Marking Ready-to-Eat, Potentially Hazardous Food</w:t>
      </w:r>
    </w:p>
    <w:p w:rsidR="00982F6D" w:rsidRPr="00104673" w:rsidRDefault="00982F6D" w:rsidP="00982F6D">
      <w:pPr>
        <w:autoSpaceDE w:val="0"/>
        <w:autoSpaceDN w:val="0"/>
        <w:adjustRightInd w:val="0"/>
        <w:jc w:val="center"/>
        <w:rPr>
          <w:rFonts w:ascii="Calibri" w:hAnsi="Calibri" w:cs="Calibri"/>
          <w:szCs w:val="28"/>
        </w:rPr>
      </w:pPr>
      <w:r w:rsidRPr="00104673">
        <w:rPr>
          <w:rFonts w:ascii="Calibri" w:hAnsi="Calibri" w:cs="Calibri"/>
          <w:szCs w:val="28"/>
        </w:rPr>
        <w:t>(Sample SOP)</w:t>
      </w:r>
    </w:p>
    <w:p w:rsidR="00982F6D" w:rsidRPr="00104673" w:rsidRDefault="00982F6D" w:rsidP="00982F6D">
      <w:pPr>
        <w:autoSpaceDE w:val="0"/>
        <w:autoSpaceDN w:val="0"/>
        <w:adjustRightInd w:val="0"/>
        <w:jc w:val="center"/>
        <w:rPr>
          <w:rFonts w:ascii="Calibri" w:hAnsi="Calibri" w:cs="Calibri"/>
          <w:szCs w:val="28"/>
        </w:rPr>
      </w:pPr>
    </w:p>
    <w:p w:rsidR="00982F6D" w:rsidRPr="00104673" w:rsidRDefault="00982F6D" w:rsidP="00982F6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ensure appropriate rotation of ready-to-eat food to prevent or reduce foodborne illness from </w:t>
      </w:r>
      <w:r w:rsidRPr="00104673">
        <w:rPr>
          <w:rFonts w:ascii="Calibri" w:hAnsi="Calibri" w:cs="Calibri"/>
          <w:i/>
        </w:rPr>
        <w:t>Listeria monocytogenes.</w:t>
      </w:r>
    </w:p>
    <w:p w:rsidR="00982F6D" w:rsidRPr="00104673" w:rsidRDefault="00982F6D" w:rsidP="00982F6D">
      <w:pPr>
        <w:rPr>
          <w:rFonts w:ascii="Calibri" w:hAnsi="Calibri" w:cs="Calibri"/>
        </w:rPr>
      </w:pPr>
    </w:p>
    <w:p w:rsidR="00982F6D" w:rsidRPr="00104673" w:rsidRDefault="00982F6D" w:rsidP="00982F6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store, or serve food.</w:t>
      </w:r>
    </w:p>
    <w:p w:rsidR="00982F6D" w:rsidRPr="00104673" w:rsidRDefault="00982F6D" w:rsidP="00982F6D">
      <w:pPr>
        <w:rPr>
          <w:rFonts w:ascii="Calibri" w:hAnsi="Calibri" w:cs="Calibri"/>
        </w:rPr>
      </w:pPr>
    </w:p>
    <w:p w:rsidR="00982F6D" w:rsidRPr="00104673" w:rsidRDefault="00982F6D" w:rsidP="00982F6D">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Ready-to-Eat Food, Potentially Hazardous Food, Date Marking, Cross-Contamination</w:t>
      </w:r>
    </w:p>
    <w:p w:rsidR="00982F6D" w:rsidRPr="00104673" w:rsidRDefault="00982F6D" w:rsidP="00982F6D">
      <w:pPr>
        <w:rPr>
          <w:rFonts w:ascii="Calibri" w:hAnsi="Calibri" w:cs="Calibri"/>
        </w:rPr>
      </w:pPr>
    </w:p>
    <w:p w:rsidR="00982F6D" w:rsidRPr="00104673" w:rsidRDefault="00982F6D" w:rsidP="00982F6D">
      <w:pPr>
        <w:pStyle w:val="HeadersinSOP"/>
        <w:rPr>
          <w:rFonts w:ascii="Calibri" w:hAnsi="Calibri" w:cs="Calibri"/>
        </w:rPr>
      </w:pPr>
      <w:r w:rsidRPr="00104673">
        <w:rPr>
          <w:rFonts w:ascii="Calibri" w:hAnsi="Calibri" w:cs="Calibri"/>
        </w:rPr>
        <w:t>INSTRUCTIONS:</w:t>
      </w:r>
    </w:p>
    <w:p w:rsidR="00982F6D" w:rsidRPr="00104673" w:rsidRDefault="00830378" w:rsidP="00774409">
      <w:pPr>
        <w:numPr>
          <w:ilvl w:val="0"/>
          <w:numId w:val="24"/>
        </w:numPr>
        <w:tabs>
          <w:tab w:val="left" w:pos="5940"/>
          <w:tab w:val="left" w:pos="7560"/>
        </w:tabs>
        <w:rPr>
          <w:rFonts w:ascii="Calibri" w:hAnsi="Calibri" w:cs="Calibri"/>
        </w:rPr>
      </w:pPr>
      <w:r w:rsidRPr="00104673">
        <w:rPr>
          <w:rFonts w:ascii="Calibri" w:hAnsi="Calibri" w:cs="Calibri"/>
        </w:rPr>
        <w:t>Train foodservice employees on using the procedures in this SOP.</w:t>
      </w:r>
      <w:r w:rsidR="006D2871" w:rsidRPr="00104673">
        <w:rPr>
          <w:rFonts w:ascii="Calibri" w:hAnsi="Calibri" w:cs="Calibri"/>
        </w:rPr>
        <w:t xml:space="preserve">  </w:t>
      </w:r>
      <w:r w:rsidR="00982F6D" w:rsidRPr="00104673">
        <w:rPr>
          <w:rFonts w:ascii="Calibri" w:hAnsi="Calibri" w:cs="Calibri"/>
        </w:rPr>
        <w:t xml:space="preserve">The best practice for a date marking system would be to include a label with the product name, the day or date, and time it is prepared or opened.  Examples of how to indicate when the food is prepared or opened include:  </w:t>
      </w:r>
    </w:p>
    <w:p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Labeling food with a calendar date, such as </w:t>
      </w:r>
      <w:r w:rsidR="004E5382" w:rsidRPr="00104673">
        <w:rPr>
          <w:rFonts w:ascii="Calibri" w:hAnsi="Calibri" w:cs="Calibri"/>
        </w:rPr>
        <w:t>“</w:t>
      </w:r>
      <w:r w:rsidRPr="00104673">
        <w:rPr>
          <w:rFonts w:ascii="Calibri" w:hAnsi="Calibri" w:cs="Calibri"/>
        </w:rPr>
        <w:t>cut cantaloupe, 5/26/05, 8:00 a.m.,</w:t>
      </w:r>
      <w:r w:rsidR="004E5382" w:rsidRPr="00104673">
        <w:rPr>
          <w:rFonts w:ascii="Calibri" w:hAnsi="Calibri" w:cs="Calibri"/>
        </w:rPr>
        <w:t>”</w:t>
      </w:r>
    </w:p>
    <w:p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Identifying the day of the week, such as </w:t>
      </w:r>
      <w:r w:rsidR="004E5382" w:rsidRPr="00104673">
        <w:rPr>
          <w:rFonts w:ascii="Calibri" w:hAnsi="Calibri" w:cs="Calibri"/>
        </w:rPr>
        <w:t>“</w:t>
      </w:r>
      <w:r w:rsidRPr="00104673">
        <w:rPr>
          <w:rFonts w:ascii="Calibri" w:hAnsi="Calibri" w:cs="Calibri"/>
        </w:rPr>
        <w:t>cut cantaloupe, Monday, 8:00 a.m.,</w:t>
      </w:r>
      <w:r w:rsidR="004E5382" w:rsidRPr="00104673">
        <w:rPr>
          <w:rFonts w:ascii="Calibri" w:hAnsi="Calibri" w:cs="Calibri"/>
        </w:rPr>
        <w:t>”</w:t>
      </w:r>
      <w:r w:rsidRPr="00104673">
        <w:rPr>
          <w:rFonts w:ascii="Calibri" w:hAnsi="Calibri" w:cs="Calibri"/>
        </w:rPr>
        <w:t xml:space="preserve"> or </w:t>
      </w:r>
    </w:p>
    <w:p w:rsidR="006D2871" w:rsidRPr="00104673" w:rsidRDefault="00982F6D" w:rsidP="00774409">
      <w:pPr>
        <w:numPr>
          <w:ilvl w:val="0"/>
          <w:numId w:val="25"/>
        </w:numPr>
        <w:tabs>
          <w:tab w:val="clear" w:pos="1080"/>
          <w:tab w:val="num" w:pos="720"/>
        </w:tabs>
        <w:ind w:left="720"/>
        <w:rPr>
          <w:rFonts w:ascii="Calibri" w:hAnsi="Calibri" w:cs="Calibri"/>
        </w:rPr>
      </w:pPr>
      <w:r w:rsidRPr="00104673">
        <w:rPr>
          <w:rFonts w:ascii="Calibri" w:hAnsi="Calibri" w:cs="Calibri"/>
        </w:rPr>
        <w:t xml:space="preserve">Using color-coded marks or tags, such as cut cantaloupe, blue dot, 8:00 a.m. means “cut on Monday at 8:00 a.m.” </w:t>
      </w:r>
    </w:p>
    <w:p w:rsidR="006D2871" w:rsidRPr="00104673" w:rsidRDefault="006D2871" w:rsidP="00774409">
      <w:pPr>
        <w:numPr>
          <w:ilvl w:val="0"/>
          <w:numId w:val="24"/>
        </w:numPr>
        <w:tabs>
          <w:tab w:val="left" w:pos="5940"/>
          <w:tab w:val="left" w:pos="7560"/>
        </w:tabs>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w:t>
      </w:r>
      <w:proofErr w:type="spellStart"/>
      <w:r w:rsidR="00BB1E6A" w:rsidRPr="00104673">
        <w:rPr>
          <w:rFonts w:ascii="Calibri" w:hAnsi="Calibri" w:cs="Calibri"/>
          <w:b/>
        </w:rPr>
        <w:t>Dept</w:t>
      </w:r>
      <w:proofErr w:type="spellEnd"/>
      <w:r w:rsidR="00BB1E6A" w:rsidRPr="00104673">
        <w:rPr>
          <w:rFonts w:ascii="Calibri" w:hAnsi="Calibri" w:cs="Calibri"/>
          <w:b/>
        </w:rPr>
        <w:t xml:space="preserve"> Food Code</w:t>
      </w:r>
      <w:r w:rsidR="00BB1E6A" w:rsidRPr="00104673">
        <w:rPr>
          <w:rFonts w:ascii="Calibri" w:hAnsi="Calibri" w:cs="Calibri"/>
        </w:rPr>
        <w:t xml:space="preserve"> </w:t>
      </w:r>
      <w:r w:rsidRPr="00104673">
        <w:rPr>
          <w:rFonts w:ascii="Calibri" w:hAnsi="Calibri" w:cs="Calibri"/>
        </w:rPr>
        <w:t>requirements.</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ready-to-eat, potentially hazardous foods that are prepared on-site and held for more than 24 hours.  </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any processed, ready-to-eat, potentially hazardous foods when opened, if they are to be held for more than 24 hours. </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Refrigerate all ready-to-eat, potentially hazardous foods at 41</w:t>
      </w:r>
      <w:r w:rsidR="004E5382" w:rsidRPr="00104673">
        <w:rPr>
          <w:rFonts w:ascii="Calibri" w:hAnsi="Calibri" w:cs="Calibri"/>
        </w:rPr>
        <w:t xml:space="preserve"> </w:t>
      </w:r>
      <w:r w:rsidRPr="00104673">
        <w:rPr>
          <w:rFonts w:ascii="Calibri" w:hAnsi="Calibri" w:cs="Calibri"/>
        </w:rPr>
        <w:t>ºF or below.</w:t>
      </w:r>
    </w:p>
    <w:p w:rsidR="00982F6D" w:rsidRPr="00104673" w:rsidRDefault="00982F6D" w:rsidP="00774409">
      <w:pPr>
        <w:numPr>
          <w:ilvl w:val="0"/>
          <w:numId w:val="24"/>
        </w:numPr>
        <w:rPr>
          <w:rFonts w:ascii="Calibri" w:hAnsi="Calibri" w:cs="Calibri"/>
        </w:rPr>
      </w:pPr>
      <w:r w:rsidRPr="00104673">
        <w:rPr>
          <w:rFonts w:ascii="Calibri" w:hAnsi="Calibri" w:cs="Calibri"/>
        </w:rPr>
        <w:t>Serve or discard refrigerated, ready-to-eat, potentially hazardous foods within 7 days.</w:t>
      </w:r>
    </w:p>
    <w:p w:rsidR="00982F6D" w:rsidRPr="00104673" w:rsidRDefault="00982F6D" w:rsidP="00774409">
      <w:pPr>
        <w:numPr>
          <w:ilvl w:val="0"/>
          <w:numId w:val="24"/>
        </w:numPr>
        <w:rPr>
          <w:rFonts w:ascii="Calibri" w:hAnsi="Calibri" w:cs="Calibri"/>
        </w:rPr>
      </w:pPr>
      <w:r w:rsidRPr="00104673">
        <w:rPr>
          <w:rFonts w:ascii="Calibri" w:hAnsi="Calibri" w:cs="Calibri"/>
        </w:rPr>
        <w:t xml:space="preserve">Indicate with a separate label the date prepared, the date frozen, and the date thawed of any refrigerated, ready-to-eat, potentially hazardous foods.  </w:t>
      </w:r>
    </w:p>
    <w:p w:rsidR="00982F6D" w:rsidRPr="00104673" w:rsidRDefault="00982F6D" w:rsidP="00774409">
      <w:pPr>
        <w:numPr>
          <w:ilvl w:val="0"/>
          <w:numId w:val="24"/>
        </w:numPr>
        <w:rPr>
          <w:rFonts w:ascii="Calibri" w:hAnsi="Calibri" w:cs="Calibri"/>
        </w:rPr>
      </w:pPr>
      <w:r w:rsidRPr="00104673">
        <w:rPr>
          <w:rFonts w:ascii="Calibri" w:hAnsi="Calibri" w:cs="Calibri"/>
        </w:rPr>
        <w:t>Calculate the 7-day time period by counting only the days that the food is under refrigeration.  For example:</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Monday, 8/1/05, lasagna is cooked, properly cooled, and refrigerated with a label that reads, “Lasagna</w:t>
      </w:r>
      <w:r w:rsidR="004E5382" w:rsidRPr="00104673">
        <w:rPr>
          <w:rFonts w:ascii="Calibri" w:hAnsi="Calibri" w:cs="Calibri"/>
        </w:rPr>
        <w:t xml:space="preserve">, </w:t>
      </w:r>
      <w:r w:rsidRPr="00104673">
        <w:rPr>
          <w:rFonts w:ascii="Calibri" w:hAnsi="Calibri" w:cs="Calibri"/>
        </w:rPr>
        <w:t>Cooked</w:t>
      </w:r>
      <w:r w:rsidR="004E5382" w:rsidRPr="00104673">
        <w:rPr>
          <w:rFonts w:ascii="Calibri" w:hAnsi="Calibri" w:cs="Calibri"/>
        </w:rPr>
        <w:t>,</w:t>
      </w:r>
      <w:r w:rsidRPr="00104673">
        <w:rPr>
          <w:rFonts w:ascii="Calibri" w:hAnsi="Calibri" w:cs="Calibri"/>
        </w:rPr>
        <w:t xml:space="preserve"> 8/1/05.”</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8/2/05, the lasagna is frozen with a second label that reads, “Frozen</w:t>
      </w:r>
      <w:r w:rsidR="004E5382" w:rsidRPr="00104673">
        <w:rPr>
          <w:rFonts w:ascii="Calibri" w:hAnsi="Calibri" w:cs="Calibri"/>
        </w:rPr>
        <w:t xml:space="preserve">, </w:t>
      </w:r>
      <w:r w:rsidRPr="00104673">
        <w:rPr>
          <w:rFonts w:ascii="Calibri" w:hAnsi="Calibri" w:cs="Calibri"/>
        </w:rPr>
        <w:t>8/2/05.”  Two labels now appear on the lasagna.  Since the lasagna was held under refrigeration from Monday, 8/1/05 – Tuesday, 8/2/05, only 1 day is counted towards the 7-day time period.</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8/16/05 the lasagna is pulled out of the freezer.  A third label is placed on the lasagna that reads, “Thawed</w:t>
      </w:r>
      <w:r w:rsidR="004E5382" w:rsidRPr="00104673">
        <w:rPr>
          <w:rFonts w:ascii="Calibri" w:hAnsi="Calibri" w:cs="Calibri"/>
        </w:rPr>
        <w:t>,</w:t>
      </w:r>
      <w:r w:rsidRPr="00104673">
        <w:rPr>
          <w:rFonts w:ascii="Calibri" w:hAnsi="Calibri" w:cs="Calibri"/>
        </w:rPr>
        <w:t xml:space="preserve"> 8/16/05.”  All three labels now appear on the lasagna.  The lasagna must be served or discarded within 6 days.</w:t>
      </w:r>
    </w:p>
    <w:p w:rsidR="00982F6D" w:rsidRPr="00104673" w:rsidRDefault="00982F6D" w:rsidP="00982F6D">
      <w:pPr>
        <w:ind w:left="720"/>
        <w:rPr>
          <w:rFonts w:ascii="Calibri" w:hAnsi="Calibri" w:cs="Calibri"/>
        </w:rPr>
      </w:pPr>
    </w:p>
    <w:p w:rsidR="00982F6D" w:rsidRPr="00104673" w:rsidRDefault="00982F6D" w:rsidP="004D78CA">
      <w:pPr>
        <w:pStyle w:val="HeadersinSOP"/>
        <w:rPr>
          <w:rFonts w:ascii="Calibri" w:hAnsi="Calibri" w:cs="Calibri"/>
        </w:rPr>
      </w:pPr>
      <w:r w:rsidRPr="00104673">
        <w:rPr>
          <w:rFonts w:ascii="Calibri" w:hAnsi="Calibri" w:cs="Calibri"/>
        </w:rPr>
        <w:t>M</w:t>
      </w:r>
      <w:r w:rsidR="004D78CA" w:rsidRPr="00104673">
        <w:rPr>
          <w:rFonts w:ascii="Calibri" w:hAnsi="Calibri" w:cs="Calibri"/>
        </w:rPr>
        <w:t>ONITORING</w:t>
      </w:r>
      <w:r w:rsidRPr="00104673">
        <w:rPr>
          <w:rFonts w:ascii="Calibri" w:hAnsi="Calibri" w:cs="Calibri"/>
        </w:rPr>
        <w:t>:</w:t>
      </w:r>
    </w:p>
    <w:p w:rsidR="00982F6D" w:rsidRPr="00104673" w:rsidRDefault="00982F6D" w:rsidP="00982F6D">
      <w:pPr>
        <w:rPr>
          <w:rFonts w:ascii="Calibri" w:hAnsi="Calibri" w:cs="Calibri"/>
          <w:b/>
          <w:bCs/>
        </w:rPr>
      </w:pPr>
      <w:r w:rsidRPr="00104673">
        <w:rPr>
          <w:rFonts w:ascii="Calibri" w:hAnsi="Calibri" w:cs="Calibri"/>
        </w:rPr>
        <w:t>A designated employee will check refrigerators daily to verify that foods are date marked and that foods exceeding the 7-day time period are not being used or stored.</w:t>
      </w:r>
    </w:p>
    <w:p w:rsidR="00982F6D" w:rsidRPr="00104673" w:rsidRDefault="00982F6D" w:rsidP="00982F6D">
      <w:pPr>
        <w:rPr>
          <w:rFonts w:ascii="Calibri" w:hAnsi="Calibri" w:cs="Calibri"/>
          <w:b/>
          <w:bCs/>
        </w:rPr>
      </w:pPr>
    </w:p>
    <w:p w:rsidR="00547D47" w:rsidRPr="00170DDD" w:rsidRDefault="00547D47" w:rsidP="00212390">
      <w:pPr>
        <w:pStyle w:val="SOPTitle"/>
        <w:rPr>
          <w:rFonts w:ascii="Calibri" w:hAnsi="Calibri" w:cs="Calibri"/>
        </w:rPr>
      </w:pPr>
      <w:r w:rsidRPr="00104673">
        <w:rPr>
          <w:rFonts w:ascii="Calibri" w:hAnsi="Calibri" w:cs="Calibri"/>
        </w:rPr>
        <w:br w:type="page"/>
      </w:r>
      <w:r w:rsidRPr="00170DDD">
        <w:rPr>
          <w:rFonts w:ascii="Calibri" w:hAnsi="Calibri" w:cs="Calibri"/>
        </w:rPr>
        <w:lastRenderedPageBreak/>
        <w:t>Date Marking Ready-to-Eat, Potentially Hazardous Food, continued</w:t>
      </w:r>
    </w:p>
    <w:p w:rsidR="00547D47" w:rsidRPr="00170DDD" w:rsidRDefault="00547D47" w:rsidP="00212390">
      <w:pPr>
        <w:pStyle w:val="Heading7"/>
        <w:spacing w:before="0" w:after="0"/>
        <w:jc w:val="center"/>
        <w:rPr>
          <w:rFonts w:ascii="Calibri" w:hAnsi="Calibri" w:cs="Calibri"/>
        </w:rPr>
      </w:pPr>
      <w:r>
        <w:rPr>
          <w:rFonts w:ascii="Calibri" w:hAnsi="Calibri" w:cs="Calibri"/>
        </w:rPr>
        <w:t>(Sample SOP)</w:t>
      </w:r>
    </w:p>
    <w:p w:rsidR="00547D47" w:rsidRPr="00104673" w:rsidRDefault="00547D47" w:rsidP="004D78CA">
      <w:pPr>
        <w:pStyle w:val="HeadersinSOP"/>
        <w:rPr>
          <w:rFonts w:ascii="Calibri" w:hAnsi="Calibri" w:cs="Calibri"/>
        </w:rPr>
      </w:pPr>
    </w:p>
    <w:p w:rsidR="00982F6D" w:rsidRPr="00104673" w:rsidRDefault="004D78CA" w:rsidP="004D78CA">
      <w:pPr>
        <w:pStyle w:val="HeadersinSOP"/>
        <w:rPr>
          <w:rFonts w:ascii="Calibri" w:hAnsi="Calibri" w:cs="Calibri"/>
        </w:rPr>
      </w:pPr>
      <w:r w:rsidRPr="00104673">
        <w:rPr>
          <w:rFonts w:ascii="Calibri" w:hAnsi="Calibri" w:cs="Calibri"/>
        </w:rPr>
        <w:t>CORRECTIVE ACTION</w:t>
      </w:r>
      <w:r w:rsidR="00982F6D" w:rsidRPr="00104673">
        <w:rPr>
          <w:rFonts w:ascii="Calibri" w:hAnsi="Calibri" w:cs="Calibri"/>
        </w:rPr>
        <w:t>:</w:t>
      </w:r>
    </w:p>
    <w:p w:rsidR="008C6350" w:rsidRPr="00104673" w:rsidRDefault="008C6350"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982F6D" w:rsidRPr="00104673" w:rsidRDefault="00982F6D"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Foods that are not date marked or that exceed the 7-day time period will be discarded.  </w:t>
      </w:r>
    </w:p>
    <w:p w:rsidR="00982F6D" w:rsidRPr="00104673" w:rsidRDefault="00982F6D" w:rsidP="00982F6D">
      <w:pPr>
        <w:rPr>
          <w:rFonts w:ascii="Calibri" w:hAnsi="Calibri" w:cs="Calibri"/>
        </w:rPr>
      </w:pPr>
    </w:p>
    <w:p w:rsidR="00982F6D" w:rsidRPr="00104673" w:rsidRDefault="004D78CA" w:rsidP="004D78CA">
      <w:pPr>
        <w:pStyle w:val="HeadersinSOP"/>
        <w:rPr>
          <w:rFonts w:ascii="Calibri" w:hAnsi="Calibri" w:cs="Calibri"/>
        </w:rPr>
      </w:pPr>
      <w:r w:rsidRPr="00104673">
        <w:rPr>
          <w:rFonts w:ascii="Calibri" w:hAnsi="Calibri" w:cs="Calibri"/>
        </w:rPr>
        <w:t>VERIFICATION AND RECORD KEEPING</w:t>
      </w:r>
      <w:r w:rsidR="00982F6D" w:rsidRPr="00104673">
        <w:rPr>
          <w:rFonts w:ascii="Calibri" w:hAnsi="Calibri" w:cs="Calibri"/>
        </w:rPr>
        <w:t>:</w:t>
      </w:r>
    </w:p>
    <w:p w:rsidR="00982F6D" w:rsidRPr="00104673" w:rsidRDefault="00982F6D" w:rsidP="00982F6D">
      <w:pPr>
        <w:rPr>
          <w:rFonts w:ascii="Calibri" w:hAnsi="Calibri" w:cs="Calibri"/>
          <w:bCs/>
        </w:rPr>
      </w:pPr>
      <w:r w:rsidRPr="00104673">
        <w:rPr>
          <w:rFonts w:ascii="Calibri" w:hAnsi="Calibri" w:cs="Calibri"/>
        </w:rPr>
        <w:t xml:space="preserve">The foodservice manager will </w:t>
      </w:r>
      <w:r w:rsidRPr="00104673">
        <w:rPr>
          <w:rFonts w:ascii="Calibri" w:hAnsi="Calibri" w:cs="Calibri"/>
          <w:bCs/>
        </w:rPr>
        <w:t xml:space="preserve">complete the Food Safety Checklist </w:t>
      </w:r>
      <w:r w:rsidR="00BE634B">
        <w:rPr>
          <w:rFonts w:ascii="Calibri" w:hAnsi="Calibri" w:cs="Calibri"/>
          <w:bCs/>
        </w:rPr>
        <w:t>weekly</w:t>
      </w:r>
      <w:r w:rsidRPr="00104673">
        <w:rPr>
          <w:rFonts w:ascii="Calibri" w:hAnsi="Calibri" w:cs="Calibri"/>
          <w:bCs/>
        </w:rPr>
        <w:t>.  The Food Safety Checklist is to be kept on file for a minimum of 1 year.</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8B28F2" w:rsidRPr="00104673" w:rsidRDefault="008B28F2" w:rsidP="008B28F2">
      <w:pPr>
        <w:rPr>
          <w:rFonts w:ascii="Calibri" w:hAnsi="Calibri" w:cs="Calibri"/>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780DC3" w:rsidRPr="00104673" w:rsidRDefault="00780DC3" w:rsidP="00E15A25">
      <w:pPr>
        <w:rPr>
          <w:rFonts w:ascii="Calibri" w:hAnsi="Calibri" w:cs="Calibri"/>
          <w:b/>
          <w:bCs/>
        </w:rPr>
      </w:pPr>
    </w:p>
    <w:p w:rsidR="00E15A25" w:rsidRPr="00104673" w:rsidRDefault="00E15A25" w:rsidP="00E15A25">
      <w:pPr>
        <w:rPr>
          <w:rFonts w:ascii="Calibri" w:hAnsi="Calibri" w:cs="Calibri"/>
          <w:sz w:val="28"/>
          <w:szCs w:val="28"/>
        </w:rPr>
      </w:pPr>
    </w:p>
    <w:p w:rsidR="00442B8E" w:rsidRPr="00104673" w:rsidRDefault="00442B8E" w:rsidP="00E15A25">
      <w:pPr>
        <w:rPr>
          <w:rFonts w:ascii="Calibri" w:hAnsi="Calibri" w:cs="Calibri"/>
          <w:sz w:val="28"/>
          <w:szCs w:val="28"/>
        </w:rPr>
      </w:pPr>
    </w:p>
    <w:p w:rsidR="00442B8E" w:rsidRPr="00104673" w:rsidRDefault="00442B8E" w:rsidP="00E15A25">
      <w:pPr>
        <w:rPr>
          <w:rFonts w:ascii="Calibri" w:hAnsi="Calibri" w:cs="Calibri"/>
          <w:sz w:val="28"/>
          <w:szCs w:val="28"/>
        </w:rPr>
      </w:pPr>
    </w:p>
    <w:p w:rsidR="00E15A25" w:rsidRPr="00104673" w:rsidRDefault="00170DDD" w:rsidP="00E15A25">
      <w:pPr>
        <w:pStyle w:val="SOPTitle"/>
        <w:rPr>
          <w:rFonts w:ascii="Calibri" w:hAnsi="Calibri" w:cs="Calibri"/>
        </w:rPr>
      </w:pPr>
      <w:r w:rsidRPr="00104673">
        <w:rPr>
          <w:rFonts w:ascii="Calibri" w:hAnsi="Calibri" w:cs="Calibri"/>
        </w:rPr>
        <w:br w:type="page"/>
      </w:r>
      <w:r w:rsidR="00E15A25" w:rsidRPr="00104673">
        <w:rPr>
          <w:rFonts w:ascii="Calibri" w:hAnsi="Calibri" w:cs="Calibri"/>
        </w:rPr>
        <w:lastRenderedPageBreak/>
        <w:t>Handling a Food Recall</w:t>
      </w:r>
    </w:p>
    <w:p w:rsidR="00E15A25" w:rsidRPr="00104673" w:rsidRDefault="00E15A25" w:rsidP="00E15A25">
      <w:pPr>
        <w:jc w:val="center"/>
        <w:rPr>
          <w:rFonts w:ascii="Calibri" w:hAnsi="Calibri" w:cs="Calibri"/>
          <w:bCs/>
        </w:rPr>
      </w:pPr>
      <w:r w:rsidRPr="00104673">
        <w:rPr>
          <w:rFonts w:ascii="Calibri" w:hAnsi="Calibri" w:cs="Calibri"/>
          <w:bCs/>
        </w:rPr>
        <w:t>(Sample SOP)</w:t>
      </w:r>
    </w:p>
    <w:p w:rsidR="00E15A25" w:rsidRPr="00104673" w:rsidRDefault="00E15A25" w:rsidP="00E15A25">
      <w:pPr>
        <w:jc w:val="center"/>
        <w:rPr>
          <w:rFonts w:ascii="Calibri" w:hAnsi="Calibri" w:cs="Calibri"/>
          <w:bCs/>
        </w:rPr>
      </w:pPr>
    </w:p>
    <w:p w:rsidR="00E15A25" w:rsidRPr="00104673" w:rsidRDefault="00E15A25" w:rsidP="00E15A25">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in the event of a product recall.</w:t>
      </w:r>
    </w:p>
    <w:p w:rsidR="00E15A25" w:rsidRPr="00104673" w:rsidRDefault="00E15A25" w:rsidP="00E15A25">
      <w:pPr>
        <w:rPr>
          <w:rFonts w:ascii="Calibri" w:hAnsi="Calibri" w:cs="Calibri"/>
          <w:b/>
          <w:bCs/>
        </w:rPr>
      </w:pPr>
    </w:p>
    <w:p w:rsidR="00E15A25" w:rsidRPr="00104673" w:rsidRDefault="00170DDD" w:rsidP="00E15A25">
      <w:pPr>
        <w:rPr>
          <w:rFonts w:ascii="Calibri" w:hAnsi="Calibri" w:cs="Calibri"/>
        </w:rPr>
      </w:pPr>
      <w:r w:rsidRPr="00104673">
        <w:rPr>
          <w:rStyle w:val="HeadersinSOPChar"/>
          <w:rFonts w:ascii="Calibri" w:hAnsi="Calibri" w:cs="Calibri"/>
        </w:rPr>
        <w:t>S</w:t>
      </w:r>
      <w:r w:rsidR="00E15A25" w:rsidRPr="00104673">
        <w:rPr>
          <w:rStyle w:val="HeadersinSOPChar"/>
          <w:rFonts w:ascii="Calibri" w:hAnsi="Calibri" w:cs="Calibri"/>
        </w:rPr>
        <w:t>COPE:</w:t>
      </w:r>
      <w:r w:rsidR="00E15A25" w:rsidRPr="00104673">
        <w:rPr>
          <w:rFonts w:ascii="Calibri" w:hAnsi="Calibri" w:cs="Calibri"/>
        </w:rPr>
        <w:t xml:space="preserve">  This procedure applies to foodservice employees who prepare or serve food.</w:t>
      </w:r>
    </w:p>
    <w:p w:rsidR="00E15A25" w:rsidRPr="00104673" w:rsidRDefault="00E15A25" w:rsidP="00E15A25">
      <w:pPr>
        <w:pStyle w:val="Header"/>
        <w:tabs>
          <w:tab w:val="clear" w:pos="4320"/>
          <w:tab w:val="clear" w:pos="8640"/>
        </w:tabs>
        <w:rPr>
          <w:rFonts w:ascii="Calibri" w:hAnsi="Calibri" w:cs="Calibri"/>
        </w:rPr>
      </w:pPr>
    </w:p>
    <w:p w:rsidR="00E15A25" w:rsidRPr="00104673" w:rsidRDefault="00E15A25" w:rsidP="00E15A25">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Food Recalls</w:t>
      </w:r>
    </w:p>
    <w:p w:rsidR="00E15A25" w:rsidRPr="00104673" w:rsidRDefault="00E15A25" w:rsidP="00E15A25">
      <w:pPr>
        <w:pStyle w:val="Header"/>
        <w:tabs>
          <w:tab w:val="clear" w:pos="4320"/>
          <w:tab w:val="clear" w:pos="8640"/>
          <w:tab w:val="left" w:pos="1410"/>
        </w:tabs>
        <w:rPr>
          <w:rFonts w:ascii="Calibri" w:hAnsi="Calibri" w:cs="Calibri"/>
        </w:rPr>
      </w:pPr>
    </w:p>
    <w:p w:rsidR="00E15A25" w:rsidRPr="00104673" w:rsidRDefault="00E15A25" w:rsidP="00E15A25">
      <w:pPr>
        <w:pStyle w:val="HeadersinSOP"/>
        <w:rPr>
          <w:rFonts w:ascii="Calibri" w:hAnsi="Calibri" w:cs="Calibri"/>
        </w:rPr>
      </w:pPr>
      <w:r w:rsidRPr="00104673">
        <w:rPr>
          <w:rFonts w:ascii="Calibri" w:hAnsi="Calibri" w:cs="Calibri"/>
        </w:rPr>
        <w:t>INSTRUCTIONS:</w:t>
      </w:r>
    </w:p>
    <w:p w:rsidR="007B7E84" w:rsidRPr="00104673" w:rsidRDefault="007B7E84" w:rsidP="00774409">
      <w:pPr>
        <w:numPr>
          <w:ilvl w:val="0"/>
          <w:numId w:val="26"/>
        </w:numPr>
        <w:rPr>
          <w:rFonts w:ascii="Calibri" w:hAnsi="Calibri" w:cs="Calibri"/>
        </w:rPr>
      </w:pPr>
      <w:r w:rsidRPr="00104673">
        <w:rPr>
          <w:rFonts w:ascii="Calibri" w:hAnsi="Calibri" w:cs="Calibri"/>
        </w:rPr>
        <w:t>Train foodservice employees on using the procedures in this SOP.</w:t>
      </w:r>
    </w:p>
    <w:p w:rsidR="00E15A25" w:rsidRPr="00104673" w:rsidRDefault="007B7E84" w:rsidP="00774409">
      <w:pPr>
        <w:numPr>
          <w:ilvl w:val="0"/>
          <w:numId w:val="26"/>
        </w:numPr>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w:t>
      </w:r>
      <w:proofErr w:type="spellStart"/>
      <w:r w:rsidR="00BB1E6A" w:rsidRPr="00104673">
        <w:rPr>
          <w:rFonts w:ascii="Calibri" w:hAnsi="Calibri" w:cs="Calibri"/>
          <w:b/>
        </w:rPr>
        <w:t>Dept</w:t>
      </w:r>
      <w:proofErr w:type="spellEnd"/>
      <w:r w:rsidR="00BB1E6A" w:rsidRPr="00104673">
        <w:rPr>
          <w:rFonts w:ascii="Calibri" w:hAnsi="Calibri" w:cs="Calibri"/>
          <w:b/>
        </w:rPr>
        <w:t xml:space="preserve"> Food Code</w:t>
      </w:r>
      <w:r w:rsidR="00BB1E6A" w:rsidRPr="00104673">
        <w:rPr>
          <w:rFonts w:ascii="Calibri" w:hAnsi="Calibri" w:cs="Calibri"/>
        </w:rPr>
        <w:t xml:space="preserve"> </w:t>
      </w:r>
      <w:r w:rsidRPr="00104673">
        <w:rPr>
          <w:rFonts w:ascii="Calibri" w:hAnsi="Calibri" w:cs="Calibri"/>
        </w:rPr>
        <w:t>requirements.</w:t>
      </w:r>
    </w:p>
    <w:p w:rsidR="00E15A25" w:rsidRPr="00104673" w:rsidRDefault="00E15A25" w:rsidP="00774409">
      <w:pPr>
        <w:numPr>
          <w:ilvl w:val="0"/>
          <w:numId w:val="26"/>
        </w:numPr>
        <w:rPr>
          <w:rFonts w:ascii="Calibri" w:hAnsi="Calibri" w:cs="Calibri"/>
        </w:rPr>
      </w:pPr>
      <w:r w:rsidRPr="00104673">
        <w:rPr>
          <w:rFonts w:ascii="Calibri" w:hAnsi="Calibri" w:cs="Calibri"/>
        </w:rPr>
        <w:t>Review the food recall notice and specific instructions that have been identified in the notice.</w:t>
      </w:r>
    </w:p>
    <w:p w:rsidR="00E15A25" w:rsidRPr="00104673" w:rsidRDefault="00E15A25" w:rsidP="00774409">
      <w:pPr>
        <w:numPr>
          <w:ilvl w:val="0"/>
          <w:numId w:val="26"/>
        </w:numPr>
        <w:rPr>
          <w:rFonts w:ascii="Calibri" w:hAnsi="Calibri" w:cs="Calibri"/>
        </w:rPr>
      </w:pPr>
      <w:r w:rsidRPr="00104673">
        <w:rPr>
          <w:rFonts w:ascii="Calibri" w:hAnsi="Calibri" w:cs="Calibri"/>
        </w:rPr>
        <w:t>Communicate the food recall notice to feeding sites.</w:t>
      </w:r>
    </w:p>
    <w:p w:rsidR="00E15A25" w:rsidRPr="00104673" w:rsidRDefault="00E15A25" w:rsidP="00774409">
      <w:pPr>
        <w:numPr>
          <w:ilvl w:val="0"/>
          <w:numId w:val="26"/>
        </w:numPr>
        <w:rPr>
          <w:rFonts w:ascii="Calibri" w:hAnsi="Calibri" w:cs="Calibri"/>
        </w:rPr>
      </w:pPr>
      <w:r w:rsidRPr="00104673">
        <w:rPr>
          <w:rFonts w:ascii="Calibri" w:hAnsi="Calibri" w:cs="Calibri"/>
        </w:rPr>
        <w:t>Hold the recalled product using the following steps:</w:t>
      </w:r>
    </w:p>
    <w:p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Physically segregate the product, including any open containers, leftover product, and food items in current production that </w:t>
      </w:r>
      <w:r w:rsidR="004E5382" w:rsidRPr="00104673">
        <w:rPr>
          <w:rFonts w:ascii="Calibri" w:hAnsi="Calibri" w:cs="Calibri"/>
        </w:rPr>
        <w:t xml:space="preserve">items </w:t>
      </w:r>
      <w:r w:rsidRPr="00104673">
        <w:rPr>
          <w:rFonts w:ascii="Calibri" w:hAnsi="Calibri" w:cs="Calibri"/>
        </w:rPr>
        <w:t>contain the recalled product.</w:t>
      </w:r>
    </w:p>
    <w:p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If an item is suspected to contain the </w:t>
      </w:r>
      <w:r w:rsidR="004E5382" w:rsidRPr="00104673">
        <w:rPr>
          <w:rFonts w:ascii="Calibri" w:hAnsi="Calibri" w:cs="Calibri"/>
        </w:rPr>
        <w:t xml:space="preserve">recalled </w:t>
      </w:r>
      <w:r w:rsidRPr="00104673">
        <w:rPr>
          <w:rFonts w:ascii="Calibri" w:hAnsi="Calibri" w:cs="Calibri"/>
        </w:rPr>
        <w:t>product, but label information is not available, follow the district’s procedure for disposal.</w:t>
      </w:r>
    </w:p>
    <w:p w:rsidR="00E15A25" w:rsidRPr="00104673" w:rsidRDefault="00E15A25" w:rsidP="00774409">
      <w:pPr>
        <w:numPr>
          <w:ilvl w:val="0"/>
          <w:numId w:val="26"/>
        </w:numPr>
        <w:rPr>
          <w:rFonts w:ascii="Calibri" w:hAnsi="Calibri" w:cs="Calibri"/>
        </w:rPr>
      </w:pPr>
      <w:r w:rsidRPr="00104673">
        <w:rPr>
          <w:rFonts w:ascii="Calibri" w:hAnsi="Calibri" w:cs="Calibri"/>
        </w:rPr>
        <w:t>Mark recalled product “Do Not Use” and “Do Not Discard.” Inform the entire staff not to use the product.</w:t>
      </w:r>
    </w:p>
    <w:p w:rsidR="00E15A25" w:rsidRPr="00104673" w:rsidRDefault="00E15A25" w:rsidP="00774409">
      <w:pPr>
        <w:numPr>
          <w:ilvl w:val="0"/>
          <w:numId w:val="26"/>
        </w:numPr>
        <w:rPr>
          <w:rFonts w:ascii="Calibri" w:hAnsi="Calibri" w:cs="Calibri"/>
        </w:rPr>
      </w:pPr>
      <w:r w:rsidRPr="00104673">
        <w:rPr>
          <w:rFonts w:ascii="Calibri" w:hAnsi="Calibri" w:cs="Calibri"/>
        </w:rPr>
        <w:t>Do not destroy any USDA commodity food without official written notification from</w:t>
      </w:r>
      <w:r w:rsidR="002D36A5" w:rsidRPr="00104673">
        <w:rPr>
          <w:rFonts w:ascii="Calibri" w:hAnsi="Calibri" w:cs="Calibri"/>
        </w:rPr>
        <w:t xml:space="preserve"> the</w:t>
      </w:r>
      <w:r w:rsidRPr="00104673">
        <w:rPr>
          <w:rFonts w:ascii="Calibri" w:hAnsi="Calibri" w:cs="Calibri"/>
        </w:rPr>
        <w:t xml:space="preserve"> State Distributing Agency, USDA Food Safety Inspection Services (FSIS), or </w:t>
      </w:r>
      <w:r w:rsidR="002D36A5" w:rsidRPr="00104673">
        <w:rPr>
          <w:rFonts w:ascii="Calibri" w:hAnsi="Calibri" w:cs="Calibri"/>
        </w:rPr>
        <w:t>S</w:t>
      </w:r>
      <w:r w:rsidRPr="00104673">
        <w:rPr>
          <w:rFonts w:ascii="Calibri" w:hAnsi="Calibri" w:cs="Calibri"/>
        </w:rPr>
        <w:t>tate or local health department.</w:t>
      </w:r>
    </w:p>
    <w:p w:rsidR="00E15A25" w:rsidRPr="00104673" w:rsidRDefault="004E5382" w:rsidP="00774409">
      <w:pPr>
        <w:numPr>
          <w:ilvl w:val="0"/>
          <w:numId w:val="26"/>
        </w:numPr>
        <w:rPr>
          <w:rFonts w:ascii="Calibri" w:hAnsi="Calibri" w:cs="Calibri"/>
        </w:rPr>
      </w:pPr>
      <w:r w:rsidRPr="00104673">
        <w:rPr>
          <w:rFonts w:ascii="Calibri" w:hAnsi="Calibri" w:cs="Calibri"/>
        </w:rPr>
        <w:t xml:space="preserve">Inform </w:t>
      </w:r>
      <w:r w:rsidR="00E15A25" w:rsidRPr="00104673">
        <w:rPr>
          <w:rFonts w:ascii="Calibri" w:hAnsi="Calibri" w:cs="Calibri"/>
        </w:rPr>
        <w:t>the school district’s public relations coordinator</w:t>
      </w:r>
      <w:r w:rsidRPr="00104673">
        <w:rPr>
          <w:rFonts w:ascii="Calibri" w:hAnsi="Calibri" w:cs="Calibri"/>
        </w:rPr>
        <w:t xml:space="preserve"> of the recalled product</w:t>
      </w:r>
      <w:r w:rsidR="00E15A25" w:rsidRPr="00104673">
        <w:rPr>
          <w:rFonts w:ascii="Calibri" w:hAnsi="Calibri" w:cs="Calibri"/>
        </w:rPr>
        <w:t>.</w:t>
      </w:r>
    </w:p>
    <w:p w:rsidR="00E15A25" w:rsidRPr="00104673" w:rsidRDefault="00E15A25" w:rsidP="00774409">
      <w:pPr>
        <w:numPr>
          <w:ilvl w:val="0"/>
          <w:numId w:val="26"/>
        </w:numPr>
        <w:rPr>
          <w:rFonts w:ascii="Calibri" w:hAnsi="Calibri" w:cs="Calibri"/>
        </w:rPr>
      </w:pPr>
      <w:r w:rsidRPr="00104673">
        <w:rPr>
          <w:rFonts w:ascii="Calibri" w:hAnsi="Calibri" w:cs="Calibri"/>
        </w:rPr>
        <w:t>Identify and record whether any of the product was received in the district, locate the food recall product by feeding site, and verify that the food items bear the product identification code(s) and production date(s) listed in the recall notice.</w:t>
      </w:r>
    </w:p>
    <w:p w:rsidR="00E15A25" w:rsidRPr="00104673" w:rsidRDefault="00E15A25" w:rsidP="00774409">
      <w:pPr>
        <w:numPr>
          <w:ilvl w:val="0"/>
          <w:numId w:val="26"/>
        </w:numPr>
        <w:rPr>
          <w:rFonts w:ascii="Calibri" w:hAnsi="Calibri" w:cs="Calibri"/>
        </w:rPr>
      </w:pPr>
      <w:r w:rsidRPr="00104673">
        <w:rPr>
          <w:rFonts w:ascii="Calibri" w:hAnsi="Calibri" w:cs="Calibri"/>
        </w:rPr>
        <w:t>Obtain accurate inventory counts of the recalled products from every feeding site, including the amount in inventory and amount used.</w:t>
      </w:r>
    </w:p>
    <w:p w:rsidR="00E15A25" w:rsidRPr="00104673" w:rsidRDefault="00E15A25" w:rsidP="00774409">
      <w:pPr>
        <w:numPr>
          <w:ilvl w:val="0"/>
          <w:numId w:val="26"/>
        </w:numPr>
        <w:rPr>
          <w:rFonts w:ascii="Calibri" w:hAnsi="Calibri" w:cs="Calibri"/>
        </w:rPr>
      </w:pPr>
      <w:r w:rsidRPr="00104673">
        <w:rPr>
          <w:rFonts w:ascii="Calibri" w:hAnsi="Calibri" w:cs="Calibri"/>
        </w:rPr>
        <w:t>Account for all recalled product by verifying inventory counts against records of food received at the feeding site.</w:t>
      </w:r>
    </w:p>
    <w:p w:rsidR="00E15A25" w:rsidRPr="00104673" w:rsidRDefault="00E15A25" w:rsidP="00E15A25">
      <w:pPr>
        <w:jc w:val="center"/>
        <w:rPr>
          <w:rFonts w:ascii="Calibri" w:hAnsi="Calibri" w:cs="Calibri"/>
        </w:rPr>
      </w:pPr>
    </w:p>
    <w:p w:rsidR="00E15A25" w:rsidRPr="00104673" w:rsidRDefault="00E15A25" w:rsidP="00E15A25">
      <w:pPr>
        <w:pStyle w:val="Header"/>
        <w:tabs>
          <w:tab w:val="clear" w:pos="4320"/>
          <w:tab w:val="clear" w:pos="8640"/>
        </w:tabs>
        <w:rPr>
          <w:rFonts w:ascii="Calibri" w:hAnsi="Calibri" w:cs="Calibri"/>
          <w:b/>
        </w:rPr>
      </w:pPr>
      <w:r w:rsidRPr="00104673">
        <w:rPr>
          <w:rFonts w:ascii="Calibri" w:hAnsi="Calibri" w:cs="Calibri"/>
          <w:b/>
        </w:rPr>
        <w:t xml:space="preserve">MONITORING: </w:t>
      </w:r>
    </w:p>
    <w:p w:rsidR="00E15A25" w:rsidRPr="00104673" w:rsidRDefault="00E15A25" w:rsidP="00E15A25">
      <w:pPr>
        <w:rPr>
          <w:rFonts w:ascii="Calibri" w:hAnsi="Calibri" w:cs="Calibri"/>
          <w:bCs/>
        </w:rPr>
      </w:pPr>
      <w:r w:rsidRPr="00104673">
        <w:rPr>
          <w:rFonts w:ascii="Calibri" w:hAnsi="Calibri" w:cs="Calibri"/>
          <w:bCs/>
        </w:rPr>
        <w:t>Foodservice employees and foodservice manager will visually observe that school sites have segregated and secured all recalled products.</w:t>
      </w:r>
    </w:p>
    <w:p w:rsidR="00170DDD" w:rsidRPr="00104673" w:rsidRDefault="00170DDD" w:rsidP="00E15A25">
      <w:pPr>
        <w:rPr>
          <w:rFonts w:ascii="Calibri" w:hAnsi="Calibri" w:cs="Calibri"/>
          <w:b/>
        </w:rPr>
      </w:pPr>
    </w:p>
    <w:p w:rsidR="00E15A25" w:rsidRPr="00104673" w:rsidRDefault="00E15A25" w:rsidP="00E15A25">
      <w:pPr>
        <w:rPr>
          <w:rFonts w:ascii="Calibri" w:hAnsi="Calibri" w:cs="Calibri"/>
          <w:b/>
        </w:rPr>
      </w:pPr>
      <w:r w:rsidRPr="00104673">
        <w:rPr>
          <w:rFonts w:ascii="Calibri" w:hAnsi="Calibri" w:cs="Calibri"/>
          <w:b/>
        </w:rPr>
        <w:t>CORRECTIVE ACTION:</w:t>
      </w:r>
    </w:p>
    <w:p w:rsidR="008C6350" w:rsidRPr="00104673" w:rsidRDefault="008C6350" w:rsidP="00774409">
      <w:pPr>
        <w:numPr>
          <w:ilvl w:val="0"/>
          <w:numId w:val="28"/>
        </w:numPr>
        <w:rPr>
          <w:rFonts w:ascii="Calibri" w:hAnsi="Calibri" w:cs="Calibri"/>
        </w:rPr>
      </w:pPr>
      <w:r w:rsidRPr="00104673">
        <w:rPr>
          <w:rFonts w:ascii="Calibri" w:hAnsi="Calibri" w:cs="Calibri"/>
        </w:rPr>
        <w:t xml:space="preserve">Retrain any foodservice employee found not following the procedures in this SOP. </w:t>
      </w:r>
    </w:p>
    <w:p w:rsidR="00E15A25" w:rsidRPr="00104673" w:rsidRDefault="00E15A25" w:rsidP="00774409">
      <w:pPr>
        <w:numPr>
          <w:ilvl w:val="0"/>
          <w:numId w:val="28"/>
        </w:numPr>
        <w:rPr>
          <w:rFonts w:ascii="Calibri" w:hAnsi="Calibri" w:cs="Calibri"/>
        </w:rPr>
      </w:pPr>
      <w:r w:rsidRPr="00104673">
        <w:rPr>
          <w:rFonts w:ascii="Calibri" w:hAnsi="Calibri" w:cs="Calibri"/>
        </w:rPr>
        <w:t xml:space="preserve">Determine if the recalled product is to be returned </w:t>
      </w:r>
      <w:r w:rsidR="004E5382" w:rsidRPr="00104673">
        <w:rPr>
          <w:rFonts w:ascii="Calibri" w:hAnsi="Calibri" w:cs="Calibri"/>
        </w:rPr>
        <w:t xml:space="preserve">and </w:t>
      </w:r>
      <w:r w:rsidRPr="00104673">
        <w:rPr>
          <w:rFonts w:ascii="Calibri" w:hAnsi="Calibri" w:cs="Calibri"/>
        </w:rPr>
        <w:t xml:space="preserve">to whom, or destroyed </w:t>
      </w:r>
      <w:r w:rsidR="004E5382" w:rsidRPr="00104673">
        <w:rPr>
          <w:rFonts w:ascii="Calibri" w:hAnsi="Calibri" w:cs="Calibri"/>
        </w:rPr>
        <w:t xml:space="preserve">and </w:t>
      </w:r>
      <w:r w:rsidRPr="00104673">
        <w:rPr>
          <w:rFonts w:ascii="Calibri" w:hAnsi="Calibri" w:cs="Calibri"/>
        </w:rPr>
        <w:t>by whom.</w:t>
      </w:r>
    </w:p>
    <w:p w:rsidR="00E15A25" w:rsidRPr="00104673" w:rsidRDefault="00E15A25" w:rsidP="00774409">
      <w:pPr>
        <w:numPr>
          <w:ilvl w:val="0"/>
          <w:numId w:val="28"/>
        </w:numPr>
        <w:rPr>
          <w:rFonts w:ascii="Calibri" w:hAnsi="Calibri" w:cs="Calibri"/>
        </w:rPr>
      </w:pPr>
      <w:r w:rsidRPr="00104673">
        <w:rPr>
          <w:rFonts w:ascii="Calibri" w:hAnsi="Calibri" w:cs="Calibri"/>
        </w:rPr>
        <w:t>Notify feeding site staff of procedures, dates, and other specific directions to be followed for the collection or destruction of the recalled product.</w:t>
      </w:r>
    </w:p>
    <w:p w:rsidR="00E15A25" w:rsidRPr="00104673" w:rsidRDefault="00E15A25" w:rsidP="00774409">
      <w:pPr>
        <w:numPr>
          <w:ilvl w:val="0"/>
          <w:numId w:val="28"/>
        </w:numPr>
        <w:rPr>
          <w:rFonts w:ascii="Calibri" w:hAnsi="Calibri" w:cs="Calibri"/>
        </w:rPr>
      </w:pPr>
      <w:r w:rsidRPr="00104673">
        <w:rPr>
          <w:rFonts w:ascii="Calibri" w:hAnsi="Calibri" w:cs="Calibri"/>
        </w:rPr>
        <w:t>Consolidate the recall product as quickly as possible, but no later than 30 days after the recall notification.</w:t>
      </w:r>
    </w:p>
    <w:p w:rsidR="00170DDD" w:rsidRPr="00170DDD" w:rsidRDefault="00547D47" w:rsidP="00212390">
      <w:pPr>
        <w:pStyle w:val="SOPTitle"/>
        <w:rPr>
          <w:rFonts w:ascii="Calibri" w:hAnsi="Calibri" w:cs="Calibri"/>
        </w:rPr>
      </w:pPr>
      <w:r>
        <w:rPr>
          <w:rFonts w:ascii="Calibri" w:hAnsi="Calibri" w:cs="Calibri"/>
        </w:rPr>
        <w:br w:type="page"/>
      </w:r>
      <w:r w:rsidR="00170DDD" w:rsidRPr="00170DDD">
        <w:rPr>
          <w:rFonts w:ascii="Calibri" w:hAnsi="Calibri" w:cs="Calibri"/>
        </w:rPr>
        <w:lastRenderedPageBreak/>
        <w:t>Handling a Food Recall, continued</w:t>
      </w:r>
    </w:p>
    <w:p w:rsidR="00170DDD" w:rsidRDefault="00170DDD" w:rsidP="00212390">
      <w:pPr>
        <w:jc w:val="center"/>
        <w:rPr>
          <w:rFonts w:ascii="Calibri" w:hAnsi="Calibri" w:cs="Calibri"/>
        </w:rPr>
      </w:pPr>
      <w:r w:rsidRPr="00170DDD">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Corrective Action, continued</w:t>
      </w:r>
    </w:p>
    <w:p w:rsidR="00547D47" w:rsidRPr="00547D47" w:rsidRDefault="00547D47" w:rsidP="00170DDD">
      <w:pPr>
        <w:rPr>
          <w:rFonts w:ascii="Calibri" w:hAnsi="Calibri" w:cs="Calibri"/>
          <w:b/>
        </w:rPr>
      </w:pPr>
    </w:p>
    <w:p w:rsidR="00E15A25" w:rsidRPr="00104673" w:rsidRDefault="00E15A25" w:rsidP="00774409">
      <w:pPr>
        <w:numPr>
          <w:ilvl w:val="0"/>
          <w:numId w:val="28"/>
        </w:numPr>
        <w:ind w:right="-240"/>
        <w:rPr>
          <w:rFonts w:ascii="Calibri" w:hAnsi="Calibri" w:cs="Calibri"/>
        </w:rPr>
      </w:pPr>
      <w:r w:rsidRPr="00104673">
        <w:rPr>
          <w:rFonts w:ascii="Calibri" w:hAnsi="Calibri" w:cs="Calibri"/>
        </w:rPr>
        <w:t>Conform to the recall notice using the following steps:</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Report quantity and site where product is located to manufacturer, distributor</w:t>
      </w:r>
      <w:r w:rsidR="00FB3859" w:rsidRPr="00104673">
        <w:rPr>
          <w:rFonts w:ascii="Calibri" w:hAnsi="Calibri" w:cs="Calibri"/>
        </w:rPr>
        <w:t>,</w:t>
      </w:r>
      <w:r w:rsidRPr="00104673">
        <w:rPr>
          <w:rFonts w:ascii="Calibri" w:hAnsi="Calibri" w:cs="Calibri"/>
        </w:rPr>
        <w:t xml:space="preserve"> or State agency for collection.  The quantity and location of the affected USDA commodity food must be submitted to the State Distributing Agency within 10 calendars days of the recall.</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Obtain the necessary documents from the State Distributing Agency for USDA commodity foods.  Submit necessary documentation for reimbursement of food costs.</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Complete and maintain all required documentation related to the recall including:</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Recall notice</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Records of how food product was returned or destroyed</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Reimbursable costs</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Public notice and media communications</w:t>
      </w:r>
    </w:p>
    <w:p w:rsidR="00E15A25" w:rsidRPr="00104673" w:rsidRDefault="00E15A25" w:rsidP="00774409">
      <w:pPr>
        <w:numPr>
          <w:ilvl w:val="0"/>
          <w:numId w:val="30"/>
        </w:numPr>
        <w:tabs>
          <w:tab w:val="clear" w:pos="1080"/>
          <w:tab w:val="left" w:pos="1440"/>
        </w:tabs>
        <w:ind w:left="1440"/>
        <w:rPr>
          <w:rFonts w:ascii="Calibri" w:hAnsi="Calibri" w:cs="Calibri"/>
        </w:rPr>
      </w:pPr>
      <w:r w:rsidRPr="00104673">
        <w:rPr>
          <w:rFonts w:ascii="Calibri" w:hAnsi="Calibri" w:cs="Calibri"/>
        </w:rPr>
        <w:t>Correspondence to and from the public health department and State agency</w:t>
      </w:r>
    </w:p>
    <w:p w:rsidR="00E15A25" w:rsidRPr="00104673" w:rsidRDefault="00E15A25" w:rsidP="00E15A25">
      <w:pPr>
        <w:rPr>
          <w:rFonts w:ascii="Calibri" w:hAnsi="Calibri" w:cs="Calibri"/>
        </w:rPr>
      </w:pPr>
    </w:p>
    <w:p w:rsidR="00E15A25" w:rsidRPr="00104673" w:rsidRDefault="00FB3859" w:rsidP="00FB3859">
      <w:pPr>
        <w:pStyle w:val="HeadersinSOP"/>
        <w:rPr>
          <w:rFonts w:ascii="Calibri" w:hAnsi="Calibri" w:cs="Calibri"/>
        </w:rPr>
      </w:pPr>
      <w:r w:rsidRPr="00104673">
        <w:rPr>
          <w:rFonts w:ascii="Calibri" w:hAnsi="Calibri" w:cs="Calibri"/>
        </w:rPr>
        <w:t>VERIFICATION AND RECORD KEEPING</w:t>
      </w:r>
    </w:p>
    <w:p w:rsidR="00F83AE6" w:rsidRPr="00104673" w:rsidRDefault="00E15A25" w:rsidP="00E15A25">
      <w:pPr>
        <w:rPr>
          <w:rFonts w:ascii="Calibri" w:hAnsi="Calibri" w:cs="Calibri"/>
          <w:bCs/>
        </w:rPr>
      </w:pPr>
      <w:r w:rsidRPr="00104673">
        <w:rPr>
          <w:rFonts w:ascii="Calibri" w:hAnsi="Calibri" w:cs="Calibri"/>
        </w:rPr>
        <w:t xml:space="preserve">Foodservice employees will record the name of the contaminated food, date, time, and the reason why the food was discarded on the Damaged </w:t>
      </w:r>
      <w:r w:rsidR="00FB3859" w:rsidRPr="00104673">
        <w:rPr>
          <w:rFonts w:ascii="Calibri" w:hAnsi="Calibri" w:cs="Calibri"/>
        </w:rPr>
        <w:t xml:space="preserve">or </w:t>
      </w:r>
      <w:r w:rsidRPr="00104673">
        <w:rPr>
          <w:rFonts w:ascii="Calibri" w:hAnsi="Calibri" w:cs="Calibri"/>
        </w:rPr>
        <w:t xml:space="preserve">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w:t>
      </w:r>
      <w:r w:rsidR="00FB3859" w:rsidRPr="00104673">
        <w:rPr>
          <w:rFonts w:ascii="Calibri" w:hAnsi="Calibri" w:cs="Calibri"/>
        </w:rPr>
        <w:t xml:space="preserve">or </w:t>
      </w:r>
      <w:r w:rsidRPr="00104673">
        <w:rPr>
          <w:rFonts w:ascii="Calibri" w:hAnsi="Calibri" w:cs="Calibri"/>
        </w:rPr>
        <w:t xml:space="preserve">Discarded Product Log each day.  Maintain the Damaged </w:t>
      </w:r>
      <w:r w:rsidR="00FB3859" w:rsidRPr="00104673">
        <w:rPr>
          <w:rFonts w:ascii="Calibri" w:hAnsi="Calibri" w:cs="Calibri"/>
        </w:rPr>
        <w:t xml:space="preserve">or </w:t>
      </w:r>
      <w:r w:rsidRPr="00104673">
        <w:rPr>
          <w:rFonts w:ascii="Calibri" w:hAnsi="Calibri" w:cs="Calibri"/>
        </w:rPr>
        <w:t>Discarded Product Logs for a minimum of 1 year</w:t>
      </w:r>
      <w:r w:rsidR="002D36A5" w:rsidRPr="00104673">
        <w:rPr>
          <w:rFonts w:ascii="Calibri" w:hAnsi="Calibri" w:cs="Calibri"/>
        </w:rPr>
        <w:t>.</w:t>
      </w:r>
    </w:p>
    <w:p w:rsidR="00F83AE6" w:rsidRPr="00104673" w:rsidRDefault="00F83AE6" w:rsidP="00E15A25">
      <w:pPr>
        <w:rPr>
          <w:rFonts w:ascii="Calibri" w:hAnsi="Calibri" w:cs="Calibri"/>
          <w:b/>
          <w:bCs/>
        </w:rPr>
      </w:pPr>
    </w:p>
    <w:p w:rsidR="00E15A25" w:rsidRPr="00104673" w:rsidRDefault="00E15A25" w:rsidP="00E15A25">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15A25" w:rsidRPr="00104673" w:rsidRDefault="00E15A25" w:rsidP="00E15A25">
      <w:pPr>
        <w:rPr>
          <w:rFonts w:ascii="Calibri" w:hAnsi="Calibri" w:cs="Calibri"/>
        </w:rPr>
      </w:pPr>
    </w:p>
    <w:p w:rsidR="00F83AE6" w:rsidRPr="00212390" w:rsidRDefault="00F83AE6" w:rsidP="00F83AE6">
      <w:pPr>
        <w:rPr>
          <w:rFonts w:ascii="Calibri" w:hAnsi="Calibri" w:cs="Calibri"/>
          <w:i/>
          <w:sz w:val="20"/>
          <w:szCs w:val="20"/>
        </w:rPr>
      </w:pPr>
      <w:r w:rsidRPr="00104673">
        <w:rPr>
          <w:rFonts w:ascii="Calibri" w:hAnsi="Calibri" w:cs="Calibri"/>
          <w:sz w:val="20"/>
          <w:szCs w:val="20"/>
        </w:rPr>
        <w:t xml:space="preserve">Adapted from:  National Food Service Management Institute. (2002). </w:t>
      </w:r>
      <w:r w:rsidRPr="00104673">
        <w:rPr>
          <w:rFonts w:ascii="Calibri" w:hAnsi="Calibri" w:cs="Calibri"/>
          <w:i/>
          <w:sz w:val="20"/>
          <w:szCs w:val="20"/>
        </w:rPr>
        <w:t xml:space="preserve">Responding to a Food Recall. </w:t>
      </w:r>
      <w:r w:rsidRPr="00104673">
        <w:rPr>
          <w:rFonts w:ascii="Calibri" w:hAnsi="Calibri" w:cs="Calibri"/>
          <w:bCs/>
          <w:sz w:val="20"/>
          <w:szCs w:val="20"/>
        </w:rPr>
        <w:t>University, MS: Author</w:t>
      </w:r>
      <w:r w:rsidRPr="00104673">
        <w:rPr>
          <w:rFonts w:ascii="Calibri" w:hAnsi="Calibri" w:cs="Calibri"/>
          <w:bCs/>
        </w:rPr>
        <w:t>.</w:t>
      </w:r>
    </w:p>
    <w:p w:rsidR="008B28F2" w:rsidRPr="00104673" w:rsidRDefault="008B28F2"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62791A" w:rsidRPr="00104673" w:rsidRDefault="0062791A" w:rsidP="0062791A">
      <w:pPr>
        <w:rPr>
          <w:rFonts w:ascii="Calibri" w:hAnsi="Calibri" w:cs="Calibri"/>
          <w:sz w:val="28"/>
          <w:szCs w:val="28"/>
        </w:rPr>
      </w:pPr>
    </w:p>
    <w:p w:rsidR="00F83AE6" w:rsidRPr="00104673" w:rsidRDefault="00F83AE6" w:rsidP="004C70B2">
      <w:pPr>
        <w:rPr>
          <w:rFonts w:ascii="Calibri" w:hAnsi="Calibri" w:cs="Calibri"/>
        </w:rPr>
      </w:pPr>
    </w:p>
    <w:p w:rsidR="005646B2" w:rsidRPr="00104673" w:rsidRDefault="00626441" w:rsidP="005646B2">
      <w:pPr>
        <w:pStyle w:val="SOPTitle"/>
        <w:rPr>
          <w:rFonts w:ascii="Calibri" w:hAnsi="Calibri" w:cs="Calibri"/>
        </w:rPr>
      </w:pPr>
      <w:r w:rsidRPr="00104673">
        <w:rPr>
          <w:rFonts w:ascii="Calibri" w:hAnsi="Calibri" w:cs="Calibri"/>
        </w:rPr>
        <w:br w:type="page"/>
      </w:r>
      <w:r w:rsidR="005646B2" w:rsidRPr="00104673">
        <w:rPr>
          <w:rFonts w:ascii="Calibri" w:hAnsi="Calibri" w:cs="Calibri"/>
        </w:rPr>
        <w:lastRenderedPageBreak/>
        <w:t>Holding Hot and Cold Potentially Hazardous Foods</w:t>
      </w:r>
    </w:p>
    <w:p w:rsidR="005646B2" w:rsidRPr="00104673" w:rsidRDefault="005646B2" w:rsidP="005646B2">
      <w:pPr>
        <w:jc w:val="center"/>
        <w:rPr>
          <w:rFonts w:ascii="Calibri" w:hAnsi="Calibri" w:cs="Calibri"/>
        </w:rPr>
      </w:pPr>
      <w:r w:rsidRPr="00104673">
        <w:rPr>
          <w:rFonts w:ascii="Calibri" w:hAnsi="Calibri" w:cs="Calibri"/>
        </w:rPr>
        <w:t>(Sample SOP)</w:t>
      </w:r>
    </w:p>
    <w:p w:rsidR="005646B2" w:rsidRPr="00104673" w:rsidRDefault="005646B2" w:rsidP="005646B2">
      <w:pPr>
        <w:rPr>
          <w:rFonts w:ascii="Calibri" w:hAnsi="Calibri" w:cs="Calibri"/>
          <w:b/>
          <w:bCs/>
        </w:rPr>
      </w:pPr>
    </w:p>
    <w:p w:rsidR="005646B2" w:rsidRPr="00104673" w:rsidRDefault="005646B2" w:rsidP="005646B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held </w:t>
      </w:r>
      <w:r w:rsidR="00953795">
        <w:rPr>
          <w:rFonts w:ascii="Calibri" w:hAnsi="Calibri" w:cs="Calibri"/>
        </w:rPr>
        <w:t xml:space="preserve">at </w:t>
      </w:r>
      <w:r w:rsidRPr="00104673">
        <w:rPr>
          <w:rFonts w:ascii="Calibri" w:hAnsi="Calibri" w:cs="Calibri"/>
        </w:rPr>
        <w:t>the proper temperature.</w:t>
      </w:r>
    </w:p>
    <w:p w:rsidR="00953795" w:rsidRDefault="00953795" w:rsidP="005646B2">
      <w:pPr>
        <w:rPr>
          <w:rStyle w:val="HeadersinSOPChar"/>
          <w:rFonts w:ascii="Calibri" w:hAnsi="Calibri" w:cs="Calibri"/>
        </w:rPr>
      </w:pPr>
    </w:p>
    <w:p w:rsidR="005646B2" w:rsidRPr="00104673" w:rsidRDefault="005646B2" w:rsidP="005646B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5646B2" w:rsidRPr="00104673" w:rsidRDefault="005646B2" w:rsidP="005646B2">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Holding, Hot Holding, Cold Holding, Storage</w:t>
      </w:r>
    </w:p>
    <w:p w:rsidR="005646B2" w:rsidRPr="00104673" w:rsidRDefault="005646B2" w:rsidP="005646B2">
      <w:pPr>
        <w:rPr>
          <w:rFonts w:ascii="Calibri" w:hAnsi="Calibri" w:cs="Calibri"/>
        </w:rPr>
      </w:pPr>
    </w:p>
    <w:p w:rsidR="005646B2" w:rsidRPr="00104673" w:rsidRDefault="005646B2" w:rsidP="005646B2">
      <w:pPr>
        <w:pStyle w:val="HeadersinSOP"/>
        <w:rPr>
          <w:rFonts w:ascii="Calibri" w:hAnsi="Calibri" w:cs="Calibri"/>
        </w:rPr>
      </w:pPr>
      <w:r w:rsidRPr="00104673">
        <w:rPr>
          <w:rFonts w:ascii="Calibri" w:hAnsi="Calibri" w:cs="Calibri"/>
        </w:rPr>
        <w:t xml:space="preserve">INSTRUCTIONS: </w:t>
      </w:r>
    </w:p>
    <w:p w:rsidR="00796C5D" w:rsidRPr="00104673" w:rsidRDefault="00796C5D" w:rsidP="00774409">
      <w:pPr>
        <w:numPr>
          <w:ilvl w:val="0"/>
          <w:numId w:val="33"/>
        </w:numPr>
        <w:rPr>
          <w:rFonts w:ascii="Calibri" w:hAnsi="Calibri" w:cs="Calibri"/>
        </w:rPr>
      </w:pPr>
      <w:r w:rsidRPr="00104673">
        <w:rPr>
          <w:rFonts w:ascii="Calibri" w:hAnsi="Calibri" w:cs="Calibri"/>
        </w:rPr>
        <w:t>Train foodservice employees on using the procedures in this SOP.</w:t>
      </w:r>
      <w:r w:rsidR="00780DC3" w:rsidRPr="00104673">
        <w:rPr>
          <w:rFonts w:ascii="Calibri" w:hAnsi="Calibri" w:cs="Calibri"/>
        </w:rPr>
        <w:t xml:space="preserve">  </w:t>
      </w:r>
      <w:r w:rsidRPr="00104673">
        <w:rPr>
          <w:rFonts w:ascii="Calibri" w:hAnsi="Calibri" w:cs="Calibri"/>
        </w:rPr>
        <w:t>Refer to the Using and Calibrating Thermometers SOP.</w:t>
      </w:r>
    </w:p>
    <w:p w:rsidR="005646B2" w:rsidRPr="00104673" w:rsidRDefault="00BB1E6A" w:rsidP="00774409">
      <w:pPr>
        <w:numPr>
          <w:ilvl w:val="0"/>
          <w:numId w:val="33"/>
        </w:numPr>
        <w:rPr>
          <w:rFonts w:ascii="Calibri" w:hAnsi="Calibri" w:cs="Calibri"/>
        </w:rPr>
      </w:pPr>
      <w:r w:rsidRPr="00104673">
        <w:rPr>
          <w:rFonts w:ascii="Calibri" w:hAnsi="Calibri" w:cs="Calibri"/>
        </w:rPr>
        <w:t>Follow</w:t>
      </w:r>
      <w:r w:rsidRPr="00104673">
        <w:rPr>
          <w:rFonts w:ascii="Calibri" w:hAnsi="Calibri" w:cs="Calibri"/>
          <w:b/>
        </w:rPr>
        <w:t xml:space="preserve"> SD Health </w:t>
      </w:r>
      <w:proofErr w:type="spellStart"/>
      <w:r w:rsidRPr="00104673">
        <w:rPr>
          <w:rFonts w:ascii="Calibri" w:hAnsi="Calibri" w:cs="Calibri"/>
          <w:b/>
        </w:rPr>
        <w:t>Dept</w:t>
      </w:r>
      <w:proofErr w:type="spellEnd"/>
      <w:r w:rsidRPr="00104673">
        <w:rPr>
          <w:rFonts w:ascii="Calibri" w:hAnsi="Calibri" w:cs="Calibri"/>
          <w:b/>
        </w:rPr>
        <w:t xml:space="preserve"> Food Code </w:t>
      </w:r>
      <w:r w:rsidRPr="00104673">
        <w:rPr>
          <w:rFonts w:ascii="Calibri" w:hAnsi="Calibri" w:cs="Calibri"/>
        </w:rPr>
        <w:t>requirements</w:t>
      </w:r>
      <w:r w:rsidR="005646B2" w:rsidRPr="00104673">
        <w:rPr>
          <w:rFonts w:ascii="Calibri" w:hAnsi="Calibri" w:cs="Calibri"/>
        </w:rPr>
        <w:t>:</w:t>
      </w:r>
    </w:p>
    <w:p w:rsidR="005646B2" w:rsidRPr="00104673" w:rsidRDefault="00BF2461" w:rsidP="00774409">
      <w:pPr>
        <w:numPr>
          <w:ilvl w:val="1"/>
          <w:numId w:val="6"/>
        </w:numPr>
        <w:tabs>
          <w:tab w:val="clear" w:pos="1080"/>
          <w:tab w:val="num" w:pos="360"/>
        </w:tabs>
        <w:ind w:left="360" w:firstLine="0"/>
        <w:rPr>
          <w:rFonts w:ascii="Calibri" w:hAnsi="Calibri" w:cs="Calibri"/>
        </w:rPr>
      </w:pPr>
      <w:r>
        <w:rPr>
          <w:rFonts w:ascii="Calibri" w:hAnsi="Calibri" w:cs="Calibri"/>
        </w:rPr>
        <w:t xml:space="preserve">Hold hot foods at </w:t>
      </w:r>
      <w:r w:rsidRPr="00BF2461">
        <w:rPr>
          <w:rFonts w:ascii="Calibri" w:hAnsi="Calibri" w:cs="Calibri"/>
          <w:b/>
        </w:rPr>
        <w:t>140</w:t>
      </w:r>
      <w:r w:rsidR="005646B2" w:rsidRPr="00BF2461">
        <w:rPr>
          <w:rFonts w:ascii="Calibri" w:hAnsi="Calibri" w:cs="Calibri"/>
          <w:b/>
        </w:rPr>
        <w:t xml:space="preserve"> ºF</w:t>
      </w:r>
      <w:r w:rsidR="005646B2" w:rsidRPr="00104673">
        <w:rPr>
          <w:rFonts w:ascii="Calibri" w:hAnsi="Calibri" w:cs="Calibri"/>
        </w:rPr>
        <w:t xml:space="preserve"> or above </w:t>
      </w:r>
    </w:p>
    <w:p w:rsidR="005646B2" w:rsidRPr="00104673" w:rsidRDefault="005646B2" w:rsidP="00774409">
      <w:pPr>
        <w:numPr>
          <w:ilvl w:val="1"/>
          <w:numId w:val="6"/>
        </w:numPr>
        <w:tabs>
          <w:tab w:val="clear" w:pos="1080"/>
          <w:tab w:val="num" w:pos="360"/>
        </w:tabs>
        <w:ind w:left="360" w:firstLine="0"/>
        <w:rPr>
          <w:rFonts w:ascii="Calibri" w:hAnsi="Calibri" w:cs="Calibri"/>
        </w:rPr>
      </w:pPr>
      <w:r w:rsidRPr="00104673">
        <w:rPr>
          <w:rFonts w:ascii="Calibri" w:hAnsi="Calibri" w:cs="Calibri"/>
        </w:rPr>
        <w:t xml:space="preserve">Hold cold foods at </w:t>
      </w:r>
      <w:r w:rsidRPr="00BF2461">
        <w:rPr>
          <w:rFonts w:ascii="Calibri" w:hAnsi="Calibri" w:cs="Calibri"/>
          <w:b/>
        </w:rPr>
        <w:t>41 ºF</w:t>
      </w:r>
      <w:r w:rsidRPr="00104673">
        <w:rPr>
          <w:rFonts w:ascii="Calibri" w:hAnsi="Calibri" w:cs="Calibri"/>
        </w:rPr>
        <w:t xml:space="preserve"> or below</w:t>
      </w:r>
    </w:p>
    <w:p w:rsidR="005646B2" w:rsidRPr="00104673" w:rsidRDefault="005646B2" w:rsidP="00774409">
      <w:pPr>
        <w:numPr>
          <w:ilvl w:val="0"/>
          <w:numId w:val="33"/>
        </w:numPr>
        <w:rPr>
          <w:rFonts w:ascii="Calibri" w:hAnsi="Calibri" w:cs="Calibri"/>
        </w:rPr>
      </w:pPr>
      <w:r w:rsidRPr="00104673">
        <w:rPr>
          <w:rFonts w:ascii="Calibri" w:hAnsi="Calibri" w:cs="Calibri"/>
        </w:rPr>
        <w:t>Preheat steam tables and hot boxes.</w:t>
      </w:r>
    </w:p>
    <w:p w:rsidR="005646B2" w:rsidRPr="00104673" w:rsidRDefault="005646B2" w:rsidP="005646B2">
      <w:pPr>
        <w:rPr>
          <w:rFonts w:ascii="Calibri" w:hAnsi="Calibri" w:cs="Calibri"/>
          <w:b/>
        </w:rPr>
      </w:pPr>
    </w:p>
    <w:p w:rsidR="005646B2" w:rsidRPr="00104673" w:rsidRDefault="005646B2" w:rsidP="005646B2">
      <w:pPr>
        <w:pStyle w:val="HeadersinSOP"/>
        <w:rPr>
          <w:rFonts w:ascii="Calibri" w:hAnsi="Calibri" w:cs="Calibri"/>
        </w:rPr>
      </w:pPr>
      <w:r w:rsidRPr="00104673">
        <w:rPr>
          <w:rFonts w:ascii="Calibri" w:hAnsi="Calibri" w:cs="Calibri"/>
        </w:rPr>
        <w:t>MONITORING:</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Use a clean, sanitized, and calibrated probe thermometer to measure the temperature of the food.  </w:t>
      </w:r>
    </w:p>
    <w:p w:rsidR="005646B2" w:rsidRPr="00104673" w:rsidRDefault="005646B2" w:rsidP="00774409">
      <w:pPr>
        <w:numPr>
          <w:ilvl w:val="0"/>
          <w:numId w:val="31"/>
        </w:numPr>
        <w:rPr>
          <w:rFonts w:ascii="Calibri" w:hAnsi="Calibri" w:cs="Calibri"/>
        </w:rPr>
      </w:pPr>
      <w:r w:rsidRPr="00104673">
        <w:rPr>
          <w:rFonts w:ascii="Calibri" w:hAnsi="Calibri" w:cs="Calibri"/>
        </w:rPr>
        <w:t>Take temperatures of foods by inserting the thermometer near the surface of the product, at the thickest part, and at other various locations.</w:t>
      </w:r>
    </w:p>
    <w:p w:rsidR="005646B2" w:rsidRPr="00104673" w:rsidRDefault="005646B2" w:rsidP="00774409">
      <w:pPr>
        <w:numPr>
          <w:ilvl w:val="0"/>
          <w:numId w:val="31"/>
        </w:numPr>
        <w:rPr>
          <w:rFonts w:ascii="Calibri" w:hAnsi="Calibri" w:cs="Calibri"/>
        </w:rPr>
      </w:pPr>
      <w:r w:rsidRPr="00104673">
        <w:rPr>
          <w:rFonts w:ascii="Calibri" w:hAnsi="Calibri" w:cs="Calibri"/>
        </w:rPr>
        <w:t>Take temperatures of holding units by placing a calibrated thermometer in the coolest part of a hot holding unit or warmest part of a cold holding unit.</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For hot foods held for service:  </w:t>
      </w:r>
    </w:p>
    <w:p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 xml:space="preserve">Verify that the air/water temperature of any unit is at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use.</w:t>
      </w:r>
    </w:p>
    <w:p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Reheat foods in accordance with the Reheating for Hot Holding SOP.</w:t>
      </w:r>
    </w:p>
    <w:p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All hot potential</w:t>
      </w:r>
      <w:r w:rsidR="00BB1E6A" w:rsidRPr="00104673">
        <w:rPr>
          <w:rFonts w:ascii="Calibri" w:hAnsi="Calibri" w:cs="Calibri"/>
        </w:rPr>
        <w:t xml:space="preserve">ly hazardous foods should be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placing the food out for display or service.  </w:t>
      </w:r>
    </w:p>
    <w:p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 xml:space="preserve">Take the internal temperature of food before placing it on a steam table or in a hot holding unit and at least every 2 hours thereafter. </w:t>
      </w:r>
    </w:p>
    <w:p w:rsidR="005646B2" w:rsidRPr="00104673" w:rsidRDefault="005646B2" w:rsidP="00774409">
      <w:pPr>
        <w:numPr>
          <w:ilvl w:val="0"/>
          <w:numId w:val="31"/>
        </w:numPr>
        <w:rPr>
          <w:rFonts w:ascii="Calibri" w:hAnsi="Calibri" w:cs="Calibri"/>
        </w:rPr>
      </w:pPr>
      <w:r w:rsidRPr="00104673">
        <w:rPr>
          <w:rFonts w:ascii="Calibri" w:hAnsi="Calibri" w:cs="Calibri"/>
        </w:rPr>
        <w:t>For cold foods held for service:</w:t>
      </w:r>
    </w:p>
    <w:p w:rsidR="005646B2" w:rsidRPr="00104673" w:rsidRDefault="005646B2" w:rsidP="00774409">
      <w:pPr>
        <w:numPr>
          <w:ilvl w:val="0"/>
          <w:numId w:val="37"/>
        </w:numPr>
        <w:tabs>
          <w:tab w:val="clear" w:pos="1080"/>
          <w:tab w:val="num" w:pos="360"/>
        </w:tabs>
        <w:ind w:left="360" w:firstLine="0"/>
        <w:rPr>
          <w:rFonts w:ascii="Calibri" w:hAnsi="Calibri" w:cs="Calibri"/>
        </w:rPr>
      </w:pPr>
      <w:r w:rsidRPr="00104673">
        <w:rPr>
          <w:rFonts w:ascii="Calibri" w:hAnsi="Calibri" w:cs="Calibri"/>
        </w:rPr>
        <w:t>Verify that the air/water temperature of any unit is at 41 ºF or below before use.</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Chill foods, if applicable, in accordance with the Cooling Potentially Hazardous Foods SOP.</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 xml:space="preserve">All cold potentially hazardous foods should be 41 ºF or below before placing the food out for display or service.  </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Take the internal temperature of the food before placing it onto any salad bar, display cooler, or cold serving line and at least every 2 hours thereafter.</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For cold foods in storage:  </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Take the internal temperature of the food before placing it into any walk-in cooler or reach-in cold holding unit. </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Chill food in accordance with the Cooling Potentially Hazardous Foods SOP if the food is not 41 ºF or below.</w:t>
      </w:r>
    </w:p>
    <w:p w:rsidR="00AF38BF" w:rsidRDefault="00AF38BF" w:rsidP="00626441">
      <w:pPr>
        <w:pStyle w:val="SOPTitle"/>
        <w:ind w:left="360"/>
        <w:jc w:val="left"/>
        <w:rPr>
          <w:rFonts w:ascii="Calibri" w:hAnsi="Calibri" w:cs="Calibri"/>
        </w:rPr>
      </w:pPr>
    </w:p>
    <w:p w:rsidR="00626441" w:rsidRPr="00626441" w:rsidRDefault="00626441" w:rsidP="00212390">
      <w:pPr>
        <w:pStyle w:val="SOPTitle"/>
        <w:rPr>
          <w:rFonts w:ascii="Calibri" w:hAnsi="Calibri" w:cs="Calibri"/>
        </w:rPr>
      </w:pPr>
      <w:r w:rsidRPr="00626441">
        <w:rPr>
          <w:rFonts w:ascii="Calibri" w:hAnsi="Calibri" w:cs="Calibri"/>
        </w:rPr>
        <w:t>Holding Hot and Cold Potentially Hazardous Foods, continued</w:t>
      </w:r>
    </w:p>
    <w:p w:rsidR="00626441" w:rsidRDefault="00626441" w:rsidP="00212390">
      <w:pPr>
        <w:jc w:val="center"/>
        <w:rPr>
          <w:rFonts w:ascii="Calibri" w:hAnsi="Calibri" w:cs="Calibri"/>
        </w:rPr>
      </w:pPr>
      <w:r>
        <w:rPr>
          <w:rFonts w:ascii="Calibri" w:hAnsi="Calibri" w:cs="Calibri"/>
        </w:rPr>
        <w:t>(Sample SOP)</w:t>
      </w:r>
    </w:p>
    <w:p w:rsidR="00547D47" w:rsidRPr="00547D47" w:rsidRDefault="00547D47" w:rsidP="007512BA">
      <w:pPr>
        <w:pStyle w:val="Heading5"/>
        <w:ind w:left="0"/>
      </w:pPr>
      <w:r w:rsidRPr="00547D47">
        <w:t>Monitoring, continued</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Verify that the air temperature of any cold holding unit is at 41 ºF or below before use and at least every 4 hours thereafter during all hours of operation.   </w:t>
      </w:r>
    </w:p>
    <w:p w:rsidR="005646B2" w:rsidRPr="00104673" w:rsidRDefault="005646B2" w:rsidP="005646B2">
      <w:pPr>
        <w:rPr>
          <w:rFonts w:ascii="Calibri" w:hAnsi="Calibri" w:cs="Calibri"/>
        </w:rPr>
      </w:pPr>
    </w:p>
    <w:p w:rsidR="005646B2" w:rsidRPr="00104673" w:rsidRDefault="005646B2" w:rsidP="005646B2">
      <w:pPr>
        <w:pStyle w:val="HeadersinSOP"/>
        <w:rPr>
          <w:rFonts w:ascii="Calibri" w:hAnsi="Calibri" w:cs="Calibri"/>
        </w:rPr>
      </w:pPr>
      <w:r w:rsidRPr="00104673">
        <w:rPr>
          <w:rFonts w:ascii="Calibri" w:hAnsi="Calibri" w:cs="Calibri"/>
        </w:rPr>
        <w:t>CORRECTIVE ACTION:</w:t>
      </w:r>
    </w:p>
    <w:p w:rsidR="008C6350" w:rsidRPr="00104673" w:rsidRDefault="008C6350" w:rsidP="00774409">
      <w:pPr>
        <w:numPr>
          <w:ilvl w:val="1"/>
          <w:numId w:val="35"/>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5646B2" w:rsidRPr="00104673" w:rsidRDefault="005646B2" w:rsidP="00774409">
      <w:pPr>
        <w:numPr>
          <w:ilvl w:val="1"/>
          <w:numId w:val="35"/>
        </w:numPr>
        <w:tabs>
          <w:tab w:val="clear" w:pos="1800"/>
          <w:tab w:val="num" w:pos="360"/>
        </w:tabs>
        <w:ind w:left="360"/>
        <w:rPr>
          <w:rFonts w:ascii="Calibri" w:hAnsi="Calibri" w:cs="Calibri"/>
        </w:rPr>
      </w:pPr>
      <w:r w:rsidRPr="00104673">
        <w:rPr>
          <w:rFonts w:ascii="Calibri" w:hAnsi="Calibri" w:cs="Calibri"/>
        </w:rPr>
        <w:t xml:space="preserve">For hot foods: </w:t>
      </w:r>
    </w:p>
    <w:p w:rsidR="005646B2"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Reheat the food to 165 ºF for 15 seconds if the temp</w:t>
      </w:r>
      <w:r w:rsidR="00BB1E6A" w:rsidRPr="00104673">
        <w:rPr>
          <w:rFonts w:ascii="Calibri" w:hAnsi="Calibri" w:cs="Calibri"/>
        </w:rPr>
        <w:t xml:space="preserve">erature is found to be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and the last</w:t>
      </w:r>
      <w:r w:rsidR="00BB1E6A" w:rsidRPr="00104673">
        <w:rPr>
          <w:rFonts w:ascii="Calibri" w:hAnsi="Calibri" w:cs="Calibri"/>
        </w:rPr>
        <w:t xml:space="preserve"> temperature measurement was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higher and taken within the last 2 hours.  Repair or reset holding equipment before returning the food to the unit, if applicable.</w:t>
      </w:r>
    </w:p>
    <w:p w:rsidR="008C6350"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 xml:space="preserve">Discard the food if it cannot be determined how long the food temperature was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w:t>
      </w:r>
    </w:p>
    <w:p w:rsidR="005646B2" w:rsidRPr="00104673" w:rsidRDefault="005646B2" w:rsidP="00774409">
      <w:pPr>
        <w:numPr>
          <w:ilvl w:val="1"/>
          <w:numId w:val="34"/>
        </w:numPr>
        <w:tabs>
          <w:tab w:val="clear" w:pos="1800"/>
          <w:tab w:val="num" w:pos="360"/>
        </w:tabs>
        <w:ind w:left="360"/>
        <w:rPr>
          <w:rFonts w:ascii="Calibri" w:hAnsi="Calibri" w:cs="Calibri"/>
        </w:rPr>
      </w:pPr>
      <w:r w:rsidRPr="00104673">
        <w:rPr>
          <w:rFonts w:ascii="Calibri" w:hAnsi="Calibri" w:cs="Calibri"/>
        </w:rPr>
        <w:t xml:space="preserve">For cold foods: </w:t>
      </w:r>
    </w:p>
    <w:p w:rsidR="005646B2" w:rsidRPr="00104673" w:rsidRDefault="005646B2" w:rsidP="00774409">
      <w:pPr>
        <w:numPr>
          <w:ilvl w:val="0"/>
          <w:numId w:val="38"/>
        </w:numPr>
        <w:tabs>
          <w:tab w:val="clear" w:pos="1080"/>
          <w:tab w:val="num" w:pos="720"/>
        </w:tabs>
        <w:ind w:left="720"/>
        <w:rPr>
          <w:rFonts w:ascii="Calibri" w:hAnsi="Calibri" w:cs="Calibri"/>
        </w:rPr>
      </w:pPr>
      <w:r w:rsidRPr="00104673">
        <w:rPr>
          <w:rFonts w:ascii="Calibri" w:hAnsi="Calibri" w:cs="Calibri"/>
        </w:rPr>
        <w:t xml:space="preserve">Rapidly chill the food using an appropriate cooling method if the temperature is found to be above 41 ºF and the last temperature measurement was 41 ºF or below and taken within the last 2 hours: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Place food in shallow containers (no more than 4 inches deep) </w:t>
      </w:r>
      <w:proofErr w:type="gramStart"/>
      <w:r w:rsidRPr="00104673">
        <w:rPr>
          <w:rFonts w:ascii="Calibri" w:hAnsi="Calibri" w:cs="Calibri"/>
        </w:rPr>
        <w:t>and  uncovered</w:t>
      </w:r>
      <w:proofErr w:type="gramEnd"/>
      <w:r w:rsidRPr="00104673">
        <w:rPr>
          <w:rFonts w:ascii="Calibri" w:hAnsi="Calibri" w:cs="Calibri"/>
        </w:rPr>
        <w:t xml:space="preserve"> on the top shelf in the back of the walk-in or reach-in cooler.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Use a quick-chill unit like a blast chiller.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Stir the food in a container placed in an ice water bath.</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Add ice as an ingredient.</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Separate food into smaller or thinner portions. </w:t>
      </w:r>
    </w:p>
    <w:p w:rsidR="005646B2" w:rsidRPr="00104673" w:rsidRDefault="008C6350" w:rsidP="005646B2">
      <w:pPr>
        <w:tabs>
          <w:tab w:val="left" w:pos="120"/>
          <w:tab w:val="left" w:pos="360"/>
          <w:tab w:val="left" w:pos="480"/>
        </w:tabs>
        <w:rPr>
          <w:rFonts w:ascii="Calibri" w:hAnsi="Calibri" w:cs="Calibri"/>
        </w:rPr>
      </w:pPr>
      <w:r w:rsidRPr="00104673">
        <w:rPr>
          <w:rFonts w:ascii="Calibri" w:hAnsi="Calibri" w:cs="Calibri"/>
        </w:rPr>
        <w:t>4</w:t>
      </w:r>
      <w:r w:rsidR="005646B2" w:rsidRPr="00104673">
        <w:rPr>
          <w:rFonts w:ascii="Calibri" w:hAnsi="Calibri" w:cs="Calibri"/>
        </w:rPr>
        <w:t>.   Repair or reset holding equipment before returning the food to the unit, if applicable.</w:t>
      </w:r>
    </w:p>
    <w:p w:rsidR="005646B2" w:rsidRPr="00104673" w:rsidRDefault="005646B2" w:rsidP="00774409">
      <w:pPr>
        <w:numPr>
          <w:ilvl w:val="0"/>
          <w:numId w:val="33"/>
        </w:numPr>
        <w:rPr>
          <w:rFonts w:ascii="Calibri" w:hAnsi="Calibri" w:cs="Calibri"/>
        </w:rPr>
      </w:pPr>
      <w:r w:rsidRPr="00104673">
        <w:rPr>
          <w:rFonts w:ascii="Calibri" w:hAnsi="Calibri" w:cs="Calibri"/>
        </w:rPr>
        <w:t xml:space="preserve">Discard the food if it cannot be determined how long the food temperature was above 41 ºF. </w:t>
      </w:r>
    </w:p>
    <w:p w:rsidR="005646B2" w:rsidRPr="00104673" w:rsidRDefault="005646B2" w:rsidP="005646B2">
      <w:pPr>
        <w:rPr>
          <w:rFonts w:ascii="Calibri" w:hAnsi="Calibri" w:cs="Calibri"/>
          <w:b/>
          <w:bCs/>
        </w:rPr>
      </w:pPr>
    </w:p>
    <w:p w:rsidR="005646B2" w:rsidRPr="00104673" w:rsidRDefault="00E971D5" w:rsidP="00E971D5">
      <w:pPr>
        <w:pStyle w:val="HeadersinSOP"/>
        <w:rPr>
          <w:rFonts w:ascii="Calibri" w:hAnsi="Calibri" w:cs="Calibri"/>
        </w:rPr>
      </w:pPr>
      <w:r w:rsidRPr="00104673">
        <w:rPr>
          <w:rFonts w:ascii="Calibri" w:hAnsi="Calibri" w:cs="Calibri"/>
        </w:rPr>
        <w:t>VERIFICATION AND RECORD KEEPING</w:t>
      </w:r>
      <w:r w:rsidR="005646B2" w:rsidRPr="00104673">
        <w:rPr>
          <w:rFonts w:ascii="Calibri" w:hAnsi="Calibri" w:cs="Calibri"/>
        </w:rPr>
        <w:t>:</w:t>
      </w:r>
    </w:p>
    <w:p w:rsidR="005646B2" w:rsidRPr="00104673" w:rsidRDefault="005646B2" w:rsidP="005646B2">
      <w:pPr>
        <w:rPr>
          <w:rFonts w:ascii="Calibri" w:hAnsi="Calibri" w:cs="Calibri"/>
        </w:rPr>
      </w:pPr>
      <w:r w:rsidRPr="00104673">
        <w:rPr>
          <w:rFonts w:ascii="Calibri" w:hAnsi="Calibri" w:cs="Calibri"/>
        </w:rPr>
        <w:t>Foodservice employees will record temperatures of food items and document corrective actions taken on the Hot and Cold Holding Temperature Log.  A designated foodservice employee will record air temperatures of coolers and cold holding units on the Refrigeration Logs.  The foodservice manager will verify that foodservice employees have taken the required holding temperatures by visually monitoring foodservice employees during the shift and reviewing the temperature logs at the close of each day.  The temperature logs are to be kept on file for a minimum of 1 year.</w:t>
      </w:r>
    </w:p>
    <w:p w:rsidR="005646B2" w:rsidRPr="00104673" w:rsidRDefault="005646B2" w:rsidP="004C70B2">
      <w:pPr>
        <w:rPr>
          <w:rFonts w:ascii="Calibri" w:hAnsi="Calibri" w:cs="Calibri"/>
        </w:rPr>
      </w:pPr>
    </w:p>
    <w:p w:rsidR="005646B2" w:rsidRPr="00104673" w:rsidRDefault="005646B2" w:rsidP="004C70B2">
      <w:pPr>
        <w:rPr>
          <w:rFonts w:ascii="Calibri" w:hAnsi="Calibri" w:cs="Calibri"/>
        </w:rPr>
      </w:pPr>
    </w:p>
    <w:p w:rsidR="00F83AE6" w:rsidRPr="00104673" w:rsidRDefault="00F83AE6" w:rsidP="00F83AE6">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F83AE6" w:rsidRPr="007512BA" w:rsidRDefault="00F83AE6" w:rsidP="007512BA">
      <w:pPr>
        <w:pStyle w:val="HeadersinSOP"/>
        <w:rPr>
          <w:rFonts w:ascii="Calibri" w:hAnsi="Calibri" w:cs="Calibri"/>
        </w:rPr>
      </w:pP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25D2C" w:rsidRPr="00104673" w:rsidRDefault="00C25D2C" w:rsidP="00C25D2C">
      <w:pPr>
        <w:pStyle w:val="SOPTitle"/>
        <w:rPr>
          <w:rFonts w:ascii="Calibri" w:hAnsi="Calibri" w:cs="Calibri"/>
        </w:rPr>
      </w:pPr>
      <w:r w:rsidRPr="00104673">
        <w:rPr>
          <w:rFonts w:ascii="Calibri" w:hAnsi="Calibri" w:cs="Calibri"/>
        </w:rPr>
        <w:lastRenderedPageBreak/>
        <w:t>Personal Hygiene</w:t>
      </w:r>
    </w:p>
    <w:p w:rsidR="00C25D2C" w:rsidRPr="00104673" w:rsidRDefault="00C25D2C" w:rsidP="00C25D2C">
      <w:pPr>
        <w:jc w:val="center"/>
        <w:rPr>
          <w:rFonts w:ascii="Calibri" w:hAnsi="Calibri" w:cs="Calibri"/>
          <w:b/>
          <w:sz w:val="28"/>
          <w:szCs w:val="28"/>
        </w:rPr>
      </w:pPr>
      <w:r w:rsidRPr="00104673">
        <w:rPr>
          <w:rFonts w:ascii="Calibri" w:hAnsi="Calibri" w:cs="Calibri"/>
        </w:rPr>
        <w:t>(Sample SOP)</w:t>
      </w:r>
    </w:p>
    <w:p w:rsidR="00C25D2C" w:rsidRPr="00104673" w:rsidRDefault="00C25D2C" w:rsidP="00C25D2C">
      <w:pPr>
        <w:rPr>
          <w:rFonts w:ascii="Calibri" w:hAnsi="Calibri" w:cs="Calibri"/>
          <w:b/>
        </w:rPr>
      </w:pPr>
    </w:p>
    <w:p w:rsidR="00C25D2C" w:rsidRPr="00104673" w:rsidRDefault="00C25D2C" w:rsidP="00C25D2C">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contamination of food by foodservice employees.</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handle, prepare, or serve food.</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Personal Hygiene, Cross-Contamination, Contamination</w:t>
      </w:r>
    </w:p>
    <w:p w:rsidR="00C25D2C" w:rsidRPr="00104673" w:rsidRDefault="00C25D2C" w:rsidP="00C25D2C">
      <w:pPr>
        <w:rPr>
          <w:rFonts w:ascii="Calibri" w:hAnsi="Calibri" w:cs="Calibri"/>
        </w:rPr>
      </w:pPr>
    </w:p>
    <w:p w:rsidR="00C25D2C" w:rsidRPr="00104673" w:rsidRDefault="00C25D2C" w:rsidP="00C25D2C">
      <w:pPr>
        <w:pStyle w:val="HeadersinSOP"/>
        <w:rPr>
          <w:rFonts w:ascii="Calibri" w:hAnsi="Calibri" w:cs="Calibri"/>
        </w:rPr>
      </w:pPr>
      <w:r w:rsidRPr="00104673">
        <w:rPr>
          <w:rFonts w:ascii="Calibri" w:hAnsi="Calibri" w:cs="Calibri"/>
        </w:rPr>
        <w:t>INSTRUCTIONS:</w:t>
      </w:r>
    </w:p>
    <w:p w:rsidR="00591882"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Train foodservice employees on</w:t>
      </w:r>
      <w:r w:rsidR="00591882" w:rsidRPr="00104673">
        <w:rPr>
          <w:rFonts w:ascii="Calibri" w:hAnsi="Calibri" w:cs="Calibri"/>
        </w:rPr>
        <w:t xml:space="preserve"> using the procedures in this SOP.</w:t>
      </w:r>
      <w:r w:rsidR="0073133F" w:rsidRPr="00104673">
        <w:rPr>
          <w:rFonts w:ascii="Calibri" w:hAnsi="Calibri" w:cs="Calibri"/>
        </w:rPr>
        <w:t xml:space="preserve">  </w:t>
      </w:r>
    </w:p>
    <w:p w:rsidR="0073133F" w:rsidRPr="00104673" w:rsidRDefault="0073133F"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w:t>
      </w:r>
      <w:proofErr w:type="spellStart"/>
      <w:r w:rsidR="00BB1E6A" w:rsidRPr="00104673">
        <w:rPr>
          <w:rFonts w:ascii="Calibri" w:hAnsi="Calibri" w:cs="Calibri"/>
          <w:b/>
        </w:rPr>
        <w:t>Dept</w:t>
      </w:r>
      <w:proofErr w:type="spellEnd"/>
      <w:r w:rsidR="00BB1E6A" w:rsidRPr="00104673">
        <w:rPr>
          <w:rFonts w:ascii="Calibri" w:hAnsi="Calibri" w:cs="Calibri"/>
          <w:b/>
        </w:rPr>
        <w:t xml:space="preserve"> Food Code</w:t>
      </w:r>
      <w:r w:rsidR="00BB1E6A" w:rsidRPr="00104673">
        <w:rPr>
          <w:rFonts w:ascii="Calibri" w:hAnsi="Calibri" w:cs="Calibri"/>
        </w:rPr>
        <w:t xml:space="preserve"> </w:t>
      </w:r>
      <w:r w:rsidRPr="00104673">
        <w:rPr>
          <w:rFonts w:ascii="Calibri" w:hAnsi="Calibri" w:cs="Calibri"/>
        </w:rPr>
        <w:t>requirements.</w:t>
      </w:r>
    </w:p>
    <w:p w:rsidR="00C25D2C" w:rsidRPr="00104673" w:rsidRDefault="00591882"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the </w:t>
      </w:r>
      <w:r w:rsidR="006167A2" w:rsidRPr="00104673">
        <w:rPr>
          <w:rFonts w:ascii="Calibri" w:hAnsi="Calibri" w:cs="Calibri"/>
        </w:rPr>
        <w:t>E</w:t>
      </w:r>
      <w:r w:rsidR="00C25D2C" w:rsidRPr="00104673">
        <w:rPr>
          <w:rFonts w:ascii="Calibri" w:hAnsi="Calibri" w:cs="Calibri"/>
        </w:rPr>
        <w:t xml:space="preserve">mployee </w:t>
      </w:r>
      <w:r w:rsidR="006167A2" w:rsidRPr="00104673">
        <w:rPr>
          <w:rFonts w:ascii="Calibri" w:hAnsi="Calibri" w:cs="Calibri"/>
        </w:rPr>
        <w:t>H</w:t>
      </w:r>
      <w:r w:rsidR="00C25D2C" w:rsidRPr="00104673">
        <w:rPr>
          <w:rFonts w:ascii="Calibri" w:hAnsi="Calibri" w:cs="Calibri"/>
        </w:rPr>
        <w:t xml:space="preserve">ealth </w:t>
      </w:r>
      <w:r w:rsidR="006167A2" w:rsidRPr="00104673">
        <w:rPr>
          <w:rFonts w:ascii="Calibri" w:hAnsi="Calibri" w:cs="Calibri"/>
        </w:rPr>
        <w:t>P</w:t>
      </w:r>
      <w:r w:rsidR="00C25D2C" w:rsidRPr="00104673">
        <w:rPr>
          <w:rFonts w:ascii="Calibri" w:hAnsi="Calibri" w:cs="Calibri"/>
        </w:rPr>
        <w:t>olicy</w:t>
      </w:r>
      <w:r w:rsidR="0073133F" w:rsidRPr="00104673">
        <w:rPr>
          <w:rFonts w:ascii="Calibri" w:hAnsi="Calibri" w:cs="Calibri"/>
        </w:rPr>
        <w:t>.</w:t>
      </w:r>
      <w:r w:rsidR="00780DC3" w:rsidRPr="00104673">
        <w:rPr>
          <w:rFonts w:ascii="Calibri" w:hAnsi="Calibri" w:cs="Calibri"/>
        </w:rPr>
        <w:t xml:space="preserve">  (Employee health policy is not included in this resource.)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Report to work in good health, clean, and dressed in clean attire.</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Change apron when it becomes soiled.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Wash hands properly, frequently, and at the appropriate times.</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Keep fingernails trimmed, filed, and maintained so that the edges are cleanable and not rough.</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Avoid wearing artificial fingernails and fingernail polish.</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Wear single-use gloves if artificial fingernails or fingernail polish are worn.</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Do not wear any jewelry except for a plain ring such as a wedding band.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Treat and bandage wounds and sores immediately.  When hands are bandaged, single-use gloves must be worn.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Cover a lesion containing pus with a bandage.  If the lesion is on a hand or wrist, cover with an impermeable cover such as a finger cot or stall and a single-use glove.</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Eat, drink, use tobacco, or chew gum only in designated break areas where food or food contact surfaces may not become contaminated.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Taste food the correct way:</w:t>
      </w:r>
    </w:p>
    <w:p w:rsidR="00C25D2C" w:rsidRPr="00104673" w:rsidRDefault="00C25D2C" w:rsidP="00774409">
      <w:pPr>
        <w:numPr>
          <w:ilvl w:val="0"/>
          <w:numId w:val="41"/>
        </w:numPr>
        <w:rPr>
          <w:rFonts w:ascii="Calibri" w:hAnsi="Calibri" w:cs="Calibri"/>
        </w:rPr>
      </w:pPr>
      <w:r w:rsidRPr="00104673">
        <w:rPr>
          <w:rFonts w:ascii="Calibri" w:hAnsi="Calibri" w:cs="Calibri"/>
        </w:rPr>
        <w:t xml:space="preserve">Place a small amount of food into a separate container. </w:t>
      </w:r>
    </w:p>
    <w:p w:rsidR="00C25D2C" w:rsidRPr="00104673" w:rsidRDefault="00C25D2C" w:rsidP="00774409">
      <w:pPr>
        <w:numPr>
          <w:ilvl w:val="0"/>
          <w:numId w:val="41"/>
        </w:numPr>
        <w:rPr>
          <w:rFonts w:ascii="Calibri" w:hAnsi="Calibri" w:cs="Calibri"/>
        </w:rPr>
      </w:pPr>
      <w:r w:rsidRPr="00104673">
        <w:rPr>
          <w:rFonts w:ascii="Calibri" w:hAnsi="Calibri" w:cs="Calibri"/>
        </w:rPr>
        <w:t xml:space="preserve">Step away from exposed food and food contact surfaces. </w:t>
      </w:r>
    </w:p>
    <w:p w:rsidR="00C25D2C" w:rsidRPr="00104673" w:rsidRDefault="00C25D2C" w:rsidP="00774409">
      <w:pPr>
        <w:numPr>
          <w:ilvl w:val="0"/>
          <w:numId w:val="41"/>
        </w:numPr>
        <w:rPr>
          <w:rFonts w:ascii="Calibri" w:hAnsi="Calibri" w:cs="Calibri"/>
        </w:rPr>
      </w:pPr>
      <w:r w:rsidRPr="00104673">
        <w:rPr>
          <w:rFonts w:ascii="Calibri" w:hAnsi="Calibri" w:cs="Calibri"/>
        </w:rPr>
        <w:t>Use a teaspoon to taste the food.</w:t>
      </w:r>
      <w:r w:rsidR="006167A2" w:rsidRPr="00104673">
        <w:rPr>
          <w:rFonts w:ascii="Calibri" w:hAnsi="Calibri" w:cs="Calibri"/>
        </w:rPr>
        <w:t xml:space="preserve"> </w:t>
      </w:r>
      <w:r w:rsidRPr="00104673">
        <w:rPr>
          <w:rFonts w:ascii="Calibri" w:hAnsi="Calibri" w:cs="Calibri"/>
        </w:rPr>
        <w:t xml:space="preserve"> Remove the used teaspoon and container to the dish room.  Never reuse a spoon that has already been used for tasting. </w:t>
      </w:r>
    </w:p>
    <w:p w:rsidR="00C25D2C" w:rsidRPr="00104673" w:rsidRDefault="00C25D2C" w:rsidP="00774409">
      <w:pPr>
        <w:numPr>
          <w:ilvl w:val="0"/>
          <w:numId w:val="41"/>
        </w:numPr>
        <w:rPr>
          <w:rFonts w:ascii="Calibri" w:hAnsi="Calibri" w:cs="Calibri"/>
        </w:rPr>
      </w:pPr>
      <w:r w:rsidRPr="00104673">
        <w:rPr>
          <w:rFonts w:ascii="Calibri" w:hAnsi="Calibri" w:cs="Calibri"/>
        </w:rPr>
        <w:t>Wash hands immediately.</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Wear suitable and effective hair restraints while in the kitchen. </w:t>
      </w:r>
    </w:p>
    <w:p w:rsidR="00C25D2C" w:rsidRPr="00104673" w:rsidRDefault="00C25D2C" w:rsidP="00C25D2C">
      <w:pPr>
        <w:rPr>
          <w:rFonts w:ascii="Calibri" w:hAnsi="Calibri" w:cs="Calibri"/>
          <w:b/>
          <w:bCs/>
        </w:rPr>
      </w:pPr>
    </w:p>
    <w:p w:rsidR="00C25D2C" w:rsidRPr="00104673" w:rsidRDefault="00C25D2C" w:rsidP="00C25D2C">
      <w:pPr>
        <w:pStyle w:val="HeadersinSOP"/>
        <w:rPr>
          <w:rFonts w:ascii="Calibri" w:hAnsi="Calibri" w:cs="Calibri"/>
        </w:rPr>
      </w:pPr>
      <w:r w:rsidRPr="00104673">
        <w:rPr>
          <w:rFonts w:ascii="Calibri" w:hAnsi="Calibri" w:cs="Calibri"/>
        </w:rPr>
        <w:t>MONITORING:</w:t>
      </w:r>
    </w:p>
    <w:p w:rsidR="00C25D2C" w:rsidRPr="00104673" w:rsidRDefault="00C25D2C" w:rsidP="00774409">
      <w:pPr>
        <w:numPr>
          <w:ilvl w:val="0"/>
          <w:numId w:val="93"/>
        </w:numPr>
        <w:rPr>
          <w:rFonts w:ascii="Calibri" w:hAnsi="Calibri" w:cs="Calibri"/>
        </w:rPr>
      </w:pPr>
      <w:r w:rsidRPr="00104673">
        <w:rPr>
          <w:rFonts w:ascii="Calibri" w:hAnsi="Calibri" w:cs="Calibri"/>
          <w:bCs/>
        </w:rPr>
        <w:t xml:space="preserve">A designated foodservice employee will inspect employees when they report to work to be sure that each employee is following this SOP.  </w:t>
      </w:r>
    </w:p>
    <w:p w:rsidR="00C25D2C" w:rsidRPr="00104673" w:rsidRDefault="00C25D2C" w:rsidP="00774409">
      <w:pPr>
        <w:numPr>
          <w:ilvl w:val="0"/>
          <w:numId w:val="43"/>
        </w:numPr>
        <w:rPr>
          <w:rFonts w:ascii="Calibri" w:hAnsi="Calibri" w:cs="Calibri"/>
        </w:rPr>
      </w:pPr>
      <w:r w:rsidRPr="00104673">
        <w:rPr>
          <w:rFonts w:ascii="Calibri" w:hAnsi="Calibri" w:cs="Calibri"/>
          <w:bCs/>
        </w:rPr>
        <w:t>The designated foodservice employee will monitor</w:t>
      </w:r>
      <w:r w:rsidRPr="00104673">
        <w:rPr>
          <w:rFonts w:ascii="Calibri" w:hAnsi="Calibri" w:cs="Calibri"/>
        </w:rPr>
        <w:t xml:space="preserve"> that all foodservice employees are adhering to the personal hygiene policy during all hours of operation.</w:t>
      </w:r>
    </w:p>
    <w:p w:rsidR="00C25D2C" w:rsidRPr="00104673" w:rsidRDefault="00C25D2C" w:rsidP="00C25D2C">
      <w:pPr>
        <w:rPr>
          <w:rFonts w:ascii="Calibri" w:hAnsi="Calibri" w:cs="Calibri"/>
          <w:b/>
        </w:rPr>
      </w:pPr>
    </w:p>
    <w:p w:rsidR="00C25D2C" w:rsidRPr="00104673" w:rsidRDefault="00C25D2C" w:rsidP="00C25D2C">
      <w:pPr>
        <w:pStyle w:val="HeadersinSOP"/>
        <w:rPr>
          <w:rFonts w:ascii="Calibri" w:hAnsi="Calibri" w:cs="Calibri"/>
        </w:rPr>
      </w:pPr>
      <w:r w:rsidRPr="00104673">
        <w:rPr>
          <w:rFonts w:ascii="Calibri" w:hAnsi="Calibri" w:cs="Calibri"/>
        </w:rPr>
        <w:t>CORRECTIVE ACTION:</w:t>
      </w:r>
    </w:p>
    <w:p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t>Retrain any foodservice employee found not following th</w:t>
      </w:r>
      <w:r w:rsidR="009E77EB" w:rsidRPr="00104673">
        <w:rPr>
          <w:rFonts w:ascii="Calibri" w:hAnsi="Calibri" w:cs="Calibri"/>
        </w:rPr>
        <w:t>e</w:t>
      </w:r>
      <w:r w:rsidRPr="00104673">
        <w:rPr>
          <w:rFonts w:ascii="Calibri" w:hAnsi="Calibri" w:cs="Calibri"/>
        </w:rPr>
        <w:t xml:space="preserve"> procedure</w:t>
      </w:r>
      <w:r w:rsidR="009E77EB" w:rsidRPr="00104673">
        <w:rPr>
          <w:rFonts w:ascii="Calibri" w:hAnsi="Calibri" w:cs="Calibri"/>
        </w:rPr>
        <w:t>s in this SOP</w:t>
      </w:r>
      <w:r w:rsidRPr="00104673">
        <w:rPr>
          <w:rFonts w:ascii="Calibri" w:hAnsi="Calibri" w:cs="Calibri"/>
        </w:rPr>
        <w:t xml:space="preserve">. </w:t>
      </w:r>
    </w:p>
    <w:p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lastRenderedPageBreak/>
        <w:t>Discard affected food.</w:t>
      </w:r>
    </w:p>
    <w:p w:rsidR="00626441" w:rsidRPr="00626441" w:rsidRDefault="00626441" w:rsidP="00212390">
      <w:pPr>
        <w:pStyle w:val="SOPTitle"/>
        <w:rPr>
          <w:rFonts w:ascii="Calibri" w:hAnsi="Calibri" w:cs="Calibri"/>
        </w:rPr>
      </w:pPr>
      <w:r w:rsidRPr="00626441">
        <w:rPr>
          <w:rFonts w:ascii="Calibri" w:hAnsi="Calibri" w:cs="Calibri"/>
        </w:rPr>
        <w:t>Personal Hygiene, continued</w:t>
      </w:r>
    </w:p>
    <w:p w:rsidR="00626441" w:rsidRPr="00626441" w:rsidRDefault="00626441" w:rsidP="00212390">
      <w:pPr>
        <w:jc w:val="center"/>
        <w:rPr>
          <w:rFonts w:ascii="Calibri" w:hAnsi="Calibri" w:cs="Calibri"/>
        </w:rPr>
      </w:pPr>
      <w:r w:rsidRPr="00626441">
        <w:rPr>
          <w:rFonts w:ascii="Calibri" w:hAnsi="Calibri" w:cs="Calibri"/>
        </w:rPr>
        <w:t>(Sample SOP)</w:t>
      </w:r>
    </w:p>
    <w:p w:rsidR="00C25D2C" w:rsidRPr="00104673" w:rsidRDefault="00C25D2C" w:rsidP="00C25D2C">
      <w:pPr>
        <w:rPr>
          <w:rFonts w:ascii="Calibri" w:hAnsi="Calibri" w:cs="Calibri"/>
        </w:rPr>
      </w:pPr>
    </w:p>
    <w:p w:rsidR="00C25D2C" w:rsidRPr="00104673" w:rsidRDefault="00C25D2C" w:rsidP="00C25D2C">
      <w:pPr>
        <w:pStyle w:val="HeadersinSOP"/>
        <w:rPr>
          <w:rFonts w:ascii="Calibri" w:hAnsi="Calibri" w:cs="Calibri"/>
        </w:rPr>
      </w:pPr>
      <w:r w:rsidRPr="00104673">
        <w:rPr>
          <w:rFonts w:ascii="Calibri" w:hAnsi="Calibri" w:cs="Calibri"/>
        </w:rPr>
        <w:t>VERIFICATION AND RECORD KEEPING:</w:t>
      </w:r>
    </w:p>
    <w:p w:rsidR="00C25D2C" w:rsidRPr="00104673" w:rsidRDefault="00C25D2C" w:rsidP="00C25D2C">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employees are following this </w:t>
      </w:r>
      <w:r w:rsidR="009E77EB" w:rsidRPr="00104673">
        <w:rPr>
          <w:rFonts w:ascii="Calibri" w:hAnsi="Calibri" w:cs="Calibri"/>
        </w:rPr>
        <w:t xml:space="preserve">SOP </w:t>
      </w:r>
      <w:r w:rsidRPr="00104673">
        <w:rPr>
          <w:rFonts w:ascii="Calibri" w:hAnsi="Calibri" w:cs="Calibri"/>
        </w:rPr>
        <w:t xml:space="preserve">by visually observing the employees during all hours of operation.  The foodservice manager will </w:t>
      </w:r>
      <w:r w:rsidRPr="00104673">
        <w:rPr>
          <w:rFonts w:ascii="Calibri" w:hAnsi="Calibri" w:cs="Calibri"/>
          <w:bCs/>
        </w:rPr>
        <w:t xml:space="preserve">complete the Food Safety Checklist </w:t>
      </w:r>
      <w:r w:rsidR="00BE634B">
        <w:rPr>
          <w:rFonts w:ascii="Calibri" w:hAnsi="Calibri" w:cs="Calibri"/>
          <w:bCs/>
        </w:rPr>
        <w:t>weekly</w:t>
      </w:r>
      <w:r w:rsidRPr="00104673">
        <w:rPr>
          <w:rFonts w:ascii="Calibri" w:hAnsi="Calibri" w:cs="Calibri"/>
          <w:bCs/>
        </w:rPr>
        <w:t xml:space="preserve">.  Foodservice employees will record any discarded food on the Damaged or Discarded Product Log.  The Food Safety Checklist and Damaged </w:t>
      </w:r>
      <w:r w:rsidR="009E77EB" w:rsidRPr="00104673">
        <w:rPr>
          <w:rFonts w:ascii="Calibri" w:hAnsi="Calibri" w:cs="Calibri"/>
          <w:bCs/>
        </w:rPr>
        <w:t xml:space="preserve">or </w:t>
      </w:r>
      <w:r w:rsidRPr="00104673">
        <w:rPr>
          <w:rFonts w:ascii="Calibri" w:hAnsi="Calibri" w:cs="Calibri"/>
          <w:bCs/>
        </w:rPr>
        <w:t>Discarded Product Logs are to be kept on file for a minimum of 1 year.</w:t>
      </w:r>
    </w:p>
    <w:p w:rsidR="00C25D2C" w:rsidRPr="00104673" w:rsidRDefault="00C25D2C" w:rsidP="00C25D2C">
      <w:pPr>
        <w:rPr>
          <w:rFonts w:ascii="Calibri" w:hAnsi="Calibri" w:cs="Calibri"/>
        </w:rPr>
      </w:pPr>
    </w:p>
    <w:p w:rsidR="00E971D5" w:rsidRPr="00104673" w:rsidRDefault="00E971D5" w:rsidP="004C70B2">
      <w:pPr>
        <w:rPr>
          <w:rFonts w:ascii="Calibri" w:hAnsi="Calibri" w:cs="Calibri"/>
        </w:rPr>
      </w:pPr>
    </w:p>
    <w:p w:rsidR="00E971D5" w:rsidRPr="00104673" w:rsidRDefault="00E971D5" w:rsidP="00E971D5">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971D5" w:rsidRPr="00104673" w:rsidRDefault="00E971D5"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442B8E" w:rsidRPr="00104673" w:rsidRDefault="00442B8E"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6D508A" w:rsidRPr="00104673" w:rsidRDefault="006D508A" w:rsidP="006D508A">
      <w:pPr>
        <w:jc w:val="center"/>
        <w:rPr>
          <w:rFonts w:ascii="Calibri" w:hAnsi="Calibri" w:cs="Calibri"/>
          <w:b/>
          <w:sz w:val="28"/>
          <w:szCs w:val="28"/>
        </w:rPr>
      </w:pPr>
    </w:p>
    <w:p w:rsidR="006D508A" w:rsidRPr="00104673" w:rsidRDefault="00626441" w:rsidP="006D508A">
      <w:pPr>
        <w:pStyle w:val="SOPTitle"/>
        <w:rPr>
          <w:rFonts w:ascii="Calibri" w:hAnsi="Calibri" w:cs="Calibri"/>
        </w:rPr>
      </w:pPr>
      <w:r w:rsidRPr="00104673">
        <w:rPr>
          <w:rFonts w:ascii="Calibri" w:hAnsi="Calibri" w:cs="Calibri"/>
        </w:rPr>
        <w:br w:type="page"/>
      </w:r>
      <w:r w:rsidR="006D508A" w:rsidRPr="00104673">
        <w:rPr>
          <w:rFonts w:ascii="Calibri" w:hAnsi="Calibri" w:cs="Calibri"/>
        </w:rPr>
        <w:lastRenderedPageBreak/>
        <w:t>Preventing Contamination at Food Bars</w:t>
      </w:r>
    </w:p>
    <w:p w:rsidR="006D508A" w:rsidRPr="00104673" w:rsidRDefault="006D508A" w:rsidP="006D508A">
      <w:pPr>
        <w:jc w:val="center"/>
        <w:rPr>
          <w:rFonts w:ascii="Calibri" w:hAnsi="Calibri" w:cs="Calibri"/>
        </w:rPr>
      </w:pPr>
      <w:r w:rsidRPr="00104673">
        <w:rPr>
          <w:rFonts w:ascii="Calibri" w:hAnsi="Calibri" w:cs="Calibri"/>
        </w:rPr>
        <w:t>(Sample SOP)</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rPr>
      </w:pPr>
      <w:r w:rsidRPr="00104673">
        <w:rPr>
          <w:rStyle w:val="HeadersinSOPChar"/>
          <w:rFonts w:ascii="Calibri" w:hAnsi="Calibri" w:cs="Calibri"/>
        </w:rPr>
        <w:t xml:space="preserve">PURPOSE:  </w:t>
      </w:r>
      <w:r w:rsidRPr="00104673">
        <w:rPr>
          <w:rFonts w:ascii="Calibri" w:hAnsi="Calibri" w:cs="Calibri"/>
        </w:rPr>
        <w:t>To prevent foodborne illness by ensuring that all items held on food bars are protected from contamination.</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maintaining and monitoring the self-service food bars. </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Contamination, Self-</w:t>
      </w:r>
      <w:r w:rsidR="009E77EB" w:rsidRPr="00104673">
        <w:rPr>
          <w:rFonts w:ascii="Calibri" w:hAnsi="Calibri" w:cs="Calibri"/>
        </w:rPr>
        <w:t>S</w:t>
      </w:r>
      <w:r w:rsidRPr="00104673">
        <w:rPr>
          <w:rFonts w:ascii="Calibri" w:hAnsi="Calibri" w:cs="Calibri"/>
        </w:rPr>
        <w:t xml:space="preserve">ervice, Salad </w:t>
      </w:r>
      <w:r w:rsidR="009E77EB" w:rsidRPr="00104673">
        <w:rPr>
          <w:rFonts w:ascii="Calibri" w:hAnsi="Calibri" w:cs="Calibri"/>
        </w:rPr>
        <w:t>B</w:t>
      </w:r>
      <w:r w:rsidRPr="00104673">
        <w:rPr>
          <w:rFonts w:ascii="Calibri" w:hAnsi="Calibri" w:cs="Calibri"/>
        </w:rPr>
        <w:t xml:space="preserve">ars, Food </w:t>
      </w:r>
      <w:r w:rsidR="009E77EB" w:rsidRPr="00104673">
        <w:rPr>
          <w:rFonts w:ascii="Calibri" w:hAnsi="Calibri" w:cs="Calibri"/>
        </w:rPr>
        <w:t>B</w:t>
      </w:r>
      <w:r w:rsidRPr="00104673">
        <w:rPr>
          <w:rFonts w:ascii="Calibri" w:hAnsi="Calibri" w:cs="Calibri"/>
        </w:rPr>
        <w:t>ars</w:t>
      </w:r>
    </w:p>
    <w:p w:rsidR="006D508A" w:rsidRPr="00104673" w:rsidRDefault="006D508A" w:rsidP="006D508A">
      <w:pPr>
        <w:rPr>
          <w:rFonts w:ascii="Calibri" w:hAnsi="Calibri" w:cs="Calibri"/>
          <w:b/>
          <w:bCs/>
        </w:rPr>
      </w:pPr>
    </w:p>
    <w:p w:rsidR="006D508A" w:rsidRPr="00104673" w:rsidRDefault="006D508A" w:rsidP="006D508A">
      <w:pPr>
        <w:pStyle w:val="HeadersinSOP"/>
        <w:rPr>
          <w:rFonts w:ascii="Calibri" w:hAnsi="Calibri" w:cs="Calibri"/>
        </w:rPr>
      </w:pPr>
      <w:r w:rsidRPr="00104673">
        <w:rPr>
          <w:rFonts w:ascii="Calibri" w:hAnsi="Calibri" w:cs="Calibri"/>
        </w:rPr>
        <w:t>INSTRUCTIONS:</w:t>
      </w:r>
    </w:p>
    <w:p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Train foodservice employees on using the procedures in this SOP.</w:t>
      </w:r>
    </w:p>
    <w:p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 xml:space="preserve">Follow </w:t>
      </w:r>
      <w:r w:rsidR="00DA3BF3" w:rsidRPr="00104673">
        <w:rPr>
          <w:rFonts w:ascii="Calibri" w:hAnsi="Calibri" w:cs="Calibri"/>
          <w:b/>
        </w:rPr>
        <w:t xml:space="preserve">SD Health </w:t>
      </w:r>
      <w:proofErr w:type="spellStart"/>
      <w:r w:rsidR="00DA3BF3" w:rsidRPr="00104673">
        <w:rPr>
          <w:rFonts w:ascii="Calibri" w:hAnsi="Calibri" w:cs="Calibri"/>
          <w:b/>
        </w:rPr>
        <w:t>Dept</w:t>
      </w:r>
      <w:proofErr w:type="spellEnd"/>
      <w:r w:rsidR="00DA3BF3" w:rsidRPr="00104673">
        <w:rPr>
          <w:rFonts w:ascii="Calibri" w:hAnsi="Calibri" w:cs="Calibri"/>
          <w:b/>
        </w:rPr>
        <w:t xml:space="preserve"> Food Code</w:t>
      </w:r>
      <w:r w:rsidR="00DA3BF3" w:rsidRPr="00104673">
        <w:rPr>
          <w:rFonts w:ascii="Calibri" w:hAnsi="Calibri" w:cs="Calibri"/>
        </w:rPr>
        <w:t xml:space="preserve"> </w:t>
      </w:r>
      <w:r w:rsidRPr="00104673">
        <w:rPr>
          <w:rFonts w:ascii="Calibri" w:hAnsi="Calibri" w:cs="Calibri"/>
        </w:rPr>
        <w:t xml:space="preserve">requirements. </w:t>
      </w:r>
    </w:p>
    <w:p w:rsidR="003203B2"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Follow </w:t>
      </w:r>
      <w:r w:rsidR="00780DC3" w:rsidRPr="00104673">
        <w:rPr>
          <w:rFonts w:ascii="Calibri" w:hAnsi="Calibri" w:cs="Calibri"/>
        </w:rPr>
        <w:t>E</w:t>
      </w:r>
      <w:r w:rsidRPr="00104673">
        <w:rPr>
          <w:rFonts w:ascii="Calibri" w:hAnsi="Calibri" w:cs="Calibri"/>
        </w:rPr>
        <w:t xml:space="preserve">mployee </w:t>
      </w:r>
      <w:r w:rsidR="00780DC3" w:rsidRPr="00104673">
        <w:rPr>
          <w:rFonts w:ascii="Calibri" w:hAnsi="Calibri" w:cs="Calibri"/>
        </w:rPr>
        <w:t>H</w:t>
      </w:r>
      <w:r w:rsidRPr="00104673">
        <w:rPr>
          <w:rFonts w:ascii="Calibri" w:hAnsi="Calibri" w:cs="Calibri"/>
        </w:rPr>
        <w:t xml:space="preserve">ealth </w:t>
      </w:r>
      <w:r w:rsidR="00780DC3" w:rsidRPr="00104673">
        <w:rPr>
          <w:rFonts w:ascii="Calibri" w:hAnsi="Calibri" w:cs="Calibri"/>
        </w:rPr>
        <w:t>P</w:t>
      </w:r>
      <w:r w:rsidRPr="00104673">
        <w:rPr>
          <w:rFonts w:ascii="Calibri" w:hAnsi="Calibri" w:cs="Calibri"/>
        </w:rPr>
        <w:t xml:space="preserve">olicy, Personal Hygiene, and Washing Hands SOPs. </w:t>
      </w:r>
      <w:r w:rsidR="00780DC3" w:rsidRPr="00104673">
        <w:rPr>
          <w:rFonts w:ascii="Calibri" w:hAnsi="Calibri" w:cs="Calibri"/>
        </w:rPr>
        <w:t>(</w:t>
      </w:r>
      <w:r w:rsidR="003203B2" w:rsidRPr="00104673">
        <w:rPr>
          <w:rFonts w:ascii="Calibri" w:hAnsi="Calibri" w:cs="Calibri"/>
        </w:rPr>
        <w:t>E</w:t>
      </w:r>
      <w:r w:rsidRPr="00104673">
        <w:rPr>
          <w:rFonts w:ascii="Calibri" w:hAnsi="Calibri" w:cs="Calibri"/>
        </w:rPr>
        <w:t xml:space="preserve">mployee </w:t>
      </w:r>
      <w:r w:rsidR="003203B2" w:rsidRPr="00104673">
        <w:rPr>
          <w:rFonts w:ascii="Calibri" w:hAnsi="Calibri" w:cs="Calibri"/>
        </w:rPr>
        <w:t>h</w:t>
      </w:r>
      <w:r w:rsidRPr="00104673">
        <w:rPr>
          <w:rFonts w:ascii="Calibri" w:hAnsi="Calibri" w:cs="Calibri"/>
        </w:rPr>
        <w:t xml:space="preserve">ealth </w:t>
      </w:r>
      <w:r w:rsidR="003203B2" w:rsidRPr="00104673">
        <w:rPr>
          <w:rFonts w:ascii="Calibri" w:hAnsi="Calibri" w:cs="Calibri"/>
        </w:rPr>
        <w:t>p</w:t>
      </w:r>
      <w:r w:rsidRPr="00104673">
        <w:rPr>
          <w:rFonts w:ascii="Calibri" w:hAnsi="Calibri" w:cs="Calibri"/>
        </w:rPr>
        <w:t>olicy is not included in this resource.</w:t>
      </w:r>
      <w:r w:rsidR="00780DC3" w:rsidRPr="00104673">
        <w:rPr>
          <w:rFonts w:ascii="Calibri" w:hAnsi="Calibri" w:cs="Calibri"/>
        </w:rPr>
        <w:t>)</w:t>
      </w:r>
      <w:r w:rsidRPr="00104673">
        <w:rPr>
          <w:rFonts w:ascii="Calibri" w:hAnsi="Calibri" w:cs="Calibri"/>
        </w:rPr>
        <w:t xml:space="preserve">  </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Follow manufacturer’</w:t>
      </w:r>
      <w:r w:rsidR="00327173" w:rsidRPr="00104673">
        <w:rPr>
          <w:rFonts w:ascii="Calibri" w:hAnsi="Calibri" w:cs="Calibri"/>
        </w:rPr>
        <w:t>s</w:t>
      </w:r>
      <w:r w:rsidRPr="00104673">
        <w:rPr>
          <w:rFonts w:ascii="Calibri" w:hAnsi="Calibri" w:cs="Calibri"/>
        </w:rPr>
        <w:t xml:space="preserve"> instructions for pre-heating and pre-chilling food bar equipment before use.</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Place all exposed food under sneeze guards.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Provide an appropriate clean and sanitized utensil for each container on the food bar.</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Replace existing containers of food with new containers when replenishing the food bar. </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Assist customers who are unable to properly use utensils.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Ensure that customers use a clean dish when returning to the food bar.</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Store eating utensils with the handles up or in a manner to prevent customers from touching the food contact surfaces.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bCs/>
        </w:rPr>
      </w:pPr>
      <w:r w:rsidRPr="00104673">
        <w:rPr>
          <w:rFonts w:ascii="Calibri" w:hAnsi="Calibri" w:cs="Calibri"/>
        </w:rPr>
        <w:t>Avoid using spray chemicals to clean food bars when in use.</w:t>
      </w:r>
    </w:p>
    <w:p w:rsidR="006D508A" w:rsidRPr="00104673" w:rsidRDefault="006D508A" w:rsidP="006D508A">
      <w:pPr>
        <w:rPr>
          <w:rFonts w:ascii="Calibri" w:hAnsi="Calibri" w:cs="Calibri"/>
          <w:bCs/>
        </w:rPr>
      </w:pPr>
    </w:p>
    <w:p w:rsidR="006D508A" w:rsidRPr="00104673" w:rsidRDefault="006D508A" w:rsidP="006D508A">
      <w:pPr>
        <w:pStyle w:val="HeadersinSOP"/>
        <w:rPr>
          <w:rFonts w:ascii="Calibri" w:hAnsi="Calibri" w:cs="Calibri"/>
        </w:rPr>
      </w:pPr>
      <w:r w:rsidRPr="00104673">
        <w:rPr>
          <w:rFonts w:ascii="Calibri" w:hAnsi="Calibri" w:cs="Calibri"/>
        </w:rPr>
        <w:t>MONITORING:</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 xml:space="preserve">Monitor and record temperatures of food in accordance with the Holding Hot and Cold Potentially Hazardous Foods SOP. </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food containers to ensure that utensils are stored on a clean and sanitized surface or in the containers with the handles out of the food.</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customers’ use of the food bar to ensure that customers are not</w:t>
      </w:r>
      <w:r w:rsidR="00327173" w:rsidRPr="00104673">
        <w:rPr>
          <w:rFonts w:ascii="Calibri" w:hAnsi="Calibri" w:cs="Calibri"/>
        </w:rPr>
        <w:t>:</w:t>
      </w:r>
    </w:p>
    <w:p w:rsidR="006D508A" w:rsidRPr="00104673" w:rsidRDefault="006D508A" w:rsidP="00774409">
      <w:pPr>
        <w:numPr>
          <w:ilvl w:val="1"/>
          <w:numId w:val="9"/>
        </w:numPr>
        <w:rPr>
          <w:rFonts w:ascii="Calibri" w:hAnsi="Calibri" w:cs="Calibri"/>
        </w:rPr>
      </w:pPr>
      <w:r w:rsidRPr="00104673">
        <w:rPr>
          <w:rFonts w:ascii="Calibri" w:hAnsi="Calibri" w:cs="Calibri"/>
        </w:rPr>
        <w:t>Touching food with their bare hands</w:t>
      </w:r>
    </w:p>
    <w:p w:rsidR="006D508A" w:rsidRPr="00104673" w:rsidRDefault="006D508A" w:rsidP="00774409">
      <w:pPr>
        <w:numPr>
          <w:ilvl w:val="1"/>
          <w:numId w:val="9"/>
        </w:numPr>
        <w:rPr>
          <w:rFonts w:ascii="Calibri" w:hAnsi="Calibri" w:cs="Calibri"/>
        </w:rPr>
      </w:pPr>
      <w:r w:rsidRPr="00104673">
        <w:rPr>
          <w:rFonts w:ascii="Calibri" w:hAnsi="Calibri" w:cs="Calibri"/>
        </w:rPr>
        <w:t>Coughing, spitting, or sneezing on the food</w:t>
      </w:r>
    </w:p>
    <w:p w:rsidR="003262AA" w:rsidRPr="00104673" w:rsidRDefault="006D508A" w:rsidP="00774409">
      <w:pPr>
        <w:numPr>
          <w:ilvl w:val="1"/>
          <w:numId w:val="9"/>
        </w:numPr>
        <w:rPr>
          <w:rFonts w:ascii="Calibri" w:hAnsi="Calibri" w:cs="Calibri"/>
        </w:rPr>
      </w:pPr>
      <w:r w:rsidRPr="00104673">
        <w:rPr>
          <w:rFonts w:ascii="Calibri" w:hAnsi="Calibri" w:cs="Calibri"/>
        </w:rPr>
        <w:t>Placing foreign objects in the food</w:t>
      </w:r>
    </w:p>
    <w:p w:rsidR="00544898" w:rsidRPr="00104673" w:rsidRDefault="00544898" w:rsidP="00774409">
      <w:pPr>
        <w:numPr>
          <w:ilvl w:val="1"/>
          <w:numId w:val="9"/>
        </w:numPr>
        <w:rPr>
          <w:rFonts w:ascii="Calibri" w:hAnsi="Calibri" w:cs="Calibri"/>
        </w:rPr>
      </w:pPr>
      <w:r w:rsidRPr="00104673">
        <w:rPr>
          <w:rFonts w:ascii="Calibri" w:hAnsi="Calibri" w:cs="Calibri"/>
        </w:rPr>
        <w:t>Using the same plate for subsequent trips</w:t>
      </w:r>
    </w:p>
    <w:p w:rsidR="00544898" w:rsidRPr="00104673" w:rsidRDefault="00544898" w:rsidP="000C079A">
      <w:pPr>
        <w:pStyle w:val="HeadersinSOP"/>
        <w:rPr>
          <w:rFonts w:ascii="Calibri" w:hAnsi="Calibri" w:cs="Calibri"/>
        </w:rPr>
      </w:pPr>
    </w:p>
    <w:p w:rsidR="000C079A" w:rsidRPr="00104673" w:rsidRDefault="000C079A" w:rsidP="000C079A">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44"/>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Remove and discard contaminated food.</w:t>
      </w:r>
    </w:p>
    <w:p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Demonstrate to customers how to properly use utensils.</w:t>
      </w:r>
    </w:p>
    <w:p w:rsidR="000C079A" w:rsidRPr="00104673" w:rsidRDefault="000C079A" w:rsidP="00774409">
      <w:pPr>
        <w:numPr>
          <w:ilvl w:val="0"/>
          <w:numId w:val="44"/>
        </w:numPr>
        <w:tabs>
          <w:tab w:val="clear" w:pos="720"/>
        </w:tabs>
        <w:ind w:left="360"/>
        <w:rPr>
          <w:rFonts w:ascii="Calibri" w:hAnsi="Calibri" w:cs="Calibri"/>
        </w:rPr>
      </w:pPr>
      <w:r w:rsidRPr="00104673">
        <w:rPr>
          <w:rFonts w:ascii="Calibri" w:hAnsi="Calibri" w:cs="Calibri"/>
        </w:rPr>
        <w:t>Discard the food if it cannot be determined how long the food temperat</w:t>
      </w:r>
      <w:r w:rsidR="00DA3BF3" w:rsidRPr="00104673">
        <w:rPr>
          <w:rFonts w:ascii="Calibri" w:hAnsi="Calibri" w:cs="Calibri"/>
        </w:rPr>
        <w:t xml:space="preserve">ure was above 41 ºF or below </w:t>
      </w:r>
      <w:r w:rsidR="00DA3BF3" w:rsidRPr="00104673">
        <w:rPr>
          <w:rFonts w:ascii="Calibri" w:hAnsi="Calibri" w:cs="Calibri"/>
          <w:b/>
        </w:rPr>
        <w:t>140</w:t>
      </w:r>
      <w:r w:rsidRPr="00104673">
        <w:rPr>
          <w:rFonts w:ascii="Calibri" w:hAnsi="Calibri" w:cs="Calibri"/>
          <w:b/>
        </w:rPr>
        <w:t xml:space="preserve"> ºF</w:t>
      </w:r>
      <w:r w:rsidRPr="00104673">
        <w:rPr>
          <w:rFonts w:ascii="Calibri" w:hAnsi="Calibri" w:cs="Calibri"/>
        </w:rPr>
        <w:t>.</w:t>
      </w:r>
    </w:p>
    <w:p w:rsidR="00CD6CC1" w:rsidRPr="00CD6CC1" w:rsidRDefault="00547D47" w:rsidP="00212390">
      <w:pPr>
        <w:pStyle w:val="SOPTitle"/>
        <w:rPr>
          <w:rFonts w:ascii="Calibri" w:hAnsi="Calibri" w:cs="Calibri"/>
        </w:rPr>
      </w:pPr>
      <w:r>
        <w:rPr>
          <w:rFonts w:ascii="Calibri" w:hAnsi="Calibri" w:cs="Calibri"/>
        </w:rPr>
        <w:br w:type="page"/>
      </w:r>
      <w:r w:rsidR="00CD6CC1" w:rsidRPr="00CD6CC1">
        <w:rPr>
          <w:rFonts w:ascii="Calibri" w:hAnsi="Calibri" w:cs="Calibri"/>
        </w:rPr>
        <w:lastRenderedPageBreak/>
        <w:t>Preventing Contamination at Food Bars, continued</w:t>
      </w:r>
    </w:p>
    <w:p w:rsidR="00CD6CC1" w:rsidRPr="00CD6CC1" w:rsidRDefault="00CD6CC1" w:rsidP="00212390">
      <w:pPr>
        <w:jc w:val="center"/>
        <w:rPr>
          <w:rFonts w:ascii="Calibri" w:hAnsi="Calibri" w:cs="Calibri"/>
        </w:rPr>
      </w:pPr>
      <w:r w:rsidRPr="00CD6CC1">
        <w:rPr>
          <w:rFonts w:ascii="Calibri" w:hAnsi="Calibri" w:cs="Calibri"/>
        </w:rPr>
        <w:t>(Sample SOP)</w:t>
      </w:r>
    </w:p>
    <w:p w:rsidR="000C079A" w:rsidRPr="00104673" w:rsidRDefault="000C079A" w:rsidP="000C079A">
      <w:pPr>
        <w:rPr>
          <w:rFonts w:ascii="Calibri" w:hAnsi="Calibri" w:cs="Calibri"/>
          <w:bCs/>
        </w:rPr>
      </w:pPr>
    </w:p>
    <w:p w:rsidR="000C079A" w:rsidRPr="00104673" w:rsidRDefault="000C079A" w:rsidP="000C079A">
      <w:pPr>
        <w:pStyle w:val="HeadersinSOP"/>
        <w:rPr>
          <w:rFonts w:ascii="Calibri" w:hAnsi="Calibri" w:cs="Calibri"/>
        </w:rPr>
      </w:pPr>
      <w:r w:rsidRPr="00104673">
        <w:rPr>
          <w:rFonts w:ascii="Calibri" w:hAnsi="Calibri" w:cs="Calibri"/>
        </w:rPr>
        <w:t>VERIFICATION AND RECORD KEEPING:</w:t>
      </w:r>
    </w:p>
    <w:p w:rsidR="000C079A" w:rsidRPr="00104673" w:rsidRDefault="000C079A" w:rsidP="000C079A">
      <w:pPr>
        <w:rPr>
          <w:rFonts w:ascii="Calibri" w:hAnsi="Calibri" w:cs="Calibri"/>
          <w:bCs/>
        </w:rPr>
      </w:pPr>
      <w:r w:rsidRPr="00104673">
        <w:rPr>
          <w:rFonts w:ascii="Calibri" w:hAnsi="Calibri" w:cs="Calibri"/>
          <w:bCs/>
        </w:rPr>
        <w:t>The foodservice manager will verify that foodservice employees are assigned to</w:t>
      </w:r>
      <w:r w:rsidR="00544898" w:rsidRPr="00104673">
        <w:rPr>
          <w:rFonts w:ascii="Calibri" w:hAnsi="Calibri" w:cs="Calibri"/>
          <w:bCs/>
        </w:rPr>
        <w:t xml:space="preserve"> maintain</w:t>
      </w:r>
      <w:r w:rsidRPr="00104673">
        <w:rPr>
          <w:rFonts w:ascii="Calibri" w:hAnsi="Calibri" w:cs="Calibri"/>
          <w:bCs/>
        </w:rPr>
        <w:t xml:space="preserve"> food bars during all hours of operation. </w:t>
      </w:r>
      <w:r w:rsidR="00544898" w:rsidRPr="00104673">
        <w:rPr>
          <w:rFonts w:ascii="Calibri" w:hAnsi="Calibri" w:cs="Calibri"/>
          <w:bCs/>
        </w:rPr>
        <w:t xml:space="preserve"> </w:t>
      </w:r>
      <w:r w:rsidRPr="00104673">
        <w:rPr>
          <w:rFonts w:ascii="Calibri" w:hAnsi="Calibri" w:cs="Calibri"/>
        </w:rPr>
        <w:t>Foodservice employees will record temperatures of food items and document corrective actions taken on the Hot and Cold Holding Temperature Log.</w:t>
      </w:r>
      <w:r w:rsidRPr="00104673">
        <w:rPr>
          <w:rFonts w:ascii="Calibri" w:hAnsi="Calibri" w:cs="Calibri"/>
          <w:bCs/>
        </w:rPr>
        <w:t xml:space="preserve">  The foodservice manager will complete the Food Safety Checklist </w:t>
      </w:r>
      <w:r w:rsidR="00BE634B">
        <w:rPr>
          <w:rFonts w:ascii="Calibri" w:hAnsi="Calibri" w:cs="Calibri"/>
          <w:bCs/>
        </w:rPr>
        <w:t>weekly</w:t>
      </w:r>
      <w:r w:rsidRPr="00104673">
        <w:rPr>
          <w:rFonts w:ascii="Calibri" w:hAnsi="Calibri" w:cs="Calibri"/>
          <w:bCs/>
        </w:rPr>
        <w:t xml:space="preserve">.  This form is to be kept on file for a minimum of </w:t>
      </w:r>
      <w:r w:rsidR="00544898" w:rsidRPr="00104673">
        <w:rPr>
          <w:rFonts w:ascii="Calibri" w:hAnsi="Calibri" w:cs="Calibri"/>
          <w:bCs/>
        </w:rPr>
        <w:t xml:space="preserve">1 </w:t>
      </w:r>
      <w:r w:rsidRPr="00104673">
        <w:rPr>
          <w:rFonts w:ascii="Calibri" w:hAnsi="Calibri" w:cs="Calibri"/>
          <w:bCs/>
        </w:rPr>
        <w:t xml:space="preserve">year.  Foodservice employees will document any discarded food on the Damaged </w:t>
      </w:r>
      <w:r w:rsidR="00544898" w:rsidRPr="00104673">
        <w:rPr>
          <w:rFonts w:ascii="Calibri" w:hAnsi="Calibri" w:cs="Calibri"/>
          <w:bCs/>
        </w:rPr>
        <w:t xml:space="preserve">or </w:t>
      </w:r>
      <w:r w:rsidRPr="00104673">
        <w:rPr>
          <w:rFonts w:ascii="Calibri" w:hAnsi="Calibri" w:cs="Calibri"/>
          <w:bCs/>
        </w:rPr>
        <w:t xml:space="preserve">Discarded Product Log.  The foodservice manager will verify that appropriate corrective actions are being taken by reviewing, initialing, and dating the Damaged </w:t>
      </w:r>
      <w:r w:rsidR="00544898" w:rsidRPr="00104673">
        <w:rPr>
          <w:rFonts w:ascii="Calibri" w:hAnsi="Calibri" w:cs="Calibri"/>
          <w:bCs/>
        </w:rPr>
        <w:t xml:space="preserve">or </w:t>
      </w:r>
      <w:r w:rsidRPr="00104673">
        <w:rPr>
          <w:rFonts w:ascii="Calibri" w:hAnsi="Calibri" w:cs="Calibri"/>
          <w:bCs/>
        </w:rPr>
        <w:t>Discarded Product Log each day.  The</w:t>
      </w:r>
      <w:r w:rsidRPr="00104673">
        <w:rPr>
          <w:rFonts w:ascii="Calibri" w:hAnsi="Calibri" w:cs="Calibri"/>
        </w:rPr>
        <w:t xml:space="preserve"> Hot and Cold Holding Temperature Log and the</w:t>
      </w:r>
      <w:r w:rsidRPr="00104673">
        <w:rPr>
          <w:rFonts w:ascii="Calibri" w:hAnsi="Calibri" w:cs="Calibri"/>
          <w:bCs/>
        </w:rPr>
        <w:t xml:space="preserve"> Damaged</w:t>
      </w:r>
      <w:r w:rsidR="00544898" w:rsidRPr="00104673">
        <w:rPr>
          <w:rFonts w:ascii="Calibri" w:hAnsi="Calibri" w:cs="Calibri"/>
          <w:bCs/>
        </w:rPr>
        <w:t xml:space="preserve"> or</w:t>
      </w:r>
      <w:r w:rsidRPr="00104673">
        <w:rPr>
          <w:rFonts w:ascii="Calibri" w:hAnsi="Calibri" w:cs="Calibri"/>
          <w:bCs/>
        </w:rPr>
        <w:t xml:space="preserve"> Discarded Product Log are to be kept on file for a minimum of 1 year.</w:t>
      </w: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C25D2C">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p>
    <w:p w:rsidR="00E971D5" w:rsidRPr="00104673" w:rsidRDefault="00E971D5" w:rsidP="004C70B2">
      <w:pPr>
        <w:rPr>
          <w:rFonts w:ascii="Calibri" w:hAnsi="Calibri" w:cs="Calibri"/>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6D508A" w:rsidRPr="00104673" w:rsidRDefault="006D508A" w:rsidP="006D508A">
      <w:pPr>
        <w:rPr>
          <w:rFonts w:ascii="Calibri" w:hAnsi="Calibri" w:cs="Calibri"/>
          <w:sz w:val="28"/>
          <w:szCs w:val="28"/>
        </w:rPr>
      </w:pPr>
    </w:p>
    <w:p w:rsidR="001A0F55" w:rsidRPr="00104673" w:rsidRDefault="00CD6CC1" w:rsidP="001A0F55">
      <w:pPr>
        <w:pStyle w:val="SOPTitle"/>
        <w:rPr>
          <w:rFonts w:ascii="Calibri" w:hAnsi="Calibri" w:cs="Calibri"/>
        </w:rPr>
      </w:pPr>
      <w:r w:rsidRPr="00104673">
        <w:rPr>
          <w:rFonts w:ascii="Calibri" w:hAnsi="Calibri" w:cs="Calibri"/>
        </w:rPr>
        <w:br w:type="page"/>
      </w:r>
      <w:r w:rsidR="001A0F55" w:rsidRPr="00104673">
        <w:rPr>
          <w:rFonts w:ascii="Calibri" w:hAnsi="Calibri" w:cs="Calibri"/>
        </w:rPr>
        <w:lastRenderedPageBreak/>
        <w:t xml:space="preserve">Preventing Cross-Contamination During Storage and Preparation  </w:t>
      </w:r>
    </w:p>
    <w:p w:rsidR="001A0F55" w:rsidRPr="00104673" w:rsidRDefault="001A0F55" w:rsidP="001A0F55">
      <w:pPr>
        <w:jc w:val="center"/>
        <w:rPr>
          <w:rFonts w:ascii="Calibri" w:hAnsi="Calibri" w:cs="Calibri"/>
        </w:rPr>
      </w:pPr>
      <w:r w:rsidRPr="00104673">
        <w:rPr>
          <w:rFonts w:ascii="Calibri" w:hAnsi="Calibri" w:cs="Calibri"/>
        </w:rPr>
        <w:t>(Sample SOP)</w:t>
      </w:r>
    </w:p>
    <w:p w:rsidR="001A0F55" w:rsidRPr="00104673" w:rsidRDefault="001A0F55" w:rsidP="001A0F55">
      <w:pPr>
        <w:jc w:val="center"/>
        <w:rPr>
          <w:rFonts w:ascii="Calibri" w:hAnsi="Calibri" w:cs="Calibri"/>
        </w:rPr>
      </w:pPr>
    </w:p>
    <w:p w:rsidR="001A0F55" w:rsidRPr="00104673" w:rsidRDefault="001A0F55" w:rsidP="001A0F5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reduce foodborne illness by preventing unintentional contamination of food. </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receiving, storing, preparing, and </w:t>
      </w:r>
      <w:r w:rsidR="00CD6CC1" w:rsidRPr="00104673">
        <w:rPr>
          <w:rFonts w:ascii="Calibri" w:hAnsi="Calibri" w:cs="Calibri"/>
        </w:rPr>
        <w:t>s</w:t>
      </w:r>
      <w:r w:rsidRPr="00104673">
        <w:rPr>
          <w:rFonts w:ascii="Calibri" w:hAnsi="Calibri" w:cs="Calibri"/>
        </w:rPr>
        <w:t xml:space="preserve">erving food. </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bCs/>
        </w:rPr>
        <w:t>Cross-</w:t>
      </w:r>
      <w:r w:rsidRPr="00104673">
        <w:rPr>
          <w:rFonts w:ascii="Calibri" w:hAnsi="Calibri" w:cs="Calibri"/>
        </w:rPr>
        <w:t>Contamination, Preparation, Contamination, Storage, Receiving</w:t>
      </w:r>
    </w:p>
    <w:p w:rsidR="001A0F55" w:rsidRPr="00104673" w:rsidRDefault="001A0F55" w:rsidP="001A0F55">
      <w:pPr>
        <w:rPr>
          <w:rFonts w:ascii="Calibri" w:hAnsi="Calibri" w:cs="Calibri"/>
        </w:rPr>
      </w:pPr>
    </w:p>
    <w:p w:rsidR="001A0F55" w:rsidRPr="00104673" w:rsidRDefault="001A0F55" w:rsidP="001A0F55">
      <w:pPr>
        <w:pStyle w:val="HeadersinSOP"/>
        <w:rPr>
          <w:rFonts w:ascii="Calibri" w:hAnsi="Calibri" w:cs="Calibri"/>
        </w:rPr>
      </w:pPr>
      <w:r w:rsidRPr="00104673">
        <w:rPr>
          <w:rFonts w:ascii="Calibri" w:hAnsi="Calibri" w:cs="Calibri"/>
        </w:rPr>
        <w:t>INSTRUCTIONS:</w:t>
      </w:r>
    </w:p>
    <w:p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Follow </w:t>
      </w:r>
      <w:r w:rsidR="00DA3BF3" w:rsidRPr="00104673">
        <w:rPr>
          <w:rFonts w:ascii="Calibri" w:hAnsi="Calibri" w:cs="Calibri"/>
          <w:b/>
        </w:rPr>
        <w:t xml:space="preserve">SD Health </w:t>
      </w:r>
      <w:proofErr w:type="spellStart"/>
      <w:r w:rsidR="00DA3BF3" w:rsidRPr="00104673">
        <w:rPr>
          <w:rFonts w:ascii="Calibri" w:hAnsi="Calibri" w:cs="Calibri"/>
          <w:b/>
        </w:rPr>
        <w:t>Dept</w:t>
      </w:r>
      <w:proofErr w:type="spellEnd"/>
      <w:r w:rsidR="00DA3BF3" w:rsidRPr="00104673">
        <w:rPr>
          <w:rFonts w:ascii="Calibri" w:hAnsi="Calibri" w:cs="Calibri"/>
          <w:b/>
        </w:rPr>
        <w:t xml:space="preserve"> Food Code</w:t>
      </w:r>
      <w:r w:rsidR="00DA3BF3" w:rsidRPr="00104673">
        <w:rPr>
          <w:rFonts w:ascii="Calibri" w:hAnsi="Calibri" w:cs="Calibri"/>
        </w:rPr>
        <w:t xml:space="preserve"> </w:t>
      </w:r>
      <w:r w:rsidRPr="00104673">
        <w:rPr>
          <w:rFonts w:ascii="Calibri" w:hAnsi="Calibri" w:cs="Calibri"/>
        </w:rPr>
        <w:t xml:space="preserve">requirements. </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Wash hands properly.  Refer to the Washing Hands SOP.</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Avoid touching ready-to-eat food with bare hands.  Refer to Using Suitable Utensils </w:t>
      </w:r>
      <w:r w:rsidR="00544898" w:rsidRPr="00104673">
        <w:rPr>
          <w:rFonts w:ascii="Calibri" w:hAnsi="Calibri" w:cs="Calibri"/>
        </w:rPr>
        <w:t>W</w:t>
      </w:r>
      <w:r w:rsidRPr="00104673">
        <w:rPr>
          <w:rFonts w:ascii="Calibri" w:hAnsi="Calibri" w:cs="Calibri"/>
        </w:rPr>
        <w:t>hen Handling Ready-To-Eat Foods SOP.</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raw animal foods, such as eggs, fish, meat, and poultry, from ready-to-eat foods, such as lettuce, cut melons, and lunch meats during receiving, storage, and preparation.</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different types of raw animal foods, such as eggs, fish, meat, and poultry, from each other, except when combined in recipes.</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Store raw animal foods in refrigerators or walk-in coolers by placing the raw animal foods on shelves in order of cooking temperatures with the raw animal food requiring the highest cooking temperature, </w:t>
      </w:r>
      <w:r w:rsidR="00544898" w:rsidRPr="00104673">
        <w:rPr>
          <w:rFonts w:ascii="Calibri" w:hAnsi="Calibri" w:cs="Calibri"/>
        </w:rPr>
        <w:t>such as</w:t>
      </w:r>
      <w:r w:rsidRPr="00104673">
        <w:rPr>
          <w:rFonts w:ascii="Calibri" w:hAnsi="Calibri" w:cs="Calibri"/>
        </w:rPr>
        <w:t xml:space="preserve"> chicken, on the lowest shelf.</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unwashed fruits and vegetables from washed fruits and vegetables and other ready-to-eat foods.</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Use only dry, cleaned, and sanitized equipment and utensils.  Refer to Cleaning and Sanitizing Food Contact Surfaces SOP for proper cleaning and sanitizing procedure.</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Touch only those surfaces of equipment and utensils that will not come in direct contact with food.</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Place food in covered containers or packages, except during cooling, and store in the walk-in refrigerator or cooler.</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Designate an upper shelf of a refrigerator or walk-in cooler as the “</w:t>
      </w:r>
      <w:r w:rsidR="00544898" w:rsidRPr="00104673">
        <w:rPr>
          <w:rFonts w:ascii="Calibri" w:hAnsi="Calibri" w:cs="Calibri"/>
        </w:rPr>
        <w:t>c</w:t>
      </w:r>
      <w:r w:rsidRPr="00104673">
        <w:rPr>
          <w:rFonts w:ascii="Calibri" w:hAnsi="Calibri" w:cs="Calibri"/>
        </w:rPr>
        <w:t>ooling” shelf.  Uncover containers of food during the initial quick cool-down phase to facilitate cooling.</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Clean the exterior surfaces of food containers, such as cans and jars, of visible soil before opening. </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Store damaged goods in a separate location.  Refer to Segregating Damaged Goods SOP.</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MONITORING:</w:t>
      </w:r>
    </w:p>
    <w:p w:rsidR="001A0F55" w:rsidRPr="00104673" w:rsidRDefault="001A0F55" w:rsidP="001A0F55">
      <w:pPr>
        <w:tabs>
          <w:tab w:val="left" w:pos="360"/>
        </w:tabs>
        <w:rPr>
          <w:rFonts w:ascii="Calibri" w:hAnsi="Calibri" w:cs="Calibri"/>
        </w:rPr>
      </w:pPr>
      <w:r w:rsidRPr="00104673">
        <w:rPr>
          <w:rFonts w:ascii="Calibri" w:hAnsi="Calibri" w:cs="Calibri"/>
        </w:rPr>
        <w:t>A designated foodservice employee will continually monitor food storage and preparation to ensure that food is not cross-contaminated.</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b/>
          <w:bCs/>
        </w:rPr>
      </w:pPr>
      <w:r w:rsidRPr="00104673">
        <w:rPr>
          <w:rFonts w:ascii="Calibri" w:hAnsi="Calibri" w:cs="Calibri"/>
          <w:b/>
          <w:bCs/>
        </w:rPr>
        <w:t>CORRECTIVE ACTION:</w:t>
      </w:r>
    </w:p>
    <w:p w:rsidR="00AC76A1" w:rsidRPr="00104673" w:rsidRDefault="00AC76A1" w:rsidP="00774409">
      <w:pPr>
        <w:numPr>
          <w:ilvl w:val="0"/>
          <w:numId w:val="47"/>
        </w:numPr>
        <w:rPr>
          <w:rFonts w:ascii="Calibri" w:hAnsi="Calibri" w:cs="Calibri"/>
        </w:rPr>
      </w:pPr>
      <w:r w:rsidRPr="00104673">
        <w:rPr>
          <w:rFonts w:ascii="Calibri" w:hAnsi="Calibri" w:cs="Calibri"/>
        </w:rPr>
        <w:t xml:space="preserve">Retrain any foodservice employee found not following the procedures in this SOP. </w:t>
      </w:r>
    </w:p>
    <w:p w:rsidR="001A0F55" w:rsidRPr="00104673" w:rsidRDefault="001A0F55" w:rsidP="00774409">
      <w:pPr>
        <w:numPr>
          <w:ilvl w:val="0"/>
          <w:numId w:val="47"/>
        </w:numPr>
        <w:rPr>
          <w:rFonts w:ascii="Calibri" w:hAnsi="Calibri" w:cs="Calibri"/>
          <w:bCs/>
        </w:rPr>
      </w:pPr>
      <w:r w:rsidRPr="00104673">
        <w:rPr>
          <w:rFonts w:ascii="Calibri" w:hAnsi="Calibri" w:cs="Calibri"/>
          <w:bCs/>
        </w:rPr>
        <w:t>Separate foods found improperly stored.</w:t>
      </w:r>
    </w:p>
    <w:p w:rsidR="001A0F55" w:rsidRPr="00104673" w:rsidRDefault="001A0F55" w:rsidP="00774409">
      <w:pPr>
        <w:numPr>
          <w:ilvl w:val="0"/>
          <w:numId w:val="47"/>
        </w:numPr>
        <w:rPr>
          <w:rFonts w:ascii="Calibri" w:hAnsi="Calibri" w:cs="Calibri"/>
          <w:bCs/>
        </w:rPr>
      </w:pPr>
      <w:r w:rsidRPr="00104673">
        <w:rPr>
          <w:rFonts w:ascii="Calibri" w:hAnsi="Calibri" w:cs="Calibri"/>
          <w:bCs/>
        </w:rPr>
        <w:t xml:space="preserve">Discard ready-to-eat foods that are contaminated by raw </w:t>
      </w:r>
      <w:r w:rsidRPr="00104673">
        <w:rPr>
          <w:rFonts w:ascii="Calibri" w:hAnsi="Calibri" w:cs="Calibri"/>
        </w:rPr>
        <w:t xml:space="preserve">eggs, raw fish, raw meat, </w:t>
      </w:r>
      <w:r w:rsidR="00544898" w:rsidRPr="00104673">
        <w:rPr>
          <w:rFonts w:ascii="Calibri" w:hAnsi="Calibri" w:cs="Calibri"/>
        </w:rPr>
        <w:t xml:space="preserve">or </w:t>
      </w:r>
      <w:r w:rsidRPr="00104673">
        <w:rPr>
          <w:rFonts w:ascii="Calibri" w:hAnsi="Calibri" w:cs="Calibri"/>
        </w:rPr>
        <w:t>raw poultry.</w:t>
      </w:r>
    </w:p>
    <w:p w:rsidR="00CD6CC1" w:rsidRPr="00CD6CC1" w:rsidRDefault="00547D47" w:rsidP="00212390">
      <w:pPr>
        <w:pStyle w:val="SOPTitle"/>
        <w:rPr>
          <w:rFonts w:ascii="Calibri" w:hAnsi="Calibri" w:cs="Calibri"/>
        </w:rPr>
      </w:pPr>
      <w:r>
        <w:rPr>
          <w:rFonts w:ascii="Calibri" w:hAnsi="Calibri" w:cs="Calibri"/>
        </w:rPr>
        <w:br w:type="page"/>
      </w:r>
      <w:r w:rsidR="00CD6CC1" w:rsidRPr="00CD6CC1">
        <w:rPr>
          <w:rFonts w:ascii="Calibri" w:hAnsi="Calibri" w:cs="Calibri"/>
        </w:rPr>
        <w:lastRenderedPageBreak/>
        <w:t>Preventing Cross-Contamination During Storage and Preparation, continued</w:t>
      </w:r>
    </w:p>
    <w:p w:rsidR="00CD6CC1" w:rsidRPr="00CD6CC1" w:rsidRDefault="00CD6CC1" w:rsidP="00212390">
      <w:pPr>
        <w:jc w:val="center"/>
        <w:rPr>
          <w:rFonts w:ascii="Calibri" w:hAnsi="Calibri" w:cs="Calibri"/>
        </w:rPr>
      </w:pPr>
      <w:r w:rsidRPr="00CD6CC1">
        <w:rPr>
          <w:rFonts w:ascii="Calibri" w:hAnsi="Calibri" w:cs="Calibri"/>
        </w:rPr>
        <w:t>(Sample SOP)</w:t>
      </w:r>
    </w:p>
    <w:p w:rsidR="001A0F55" w:rsidRPr="00104673" w:rsidRDefault="001A0F55" w:rsidP="001A0F55">
      <w:pPr>
        <w:rPr>
          <w:rFonts w:ascii="Calibri" w:hAnsi="Calibri" w:cs="Calibri"/>
          <w:bCs/>
        </w:rPr>
      </w:pPr>
    </w:p>
    <w:p w:rsidR="001A0F55" w:rsidRPr="00104673" w:rsidRDefault="001A0F55" w:rsidP="001A0F55">
      <w:pPr>
        <w:rPr>
          <w:rFonts w:ascii="Calibri" w:hAnsi="Calibri" w:cs="Calibri"/>
          <w:b/>
          <w:bCs/>
        </w:rPr>
      </w:pPr>
      <w:r w:rsidRPr="00104673">
        <w:rPr>
          <w:rFonts w:ascii="Calibri" w:hAnsi="Calibri" w:cs="Calibri"/>
          <w:b/>
          <w:bCs/>
        </w:rPr>
        <w:t>VERIFICATION AND RECORD KEEPING:</w:t>
      </w:r>
    </w:p>
    <w:p w:rsidR="001A0F55" w:rsidRPr="00104673" w:rsidRDefault="001A0F55" w:rsidP="001A0F55">
      <w:pPr>
        <w:rPr>
          <w:rFonts w:ascii="Calibri" w:hAnsi="Calibri" w:cs="Calibri"/>
          <w:bCs/>
        </w:rPr>
      </w:pPr>
      <w:r w:rsidRPr="00104673">
        <w:rPr>
          <w:rFonts w:ascii="Calibri" w:hAnsi="Calibri" w:cs="Calibri"/>
        </w:rPr>
        <w:t>The foodservice manager will visually observe that employees are following th</w:t>
      </w:r>
      <w:r w:rsidR="00544898" w:rsidRPr="00104673">
        <w:rPr>
          <w:rFonts w:ascii="Calibri" w:hAnsi="Calibri" w:cs="Calibri"/>
        </w:rPr>
        <w:t>ese</w:t>
      </w:r>
      <w:r w:rsidRPr="00104673">
        <w:rPr>
          <w:rFonts w:ascii="Calibri" w:hAnsi="Calibri" w:cs="Calibri"/>
        </w:rPr>
        <w:t xml:space="preserve"> </w:t>
      </w:r>
      <w:r w:rsidR="00544898" w:rsidRPr="00104673">
        <w:rPr>
          <w:rFonts w:ascii="Calibri" w:hAnsi="Calibri" w:cs="Calibri"/>
        </w:rPr>
        <w:t xml:space="preserve">procedures </w:t>
      </w:r>
      <w:r w:rsidRPr="00104673">
        <w:rPr>
          <w:rFonts w:ascii="Calibri" w:hAnsi="Calibri" w:cs="Calibri"/>
        </w:rPr>
        <w:t xml:space="preserve">and taking all necessary corrective actions during all hours of operation.  </w:t>
      </w:r>
      <w:r w:rsidRPr="00104673">
        <w:rPr>
          <w:rFonts w:ascii="Calibri" w:hAnsi="Calibri" w:cs="Calibri"/>
          <w:bCs/>
        </w:rPr>
        <w:t xml:space="preserve">The foodservice manager will periodically check the storage of foods during hours of operation and complete the Food Safety Checklist </w:t>
      </w:r>
      <w:r w:rsidR="00BE634B">
        <w:rPr>
          <w:rFonts w:ascii="Calibri" w:hAnsi="Calibri" w:cs="Calibri"/>
          <w:bCs/>
        </w:rPr>
        <w:t>weekly</w:t>
      </w:r>
      <w:r w:rsidRPr="00104673">
        <w:rPr>
          <w:rFonts w:ascii="Calibri" w:hAnsi="Calibri" w:cs="Calibri"/>
          <w:bCs/>
        </w:rPr>
        <w:t xml:space="preserve">.  The Food Safety Checklist will be kept on file for a minimum of </w:t>
      </w:r>
      <w:r w:rsidR="00544898" w:rsidRPr="00104673">
        <w:rPr>
          <w:rFonts w:ascii="Calibri" w:hAnsi="Calibri" w:cs="Calibri"/>
          <w:bCs/>
        </w:rPr>
        <w:t xml:space="preserve">1 </w:t>
      </w:r>
      <w:r w:rsidRPr="00104673">
        <w:rPr>
          <w:rFonts w:ascii="Calibri" w:hAnsi="Calibri" w:cs="Calibri"/>
          <w:bCs/>
        </w:rPr>
        <w:t>year.  Foodservice employees will document any discarded food on the Damaged and Discarded Product Log.  The foodservice manager will verify that appropriate corrective actions are being taken by reviewing, initialing, and dating the Damaged and Discarded Product Log each day.  The Damaged and Discarded Product Log is to be kept on file for a minimum of 1 year.</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0C079A" w:rsidRPr="00104673" w:rsidRDefault="000C079A" w:rsidP="000C079A">
      <w:pPr>
        <w:rPr>
          <w:rFonts w:ascii="Calibri" w:hAnsi="Calibri" w:cs="Calibri"/>
        </w:rPr>
      </w:pPr>
    </w:p>
    <w:p w:rsidR="00CD1D1A" w:rsidRPr="00104673" w:rsidRDefault="00CD1D1A" w:rsidP="00CD1D1A">
      <w:pPr>
        <w:pStyle w:val="SOPTitle"/>
        <w:rPr>
          <w:rFonts w:ascii="Calibri" w:hAnsi="Calibri" w:cs="Calibri"/>
        </w:rPr>
      </w:pPr>
    </w:p>
    <w:p w:rsidR="00812A46" w:rsidRPr="00104673" w:rsidRDefault="00812A46" w:rsidP="00CD1D1A">
      <w:pPr>
        <w:pStyle w:val="SOPTitle"/>
        <w:rPr>
          <w:rFonts w:ascii="Calibri" w:hAnsi="Calibri" w:cs="Calibri"/>
        </w:rPr>
      </w:pPr>
    </w:p>
    <w:p w:rsidR="00757DE7" w:rsidRPr="00104673" w:rsidRDefault="00CD6CC1" w:rsidP="00CD1D1A">
      <w:pPr>
        <w:pStyle w:val="SOPTitle"/>
        <w:rPr>
          <w:rFonts w:ascii="Calibri" w:hAnsi="Calibri" w:cs="Calibri"/>
        </w:rPr>
      </w:pPr>
      <w:r w:rsidRPr="00104673">
        <w:rPr>
          <w:rFonts w:ascii="Calibri" w:hAnsi="Calibri" w:cs="Calibri"/>
        </w:rPr>
        <w:br w:type="page"/>
      </w:r>
      <w:r w:rsidR="00757DE7" w:rsidRPr="00104673">
        <w:rPr>
          <w:rFonts w:ascii="Calibri" w:hAnsi="Calibri" w:cs="Calibri"/>
        </w:rPr>
        <w:lastRenderedPageBreak/>
        <w:t>Receiving Deliveries</w:t>
      </w:r>
    </w:p>
    <w:p w:rsidR="00757DE7" w:rsidRPr="00104673" w:rsidRDefault="00757DE7" w:rsidP="00757DE7">
      <w:pPr>
        <w:jc w:val="center"/>
        <w:rPr>
          <w:rFonts w:ascii="Calibri" w:hAnsi="Calibri" w:cs="Calibri"/>
        </w:rPr>
      </w:pPr>
      <w:r w:rsidRPr="00104673">
        <w:rPr>
          <w:rFonts w:ascii="Calibri" w:hAnsi="Calibri" w:cs="Calibri"/>
        </w:rPr>
        <w:t>(Sample SOP)</w:t>
      </w:r>
    </w:p>
    <w:p w:rsidR="00757DE7" w:rsidRPr="00104673" w:rsidRDefault="00757DE7" w:rsidP="00757DE7">
      <w:pPr>
        <w:jc w:val="center"/>
        <w:rPr>
          <w:rFonts w:ascii="Calibri" w:hAnsi="Calibri" w:cs="Calibri"/>
        </w:rPr>
      </w:pPr>
    </w:p>
    <w:p w:rsidR="00757DE7" w:rsidRPr="00104673" w:rsidRDefault="00757DE7" w:rsidP="00757DE7">
      <w:pPr>
        <w:rPr>
          <w:rFonts w:ascii="Calibri" w:hAnsi="Calibri" w:cs="Calibri"/>
        </w:rPr>
      </w:pPr>
      <w:r w:rsidRPr="00104673">
        <w:rPr>
          <w:rStyle w:val="HeadersinSOPChar"/>
          <w:rFonts w:ascii="Calibri" w:hAnsi="Calibri" w:cs="Calibri"/>
        </w:rPr>
        <w:t>P</w:t>
      </w:r>
      <w:r w:rsidR="00CD1D1A" w:rsidRPr="00104673">
        <w:rPr>
          <w:rStyle w:val="HeadersinSOPChar"/>
          <w:rFonts w:ascii="Calibri" w:hAnsi="Calibri" w:cs="Calibri"/>
        </w:rPr>
        <w:t>URPOSE</w:t>
      </w:r>
      <w:r w:rsidRPr="00104673">
        <w:rPr>
          <w:rStyle w:val="HeadersinSOPChar"/>
          <w:rFonts w:ascii="Calibri" w:hAnsi="Calibri" w:cs="Calibri"/>
        </w:rPr>
        <w:t>:</w:t>
      </w:r>
      <w:r w:rsidRPr="00104673">
        <w:rPr>
          <w:rFonts w:ascii="Calibri" w:hAnsi="Calibri" w:cs="Calibri"/>
        </w:rPr>
        <w:t xml:space="preserve">  To ensure that all food is received fresh and safe when it enters the foodservice operation and to transfer food to proper storage as quickly as possible.</w:t>
      </w:r>
    </w:p>
    <w:p w:rsidR="00757DE7" w:rsidRPr="00104673" w:rsidRDefault="00757DE7" w:rsidP="00757DE7">
      <w:pPr>
        <w:rPr>
          <w:rFonts w:ascii="Calibri" w:hAnsi="Calibri" w:cs="Calibri"/>
        </w:rPr>
      </w:pPr>
    </w:p>
    <w:p w:rsidR="00757DE7" w:rsidRPr="00104673" w:rsidRDefault="00757DE7" w:rsidP="00757DE7">
      <w:pPr>
        <w:rPr>
          <w:rFonts w:ascii="Calibri" w:hAnsi="Calibri" w:cs="Calibri"/>
        </w:rPr>
      </w:pPr>
      <w:r w:rsidRPr="00104673">
        <w:rPr>
          <w:rStyle w:val="HeadersinSOPChar"/>
          <w:rFonts w:ascii="Calibri" w:hAnsi="Calibri" w:cs="Calibri"/>
        </w:rPr>
        <w:t>S</w:t>
      </w:r>
      <w:r w:rsidR="00CD1D1A" w:rsidRPr="00104673">
        <w:rPr>
          <w:rStyle w:val="HeadersinSOPChar"/>
          <w:rFonts w:ascii="Calibri" w:hAnsi="Calibri" w:cs="Calibri"/>
        </w:rPr>
        <w:t>COPE</w:t>
      </w:r>
      <w:r w:rsidRPr="00104673">
        <w:rPr>
          <w:rStyle w:val="HeadersinSOPChar"/>
          <w:rFonts w:ascii="Calibri" w:hAnsi="Calibri" w:cs="Calibri"/>
        </w:rPr>
        <w:t>:</w:t>
      </w:r>
      <w:r w:rsidRPr="00104673">
        <w:rPr>
          <w:rFonts w:ascii="Calibri" w:hAnsi="Calibri" w:cs="Calibri"/>
        </w:rPr>
        <w:t xml:space="preserve">  This procedure applies to foodservice employees who handle, prepare, or serve food. </w:t>
      </w:r>
    </w:p>
    <w:p w:rsidR="00757DE7" w:rsidRPr="00104673" w:rsidRDefault="00757DE7" w:rsidP="00757DE7">
      <w:pPr>
        <w:rPr>
          <w:rFonts w:ascii="Calibri" w:hAnsi="Calibri" w:cs="Calibri"/>
        </w:rPr>
      </w:pPr>
    </w:p>
    <w:p w:rsidR="00757DE7" w:rsidRPr="00104673" w:rsidRDefault="00757DE7" w:rsidP="00757DE7">
      <w:pPr>
        <w:rPr>
          <w:rFonts w:ascii="Calibri" w:hAnsi="Calibri" w:cs="Calibri"/>
          <w:b/>
          <w:bCs/>
        </w:rPr>
      </w:pPr>
      <w:r w:rsidRPr="00104673">
        <w:rPr>
          <w:rStyle w:val="HeadersinSOPChar"/>
          <w:rFonts w:ascii="Calibri" w:hAnsi="Calibri" w:cs="Calibri"/>
        </w:rPr>
        <w:t>K</w:t>
      </w:r>
      <w:r w:rsidR="00CD1D1A" w:rsidRPr="00104673">
        <w:rPr>
          <w:rStyle w:val="HeadersinSOPChar"/>
          <w:rFonts w:ascii="Calibri" w:hAnsi="Calibri" w:cs="Calibri"/>
        </w:rPr>
        <w:t xml:space="preserve">EY </w:t>
      </w:r>
      <w:r w:rsidRPr="00104673">
        <w:rPr>
          <w:rStyle w:val="HeadersinSOPChar"/>
          <w:rFonts w:ascii="Calibri" w:hAnsi="Calibri" w:cs="Calibri"/>
        </w:rPr>
        <w:t>W</w:t>
      </w:r>
      <w:r w:rsidR="00CD1D1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Temperatures, Receiving, Holding, Frozen Goods, Delivery</w:t>
      </w:r>
    </w:p>
    <w:p w:rsidR="00757DE7" w:rsidRPr="00104673" w:rsidRDefault="00757DE7" w:rsidP="00757DE7">
      <w:pPr>
        <w:rPr>
          <w:rFonts w:ascii="Calibri" w:hAnsi="Calibri" w:cs="Calibri"/>
        </w:rPr>
      </w:pPr>
    </w:p>
    <w:p w:rsidR="00757DE7" w:rsidRPr="00104673" w:rsidRDefault="00CD1D1A" w:rsidP="00CD1D1A">
      <w:pPr>
        <w:pStyle w:val="HeadersinSOP"/>
        <w:rPr>
          <w:rFonts w:ascii="Calibri" w:hAnsi="Calibri" w:cs="Calibri"/>
        </w:rPr>
      </w:pPr>
      <w:r w:rsidRPr="00104673">
        <w:rPr>
          <w:rFonts w:ascii="Calibri" w:hAnsi="Calibri" w:cs="Calibri"/>
        </w:rPr>
        <w:t>INSTRUCTIONS</w:t>
      </w:r>
      <w:r w:rsidR="00757DE7" w:rsidRPr="00104673">
        <w:rPr>
          <w:rFonts w:ascii="Calibri" w:hAnsi="Calibri" w:cs="Calibri"/>
        </w:rPr>
        <w:t>:</w:t>
      </w:r>
    </w:p>
    <w:p w:rsidR="006901F3" w:rsidRPr="00104673" w:rsidRDefault="006901F3" w:rsidP="00774409">
      <w:pPr>
        <w:numPr>
          <w:ilvl w:val="0"/>
          <w:numId w:val="4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6901F3" w:rsidRPr="00104673" w:rsidRDefault="006901F3" w:rsidP="00774409">
      <w:pPr>
        <w:numPr>
          <w:ilvl w:val="0"/>
          <w:numId w:val="48"/>
        </w:numPr>
        <w:tabs>
          <w:tab w:val="clear" w:pos="720"/>
          <w:tab w:val="num" w:pos="360"/>
        </w:tabs>
        <w:ind w:hanging="720"/>
        <w:rPr>
          <w:rFonts w:ascii="Calibri" w:hAnsi="Calibri" w:cs="Calibri"/>
          <w:bCs/>
        </w:rPr>
      </w:pPr>
      <w:r w:rsidRPr="00104673">
        <w:rPr>
          <w:rFonts w:ascii="Calibri" w:hAnsi="Calibri" w:cs="Calibri"/>
        </w:rPr>
        <w:t xml:space="preserve">Follow </w:t>
      </w:r>
      <w:r w:rsidR="00D70D30" w:rsidRPr="00104673">
        <w:rPr>
          <w:rFonts w:ascii="Calibri" w:hAnsi="Calibri" w:cs="Calibri"/>
          <w:b/>
        </w:rPr>
        <w:t xml:space="preserve">SD Health </w:t>
      </w:r>
      <w:proofErr w:type="spellStart"/>
      <w:r w:rsidR="00D70D30" w:rsidRPr="00104673">
        <w:rPr>
          <w:rFonts w:ascii="Calibri" w:hAnsi="Calibri" w:cs="Calibri"/>
          <w:b/>
        </w:rPr>
        <w:t>Dept</w:t>
      </w:r>
      <w:proofErr w:type="spellEnd"/>
      <w:r w:rsidR="00D70D30" w:rsidRPr="00104673">
        <w:rPr>
          <w:rFonts w:ascii="Calibri" w:hAnsi="Calibri" w:cs="Calibri"/>
          <w:b/>
        </w:rPr>
        <w:t xml:space="preserve"> Food Code</w:t>
      </w:r>
      <w:r w:rsidR="00D70D30" w:rsidRPr="00104673">
        <w:rPr>
          <w:rFonts w:ascii="Calibri" w:hAnsi="Calibri" w:cs="Calibri"/>
        </w:rPr>
        <w:t xml:space="preserve"> </w:t>
      </w:r>
      <w:r w:rsidRPr="00104673">
        <w:rPr>
          <w:rFonts w:ascii="Calibri" w:hAnsi="Calibri" w:cs="Calibri"/>
        </w:rPr>
        <w:t>requirements.</w:t>
      </w:r>
    </w:p>
    <w:p w:rsidR="00757DE7" w:rsidRPr="00104673" w:rsidRDefault="00757DE7" w:rsidP="00774409">
      <w:pPr>
        <w:numPr>
          <w:ilvl w:val="0"/>
          <w:numId w:val="48"/>
        </w:numPr>
        <w:tabs>
          <w:tab w:val="clear" w:pos="720"/>
          <w:tab w:val="num" w:pos="360"/>
        </w:tabs>
        <w:ind w:hanging="720"/>
        <w:rPr>
          <w:rFonts w:ascii="Calibri" w:hAnsi="Calibri" w:cs="Calibri"/>
          <w:bCs/>
        </w:rPr>
      </w:pPr>
      <w:r w:rsidRPr="00104673">
        <w:rPr>
          <w:rFonts w:ascii="Calibri" w:hAnsi="Calibri" w:cs="Calibri"/>
          <w:bCs/>
        </w:rPr>
        <w:t>Schedule deliveries to arrive at designated times during operational hours.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Post the delivery schedule, including the names of vendors, days and times of deliveries, and drivers’ names.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Establish a rejection policy to ensure accurate, timely, consistent, and effective refusal and return of rejected goods.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Organize freezer and refrigeration space, loading docks, and store rooms before deliveries.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Gather product specification lists and purchase orders, temperature logs, calibrated thermometers, pens, flashlights, and clean loading carts before deliveries.</w:t>
      </w:r>
      <w:r w:rsidR="00D10C56" w:rsidRPr="00104673">
        <w:rPr>
          <w:rFonts w:ascii="Calibri" w:hAnsi="Calibri" w:cs="Calibri"/>
          <w:bCs/>
        </w:rPr>
        <w:t xml:space="preserve">  Refer to the Using and Calibrating Thermometers SOP.</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Keep receiving area clean and well lighted.</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Do not touch ready-to-eat foods with bare hands.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 xml:space="preserve">Determine whether foods will be marked with the date arrival or the “use by” </w:t>
      </w:r>
      <w:proofErr w:type="gramStart"/>
      <w:r w:rsidRPr="00104673">
        <w:rPr>
          <w:rFonts w:ascii="Calibri" w:hAnsi="Calibri" w:cs="Calibri"/>
          <w:bCs/>
        </w:rPr>
        <w:t xml:space="preserve">date </w:t>
      </w:r>
      <w:r w:rsidR="00CD1D1A" w:rsidRPr="00104673">
        <w:rPr>
          <w:rFonts w:ascii="Calibri" w:hAnsi="Calibri" w:cs="Calibri"/>
          <w:bCs/>
        </w:rPr>
        <w:t xml:space="preserve"> </w:t>
      </w:r>
      <w:r w:rsidRPr="00104673">
        <w:rPr>
          <w:rFonts w:ascii="Calibri" w:hAnsi="Calibri" w:cs="Calibri"/>
          <w:bCs/>
        </w:rPr>
        <w:t>and</w:t>
      </w:r>
      <w:proofErr w:type="gramEnd"/>
      <w:r w:rsidRPr="00104673">
        <w:rPr>
          <w:rFonts w:ascii="Calibri" w:hAnsi="Calibri" w:cs="Calibri"/>
          <w:bCs/>
        </w:rPr>
        <w:t xml:space="preserve"> mark accordingly upon receipt.</w:t>
      </w:r>
    </w:p>
    <w:p w:rsidR="00CD1D1A"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Compare delivery invoice against products ordered and products delivered.</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Transfer foods to their appropriate locations as quickly as possible.</w:t>
      </w:r>
    </w:p>
    <w:p w:rsidR="00CD1D1A" w:rsidRPr="00104673" w:rsidRDefault="00CD1D1A" w:rsidP="00CD1D1A">
      <w:pPr>
        <w:rPr>
          <w:rFonts w:ascii="Calibri" w:hAnsi="Calibri" w:cs="Calibri"/>
          <w:b/>
          <w:bCs/>
        </w:rPr>
      </w:pPr>
    </w:p>
    <w:p w:rsidR="00CD1D1A" w:rsidRPr="00104673" w:rsidRDefault="00CD1D1A" w:rsidP="00CD1D1A">
      <w:pPr>
        <w:pStyle w:val="HeadersinSOP"/>
        <w:rPr>
          <w:rFonts w:ascii="Calibri" w:hAnsi="Calibri" w:cs="Calibri"/>
        </w:rPr>
      </w:pPr>
      <w:r w:rsidRPr="00104673">
        <w:rPr>
          <w:rFonts w:ascii="Calibri" w:hAnsi="Calibri" w:cs="Calibri"/>
        </w:rPr>
        <w:t>MONITORING:</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Inspect the delivery truck when it arrives to ensure that it is clean, free of putrid odors, and organized to prevent cross-contamination.  Be sure refrigerated foods are delivered on a refrigerated truck.</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interior temperature of refrigerated trucks.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Confirm vendor name, day and time of delivery, as well as driver’s identification before accepting delivery.  If driver’s name is different from what is indicated on the delivery schedule, contact the vendor immediately.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frozen foods to ensure that they are all frozen solid and show no signs of thawing and refreezing, such as the presence of large ice crystals or liquids on the bottom of cartons.</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the temperature of refrigerated foods.</w:t>
      </w: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fresh meat, fish, and poultry products, insert a clean and sanitized thermometer into the center of the product to ensure a temperature of 41 ºF or below.  The temperature of milk should be 45 ºF or below. </w:t>
      </w:r>
    </w:p>
    <w:p w:rsidR="00CD6CC1" w:rsidRPr="00CD6CC1" w:rsidRDefault="00CD6CC1" w:rsidP="00212390">
      <w:pPr>
        <w:pStyle w:val="SOPTitle"/>
        <w:rPr>
          <w:rFonts w:ascii="Calibri" w:hAnsi="Calibri" w:cs="Calibri"/>
        </w:rPr>
      </w:pPr>
      <w:r>
        <w:rPr>
          <w:rFonts w:ascii="Calibri" w:hAnsi="Calibri" w:cs="Calibri"/>
        </w:rPr>
        <w:br w:type="page"/>
      </w:r>
      <w:r w:rsidRPr="00CD6CC1">
        <w:rPr>
          <w:rFonts w:ascii="Calibri" w:hAnsi="Calibri" w:cs="Calibri"/>
        </w:rPr>
        <w:lastRenderedPageBreak/>
        <w:t>Receiving Deliveries, continued</w:t>
      </w:r>
    </w:p>
    <w:p w:rsidR="00CD6CC1" w:rsidRDefault="00CD6CC1" w:rsidP="00212390">
      <w:pPr>
        <w:jc w:val="center"/>
        <w:rPr>
          <w:rFonts w:ascii="Calibri" w:hAnsi="Calibri" w:cs="Calibri"/>
        </w:rPr>
      </w:pPr>
      <w:r w:rsidRPr="00CD6CC1">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Monitoring, continued</w:t>
      </w:r>
    </w:p>
    <w:p w:rsidR="00CD6CC1" w:rsidRPr="00104673" w:rsidRDefault="00CD6CC1" w:rsidP="00547D47">
      <w:pPr>
        <w:ind w:left="1080"/>
        <w:rPr>
          <w:rFonts w:ascii="Calibri" w:hAnsi="Calibri" w:cs="Calibri"/>
        </w:rPr>
      </w:pP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For packaged products, insert a food thermometer between two packages being careful not to puncture the wrapper.  If the temperature exceeds 41 ºF, it may be necessary to take the internal temperature before accepting the product.</w:t>
      </w: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eggs, the interior temperature of the truck should be 45 ºF or below.  </w:t>
      </w:r>
    </w:p>
    <w:p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Check dates of milk, eggs, and other perishable goods to ensure safety and quality.</w:t>
      </w:r>
    </w:p>
    <w:p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 xml:space="preserve">Check the integrity of food packaging.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cleanliness of crates and other shipping containers before accepting products.  Reject foods that are shipped in dirty crates. </w:t>
      </w:r>
    </w:p>
    <w:p w:rsidR="00CD1D1A" w:rsidRPr="00104673" w:rsidRDefault="00CD1D1A" w:rsidP="00CD1D1A">
      <w:pPr>
        <w:rPr>
          <w:rFonts w:ascii="Calibri" w:hAnsi="Calibri" w:cs="Calibri"/>
          <w:b/>
          <w:bCs/>
        </w:rPr>
      </w:pPr>
    </w:p>
    <w:p w:rsidR="00CD1D1A" w:rsidRPr="00104673" w:rsidRDefault="00CD1D1A" w:rsidP="00CD1D1A">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97"/>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CD1D1A" w:rsidRPr="00104673" w:rsidRDefault="00CD1D1A" w:rsidP="00774409">
      <w:pPr>
        <w:numPr>
          <w:ilvl w:val="0"/>
          <w:numId w:val="97"/>
        </w:numPr>
        <w:tabs>
          <w:tab w:val="clear" w:pos="1800"/>
          <w:tab w:val="num" w:pos="360"/>
        </w:tabs>
        <w:ind w:left="360"/>
        <w:rPr>
          <w:rFonts w:ascii="Calibri" w:hAnsi="Calibri" w:cs="Calibri"/>
        </w:rPr>
      </w:pPr>
      <w:r w:rsidRPr="00104673">
        <w:rPr>
          <w:rFonts w:ascii="Calibri" w:hAnsi="Calibri" w:cs="Calibri"/>
        </w:rPr>
        <w:t>Reject the following:</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Frozen foods with signs of previous thawing</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Cans that have signs of deterioration</w:t>
      </w:r>
      <w:r w:rsidR="00544898" w:rsidRPr="00104673">
        <w:rPr>
          <w:rFonts w:ascii="Calibri" w:hAnsi="Calibri" w:cs="Calibri"/>
        </w:rPr>
        <w:t>, such as</w:t>
      </w:r>
      <w:r w:rsidRPr="00104673">
        <w:rPr>
          <w:rFonts w:ascii="Calibri" w:hAnsi="Calibri" w:cs="Calibri"/>
        </w:rPr>
        <w:t xml:space="preserve"> swollen sides or ends, flawed seals or seams, dents, or rust</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 xml:space="preserve">Punctured packages  </w:t>
      </w:r>
    </w:p>
    <w:p w:rsidR="00CD1D1A" w:rsidRPr="00104673" w:rsidRDefault="00544898" w:rsidP="00774409">
      <w:pPr>
        <w:numPr>
          <w:ilvl w:val="1"/>
          <w:numId w:val="49"/>
        </w:numPr>
        <w:tabs>
          <w:tab w:val="clear" w:pos="1080"/>
          <w:tab w:val="num" w:pos="720"/>
        </w:tabs>
        <w:ind w:left="720"/>
        <w:rPr>
          <w:rFonts w:ascii="Calibri" w:hAnsi="Calibri" w:cs="Calibri"/>
        </w:rPr>
      </w:pPr>
      <w:r w:rsidRPr="00104673">
        <w:rPr>
          <w:rFonts w:ascii="Calibri" w:hAnsi="Calibri" w:cs="Calibri"/>
        </w:rPr>
        <w:t xml:space="preserve">Foods with </w:t>
      </w:r>
      <w:proofErr w:type="spellStart"/>
      <w:r w:rsidRPr="00104673">
        <w:rPr>
          <w:rFonts w:ascii="Calibri" w:hAnsi="Calibri" w:cs="Calibri"/>
        </w:rPr>
        <w:t>out-dated</w:t>
      </w:r>
      <w:proofErr w:type="spellEnd"/>
      <w:r w:rsidRPr="00104673">
        <w:rPr>
          <w:rFonts w:ascii="Calibri" w:hAnsi="Calibri" w:cs="Calibri"/>
        </w:rPr>
        <w:t xml:space="preserve"> expiration dates</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Foods that are out of safe temperature zone or deemed unacceptable by the established rejection policy</w:t>
      </w:r>
    </w:p>
    <w:p w:rsidR="00CD6CC1" w:rsidRPr="00104673" w:rsidRDefault="00CD6CC1" w:rsidP="00CD1D1A">
      <w:pPr>
        <w:pStyle w:val="HeadersinSOP"/>
        <w:rPr>
          <w:rFonts w:ascii="Calibri" w:hAnsi="Calibri" w:cs="Calibri"/>
        </w:rPr>
      </w:pPr>
    </w:p>
    <w:p w:rsidR="00CD1D1A" w:rsidRPr="00104673" w:rsidRDefault="00CD1D1A" w:rsidP="00CD1D1A">
      <w:pPr>
        <w:pStyle w:val="HeadersinSOP"/>
        <w:rPr>
          <w:rFonts w:ascii="Calibri" w:hAnsi="Calibri" w:cs="Calibri"/>
        </w:rPr>
      </w:pPr>
      <w:r w:rsidRPr="00104673">
        <w:rPr>
          <w:rFonts w:ascii="Calibri" w:hAnsi="Calibri" w:cs="Calibri"/>
        </w:rPr>
        <w:t>VERIFICATION AND RECORD KEEPING:</w:t>
      </w:r>
    </w:p>
    <w:p w:rsidR="001A0F55" w:rsidRPr="00104673" w:rsidRDefault="00CD1D1A" w:rsidP="00CD1D1A">
      <w:pPr>
        <w:rPr>
          <w:rFonts w:ascii="Calibri" w:hAnsi="Calibri" w:cs="Calibri"/>
          <w:b/>
          <w:bCs/>
        </w:rPr>
      </w:pPr>
      <w:r w:rsidRPr="00104673">
        <w:rPr>
          <w:rFonts w:ascii="Calibri" w:hAnsi="Calibri" w:cs="Calibri"/>
        </w:rPr>
        <w:t>Record the temperature and the corrective action on the delivery invoice or on the Receiving Log.  The foodservice manager will verify that foodservice employees are receiving products using the proper procedure by visually monitoring receiving practices during the shift and reviewing the Receiving Log at the close of each day.  Receiving Logs are kept on file for a minimum of 1 year.</w:t>
      </w:r>
    </w:p>
    <w:p w:rsidR="00CD1D1A" w:rsidRPr="00104673" w:rsidRDefault="00CD1D1A" w:rsidP="001A0F55">
      <w:pPr>
        <w:rPr>
          <w:rFonts w:ascii="Calibri" w:hAnsi="Calibri" w:cs="Calibri"/>
          <w:b/>
          <w:bCs/>
        </w:rPr>
      </w:pPr>
    </w:p>
    <w:p w:rsidR="00CD1D1A" w:rsidRPr="00104673" w:rsidRDefault="00CD1D1A"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 xml:space="preserve">DATE IMPLEMENTED: __________________BY: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1A0F55" w:rsidRPr="00104673" w:rsidRDefault="001A0F55" w:rsidP="001A0F55">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8D30D6">
      <w:pPr>
        <w:pStyle w:val="SOPTitle"/>
        <w:rPr>
          <w:rFonts w:ascii="Calibri" w:hAnsi="Calibri" w:cs="Calibri"/>
        </w:rPr>
      </w:pPr>
      <w:r w:rsidRPr="00104673">
        <w:rPr>
          <w:rFonts w:ascii="Calibri" w:hAnsi="Calibri" w:cs="Calibri"/>
        </w:rPr>
        <w:t>Reheating Potentially Hazardous Foods</w:t>
      </w:r>
    </w:p>
    <w:p w:rsidR="008D30D6" w:rsidRPr="00104673" w:rsidRDefault="008D30D6" w:rsidP="008D30D6">
      <w:pPr>
        <w:jc w:val="center"/>
        <w:rPr>
          <w:rFonts w:ascii="Calibri" w:hAnsi="Calibri" w:cs="Calibri"/>
        </w:rPr>
      </w:pPr>
      <w:r w:rsidRPr="00104673">
        <w:rPr>
          <w:rFonts w:ascii="Calibri" w:hAnsi="Calibri" w:cs="Calibri"/>
        </w:rPr>
        <w:t>(Sample SOP)</w:t>
      </w:r>
    </w:p>
    <w:p w:rsidR="008D30D6" w:rsidRPr="00104673" w:rsidRDefault="008D30D6" w:rsidP="008D30D6">
      <w:pPr>
        <w:jc w:val="center"/>
        <w:rPr>
          <w:rFonts w:ascii="Calibri" w:hAnsi="Calibri" w:cs="Calibri"/>
          <w:b/>
        </w:rPr>
      </w:pPr>
    </w:p>
    <w:p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reheated to the appropriate internal temperature</w:t>
      </w:r>
      <w:r w:rsidR="00544898" w:rsidRPr="00104673">
        <w:rPr>
          <w:rFonts w:ascii="Calibri" w:hAnsi="Calibri" w:cs="Calibri"/>
        </w:rPr>
        <w:t>.</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Cross-Contamination, Temperatures, Reheating, Holding, Hot </w:t>
      </w:r>
      <w:r w:rsidR="00544898" w:rsidRPr="00104673">
        <w:rPr>
          <w:rFonts w:ascii="Calibri" w:hAnsi="Calibri" w:cs="Calibri"/>
        </w:rPr>
        <w:t>H</w:t>
      </w:r>
      <w:r w:rsidRPr="00104673">
        <w:rPr>
          <w:rFonts w:ascii="Calibri" w:hAnsi="Calibri" w:cs="Calibri"/>
        </w:rPr>
        <w:t>olding</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INSTRUCTIONS:</w:t>
      </w:r>
    </w:p>
    <w:p w:rsidR="003343A3" w:rsidRPr="00104673" w:rsidRDefault="003343A3" w:rsidP="00774409">
      <w:pPr>
        <w:numPr>
          <w:ilvl w:val="0"/>
          <w:numId w:val="53"/>
        </w:numPr>
        <w:rPr>
          <w:rFonts w:ascii="Calibri" w:hAnsi="Calibri" w:cs="Calibri"/>
        </w:rPr>
      </w:pPr>
      <w:r w:rsidRPr="00104673">
        <w:rPr>
          <w:rFonts w:ascii="Calibri" w:hAnsi="Calibri" w:cs="Calibri"/>
        </w:rPr>
        <w:t>Train foodservice employees on using the procedures in this SOP.  Refer to the Using and Calibrating Thermometers SOP.</w:t>
      </w:r>
    </w:p>
    <w:p w:rsidR="003343A3" w:rsidRPr="00104673" w:rsidRDefault="003343A3" w:rsidP="00774409">
      <w:pPr>
        <w:numPr>
          <w:ilvl w:val="0"/>
          <w:numId w:val="53"/>
        </w:numPr>
        <w:rPr>
          <w:rFonts w:ascii="Calibri" w:hAnsi="Calibri" w:cs="Calibri"/>
        </w:rPr>
      </w:pPr>
      <w:r w:rsidRPr="00104673">
        <w:rPr>
          <w:rFonts w:ascii="Calibri" w:hAnsi="Calibri" w:cs="Calibri"/>
        </w:rPr>
        <w:t xml:space="preserve">Follow </w:t>
      </w:r>
      <w:r w:rsidR="00D70D30" w:rsidRPr="00104673">
        <w:rPr>
          <w:rFonts w:ascii="Calibri" w:hAnsi="Calibri" w:cs="Calibri"/>
          <w:b/>
        </w:rPr>
        <w:t xml:space="preserve">SD Health </w:t>
      </w:r>
      <w:proofErr w:type="spellStart"/>
      <w:r w:rsidR="00D70D30" w:rsidRPr="00104673">
        <w:rPr>
          <w:rFonts w:ascii="Calibri" w:hAnsi="Calibri" w:cs="Calibri"/>
          <w:b/>
        </w:rPr>
        <w:t>Dept</w:t>
      </w:r>
      <w:proofErr w:type="spellEnd"/>
      <w:r w:rsidR="00D70D30" w:rsidRPr="00104673">
        <w:rPr>
          <w:rFonts w:ascii="Calibri" w:hAnsi="Calibri" w:cs="Calibri"/>
          <w:b/>
        </w:rPr>
        <w:t xml:space="preserve"> Food Code</w:t>
      </w:r>
      <w:r w:rsidR="00D70D30" w:rsidRPr="00104673">
        <w:rPr>
          <w:rFonts w:ascii="Calibri" w:hAnsi="Calibri" w:cs="Calibri"/>
        </w:rPr>
        <w:t xml:space="preserve"> </w:t>
      </w:r>
      <w:r w:rsidRPr="00104673">
        <w:rPr>
          <w:rFonts w:ascii="Calibri" w:hAnsi="Calibri" w:cs="Calibri"/>
        </w:rPr>
        <w:t xml:space="preserve">requirements. </w:t>
      </w:r>
    </w:p>
    <w:p w:rsidR="008D30D6" w:rsidRPr="00104673" w:rsidRDefault="00D70D30" w:rsidP="00774409">
      <w:pPr>
        <w:numPr>
          <w:ilvl w:val="0"/>
          <w:numId w:val="53"/>
        </w:numPr>
        <w:rPr>
          <w:rFonts w:ascii="Calibri" w:hAnsi="Calibri" w:cs="Calibri"/>
        </w:rPr>
      </w:pPr>
      <w:r w:rsidRPr="00104673">
        <w:rPr>
          <w:rFonts w:ascii="Calibri" w:hAnsi="Calibri" w:cs="Calibri"/>
        </w:rPr>
        <w:t xml:space="preserve">Using </w:t>
      </w:r>
      <w:r w:rsidRPr="00104673">
        <w:rPr>
          <w:rFonts w:ascii="Calibri" w:hAnsi="Calibri" w:cs="Calibri"/>
          <w:b/>
        </w:rPr>
        <w:t xml:space="preserve">SD Health </w:t>
      </w:r>
      <w:proofErr w:type="spellStart"/>
      <w:r w:rsidRPr="00104673">
        <w:rPr>
          <w:rFonts w:ascii="Calibri" w:hAnsi="Calibri" w:cs="Calibri"/>
          <w:b/>
        </w:rPr>
        <w:t>Dept</w:t>
      </w:r>
      <w:proofErr w:type="spellEnd"/>
      <w:r w:rsidRPr="00104673">
        <w:rPr>
          <w:rFonts w:ascii="Calibri" w:hAnsi="Calibri" w:cs="Calibri"/>
          <w:b/>
        </w:rPr>
        <w:t xml:space="preserve"> Food Code</w:t>
      </w:r>
      <w:r w:rsidR="008D30D6" w:rsidRPr="00104673">
        <w:rPr>
          <w:rFonts w:ascii="Calibri" w:hAnsi="Calibri" w:cs="Calibri"/>
          <w:i/>
        </w:rPr>
        <w:t>,</w:t>
      </w:r>
      <w:r w:rsidR="008D30D6" w:rsidRPr="00104673">
        <w:rPr>
          <w:rFonts w:ascii="Calibri" w:hAnsi="Calibri" w:cs="Calibri"/>
        </w:rPr>
        <w:t xml:space="preserve"> heat processed, ready-to-eat foods from a package or can, such as canned green beans or prepackaged breakfast burritos, to an inte</w:t>
      </w:r>
      <w:r w:rsidR="00D55648" w:rsidRPr="00104673">
        <w:rPr>
          <w:rFonts w:ascii="Calibri" w:hAnsi="Calibri" w:cs="Calibri"/>
        </w:rPr>
        <w:t xml:space="preserve">rnal temperature of at least </w:t>
      </w:r>
      <w:r w:rsidR="00D55648" w:rsidRPr="00104673">
        <w:rPr>
          <w:rFonts w:ascii="Calibri" w:hAnsi="Calibri" w:cs="Calibri"/>
          <w:b/>
        </w:rPr>
        <w:t>140</w:t>
      </w:r>
      <w:r w:rsidR="008D30D6" w:rsidRPr="00104673">
        <w:rPr>
          <w:rFonts w:ascii="Calibri" w:hAnsi="Calibri" w:cs="Calibri"/>
          <w:b/>
        </w:rPr>
        <w:t xml:space="preserve"> </w:t>
      </w:r>
      <w:r w:rsidR="00605762" w:rsidRPr="00104673">
        <w:rPr>
          <w:rFonts w:ascii="Calibri" w:hAnsi="Calibri" w:cs="Calibri"/>
          <w:b/>
        </w:rPr>
        <w:t>ºF</w:t>
      </w:r>
      <w:r w:rsidR="00605762" w:rsidRPr="00104673" w:rsidDel="00605762">
        <w:rPr>
          <w:rFonts w:ascii="Calibri" w:hAnsi="Calibri" w:cs="Calibri"/>
          <w:vertAlign w:val="superscript"/>
        </w:rPr>
        <w:t xml:space="preserve"> </w:t>
      </w:r>
      <w:r w:rsidR="008D30D6" w:rsidRPr="00104673">
        <w:rPr>
          <w:rFonts w:ascii="Calibri" w:hAnsi="Calibri" w:cs="Calibri"/>
        </w:rPr>
        <w:t xml:space="preserve">for 15 seconds for hot holding.  </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the following products to 165 </w:t>
      </w:r>
      <w:r w:rsidR="00605762" w:rsidRPr="00104673">
        <w:rPr>
          <w:rFonts w:ascii="Calibri" w:hAnsi="Calibri" w:cs="Calibri"/>
        </w:rPr>
        <w:t>ºF</w:t>
      </w:r>
      <w:r w:rsidRPr="00104673">
        <w:rPr>
          <w:rFonts w:ascii="Calibri" w:hAnsi="Calibri" w:cs="Calibri"/>
        </w:rPr>
        <w:t xml:space="preserve"> for 15 seconds:</w:t>
      </w:r>
    </w:p>
    <w:p w:rsidR="008D30D6" w:rsidRPr="00104673" w:rsidRDefault="008D30D6" w:rsidP="00774409">
      <w:pPr>
        <w:numPr>
          <w:ilvl w:val="1"/>
          <w:numId w:val="6"/>
        </w:numPr>
        <w:tabs>
          <w:tab w:val="clear" w:pos="1080"/>
          <w:tab w:val="num" w:pos="720"/>
        </w:tabs>
        <w:ind w:left="720"/>
        <w:rPr>
          <w:rFonts w:ascii="Calibri" w:hAnsi="Calibri" w:cs="Calibri"/>
        </w:rPr>
      </w:pPr>
      <w:r w:rsidRPr="00104673">
        <w:rPr>
          <w:rFonts w:ascii="Calibri" w:hAnsi="Calibri" w:cs="Calibri"/>
        </w:rPr>
        <w:t xml:space="preserve">Any food that is cooked, cooled, and reheated for hot holding </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Leftovers reheated for hot holding</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Products made from leftovers, such as soup</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Precooked, processed foods that have been previously cooled</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food for hot holding in the following manner if using a microwave oven: </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Heat processed, ready-to-eat foods from </w:t>
      </w:r>
      <w:r w:rsidR="00D55648" w:rsidRPr="00104673">
        <w:rPr>
          <w:rFonts w:ascii="Calibri" w:hAnsi="Calibri" w:cs="Calibri"/>
        </w:rPr>
        <w:t xml:space="preserve">a package or can to at least </w:t>
      </w:r>
      <w:r w:rsidR="00D55648" w:rsidRPr="00104673">
        <w:rPr>
          <w:rFonts w:ascii="Calibri" w:hAnsi="Calibri" w:cs="Calibri"/>
          <w:b/>
        </w:rPr>
        <w:t>140</w:t>
      </w:r>
      <w:r w:rsidRPr="00104673">
        <w:rPr>
          <w:rFonts w:ascii="Calibri" w:hAnsi="Calibri" w:cs="Calibri"/>
          <w:b/>
        </w:rPr>
        <w:t xml:space="preserve"> </w:t>
      </w:r>
      <w:r w:rsidR="00605762" w:rsidRPr="00104673">
        <w:rPr>
          <w:rFonts w:ascii="Calibri" w:hAnsi="Calibri" w:cs="Calibri"/>
          <w:b/>
        </w:rPr>
        <w:t>ºF</w:t>
      </w:r>
      <w:r w:rsidRPr="00104673">
        <w:rPr>
          <w:rFonts w:ascii="Calibri" w:hAnsi="Calibri" w:cs="Calibri"/>
        </w:rPr>
        <w:t xml:space="preserve"> for 15 seconds</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Heat leftovers to 165 </w:t>
      </w:r>
      <w:r w:rsidR="00605762" w:rsidRPr="00104673">
        <w:rPr>
          <w:rFonts w:ascii="Calibri" w:hAnsi="Calibri" w:cs="Calibri"/>
        </w:rPr>
        <w:t>ºF</w:t>
      </w:r>
      <w:r w:rsidRPr="00104673">
        <w:rPr>
          <w:rFonts w:ascii="Calibri" w:hAnsi="Calibri" w:cs="Calibri"/>
        </w:rPr>
        <w:t xml:space="preserve"> for 15 seconds</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Rotate (or stir) and cover foods while heating </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Allow to sit for 2 minutes after heating </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all foods rapidly.  The total time the temperature of the food is between 41 </w:t>
      </w:r>
      <w:r w:rsidR="00605762" w:rsidRPr="00104673">
        <w:rPr>
          <w:rFonts w:ascii="Calibri" w:hAnsi="Calibri" w:cs="Calibri"/>
        </w:rPr>
        <w:t>ºF</w:t>
      </w:r>
      <w:r w:rsidRPr="00104673">
        <w:rPr>
          <w:rFonts w:ascii="Calibri" w:hAnsi="Calibri" w:cs="Calibri"/>
        </w:rPr>
        <w:t xml:space="preserve"> and 165 </w:t>
      </w:r>
      <w:r w:rsidR="00605762" w:rsidRPr="00104673">
        <w:rPr>
          <w:rFonts w:ascii="Calibri" w:hAnsi="Calibri" w:cs="Calibri"/>
        </w:rPr>
        <w:t>ºF</w:t>
      </w:r>
      <w:r w:rsidRPr="00104673">
        <w:rPr>
          <w:rFonts w:ascii="Calibri" w:hAnsi="Calibri" w:cs="Calibri"/>
        </w:rPr>
        <w:t xml:space="preserve"> may not exceed 2 hours. </w:t>
      </w:r>
    </w:p>
    <w:p w:rsidR="008D30D6" w:rsidRPr="00104673" w:rsidRDefault="008D30D6" w:rsidP="00774409">
      <w:pPr>
        <w:numPr>
          <w:ilvl w:val="0"/>
          <w:numId w:val="53"/>
        </w:numPr>
        <w:rPr>
          <w:rFonts w:ascii="Calibri" w:hAnsi="Calibri" w:cs="Calibri"/>
        </w:rPr>
      </w:pPr>
      <w:r w:rsidRPr="00104673">
        <w:rPr>
          <w:rFonts w:ascii="Calibri" w:hAnsi="Calibri" w:cs="Calibri"/>
        </w:rPr>
        <w:t>Serve reheated food immediately or transfer to an appropriate hot holding unit.</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MONITORING:</w:t>
      </w:r>
    </w:p>
    <w:p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Use</w:t>
      </w:r>
      <w:r w:rsidRPr="00104673">
        <w:rPr>
          <w:rFonts w:ascii="Calibri" w:hAnsi="Calibri" w:cs="Calibri"/>
          <w:b/>
        </w:rPr>
        <w:t xml:space="preserve"> </w:t>
      </w:r>
      <w:r w:rsidRPr="00104673">
        <w:rPr>
          <w:rFonts w:ascii="Calibri" w:hAnsi="Calibri" w:cs="Calibri"/>
        </w:rPr>
        <w:t>a clean, sanitized, and calibrated probe thermometer.</w:t>
      </w:r>
    </w:p>
    <w:p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 xml:space="preserve">Take at least two internal temperatures from each pan of food.  </w:t>
      </w:r>
    </w:p>
    <w:p w:rsidR="00CD6CC1" w:rsidRPr="00104673" w:rsidRDefault="00CD6CC1" w:rsidP="008D30D6">
      <w:pPr>
        <w:pStyle w:val="HeadersinSOP"/>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98"/>
        </w:numPr>
        <w:tabs>
          <w:tab w:val="clear" w:pos="19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8D30D6" w:rsidRPr="00104673" w:rsidRDefault="008D30D6" w:rsidP="00774409">
      <w:pPr>
        <w:numPr>
          <w:ilvl w:val="0"/>
          <w:numId w:val="98"/>
        </w:numPr>
        <w:tabs>
          <w:tab w:val="num" w:pos="360"/>
        </w:tabs>
        <w:ind w:left="360"/>
        <w:rPr>
          <w:rFonts w:ascii="Calibri" w:hAnsi="Calibri" w:cs="Calibri"/>
        </w:rPr>
      </w:pPr>
      <w:r w:rsidRPr="00104673">
        <w:rPr>
          <w:rFonts w:ascii="Calibri" w:hAnsi="Calibri" w:cs="Calibri"/>
        </w:rPr>
        <w:t>Continue reheating and heating food if the internal temperature does not reach the required temperature.</w:t>
      </w:r>
    </w:p>
    <w:p w:rsidR="008D30D6" w:rsidRPr="00104673" w:rsidRDefault="008D30D6" w:rsidP="008D30D6">
      <w:pPr>
        <w:rPr>
          <w:rFonts w:ascii="Calibri" w:hAnsi="Calibri" w:cs="Calibri"/>
          <w:b/>
          <w:bCs/>
        </w:rPr>
      </w:pPr>
    </w:p>
    <w:p w:rsidR="00CD6CC1" w:rsidRPr="00CD6CC1" w:rsidRDefault="00CD6CC1" w:rsidP="00212390">
      <w:pPr>
        <w:pStyle w:val="SOPTitle"/>
        <w:rPr>
          <w:rFonts w:ascii="Calibri" w:hAnsi="Calibri" w:cs="Calibri"/>
        </w:rPr>
      </w:pPr>
      <w:r w:rsidRPr="00104673">
        <w:rPr>
          <w:rFonts w:ascii="Calibri" w:hAnsi="Calibri" w:cs="Calibri"/>
        </w:rPr>
        <w:br w:type="page"/>
      </w:r>
      <w:r w:rsidRPr="00CD6CC1">
        <w:rPr>
          <w:rFonts w:ascii="Calibri" w:hAnsi="Calibri" w:cs="Calibri"/>
        </w:rPr>
        <w:lastRenderedPageBreak/>
        <w:t>Reheating Potentially Hazardous Foods, continued</w:t>
      </w:r>
    </w:p>
    <w:p w:rsidR="00CD6CC1" w:rsidRDefault="00CD6CC1" w:rsidP="00212390">
      <w:pPr>
        <w:jc w:val="cente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rsidR="00CD6CC1" w:rsidRPr="00104673" w:rsidRDefault="008D30D6" w:rsidP="008D30D6">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193C54" w:rsidRPr="00104673">
        <w:rPr>
          <w:rFonts w:ascii="Calibri" w:hAnsi="Calibri" w:cs="Calibri"/>
        </w:rPr>
        <w:t>and</w:t>
      </w:r>
      <w:r w:rsidRPr="00104673">
        <w:rPr>
          <w:rFonts w:ascii="Calibri" w:hAnsi="Calibri" w:cs="Calibri"/>
        </w:rPr>
        <w:t xml:space="preserve"> Reheating Temperature Log. </w:t>
      </w:r>
      <w:r w:rsidR="00193C54" w:rsidRPr="00104673">
        <w:rPr>
          <w:rFonts w:ascii="Calibri" w:hAnsi="Calibri" w:cs="Calibri"/>
        </w:rPr>
        <w:t xml:space="preserve"> </w:t>
      </w:r>
      <w:r w:rsidRPr="00104673">
        <w:rPr>
          <w:rFonts w:ascii="Calibri" w:hAnsi="Calibri" w:cs="Calibri"/>
        </w:rPr>
        <w:t xml:space="preserve">Foodservice manager will verify that foodservice employees have taken the required reheating temperatures by visually </w:t>
      </w:r>
    </w:p>
    <w:p w:rsidR="008D30D6" w:rsidRPr="00104673" w:rsidRDefault="008D30D6" w:rsidP="008D30D6">
      <w:pPr>
        <w:rPr>
          <w:rFonts w:ascii="Calibri" w:hAnsi="Calibri" w:cs="Calibri"/>
        </w:rPr>
      </w:pPr>
      <w:r w:rsidRPr="00104673">
        <w:rPr>
          <w:rFonts w:ascii="Calibri" w:hAnsi="Calibri" w:cs="Calibri"/>
        </w:rPr>
        <w:t xml:space="preserve">monitoring foodservice employees during the shift and reviewing, initialing, and dating the Cooking </w:t>
      </w:r>
      <w:r w:rsidR="00193C54" w:rsidRPr="00104673">
        <w:rPr>
          <w:rFonts w:ascii="Calibri" w:hAnsi="Calibri" w:cs="Calibri"/>
        </w:rPr>
        <w:t>and</w:t>
      </w:r>
      <w:r w:rsidRPr="00104673">
        <w:rPr>
          <w:rFonts w:ascii="Calibri" w:hAnsi="Calibri" w:cs="Calibri"/>
        </w:rPr>
        <w:t xml:space="preserve"> Reheating Temperature Log at the close of each day.  The temperature logs are kept on file for a minimum of 1 year.  </w:t>
      </w: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8D30D6">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442B8E" w:rsidRPr="00104673" w:rsidRDefault="00442B8E"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pStyle w:val="SOPTitle"/>
        <w:rPr>
          <w:rFonts w:ascii="Calibri" w:hAnsi="Calibri" w:cs="Calibri"/>
        </w:rPr>
      </w:pPr>
    </w:p>
    <w:p w:rsidR="008D30D6" w:rsidRPr="00104673" w:rsidRDefault="00CD6CC1" w:rsidP="008D30D6">
      <w:pPr>
        <w:pStyle w:val="SOPTitle"/>
        <w:rPr>
          <w:rFonts w:ascii="Calibri" w:hAnsi="Calibri" w:cs="Calibri"/>
        </w:rPr>
      </w:pPr>
      <w:r w:rsidRPr="00104673">
        <w:rPr>
          <w:rFonts w:ascii="Calibri" w:hAnsi="Calibri" w:cs="Calibri"/>
        </w:rPr>
        <w:br w:type="page"/>
      </w:r>
      <w:r w:rsidR="008D30D6" w:rsidRPr="00104673">
        <w:rPr>
          <w:rFonts w:ascii="Calibri" w:hAnsi="Calibri" w:cs="Calibri"/>
        </w:rPr>
        <w:lastRenderedPageBreak/>
        <w:t>Serving Food</w:t>
      </w:r>
    </w:p>
    <w:p w:rsidR="008D30D6" w:rsidRPr="00104673" w:rsidRDefault="008D30D6" w:rsidP="008D30D6">
      <w:pPr>
        <w:jc w:val="center"/>
        <w:rPr>
          <w:rFonts w:ascii="Calibri" w:hAnsi="Calibri" w:cs="Calibri"/>
        </w:rPr>
      </w:pPr>
      <w:r w:rsidRPr="00104673">
        <w:rPr>
          <w:rFonts w:ascii="Calibri" w:hAnsi="Calibri" w:cs="Calibri"/>
        </w:rPr>
        <w:t>(Sample SOP)</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served in a sanitary manner.</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serve food.</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Service</w:t>
      </w:r>
    </w:p>
    <w:p w:rsidR="008D30D6" w:rsidRPr="00104673" w:rsidRDefault="008D30D6" w:rsidP="008D30D6">
      <w:pPr>
        <w:rPr>
          <w:rFonts w:ascii="Calibri" w:hAnsi="Calibri" w:cs="Calibri"/>
          <w:b/>
          <w:bCs/>
        </w:rPr>
      </w:pPr>
    </w:p>
    <w:p w:rsidR="008D30D6" w:rsidRPr="00104673" w:rsidRDefault="008D30D6" w:rsidP="008D30D6">
      <w:pPr>
        <w:pStyle w:val="HeadersinSOP"/>
        <w:rPr>
          <w:rFonts w:ascii="Calibri" w:hAnsi="Calibri" w:cs="Calibri"/>
        </w:rPr>
      </w:pPr>
      <w:r w:rsidRPr="00104673">
        <w:rPr>
          <w:rFonts w:ascii="Calibri" w:hAnsi="Calibri" w:cs="Calibri"/>
        </w:rPr>
        <w:t>INSTRUCTIONS:</w:t>
      </w:r>
    </w:p>
    <w:p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3203B2"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the employee health policy.  </w:t>
      </w:r>
      <w:r w:rsidR="003203B2" w:rsidRPr="00104673">
        <w:rPr>
          <w:rFonts w:ascii="Calibri" w:hAnsi="Calibri" w:cs="Calibri"/>
        </w:rPr>
        <w:t xml:space="preserve">(Employee health policy is not included in this resource.)  </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Wash hands before putting on gloves, each time the gloves are changed, when changing tasks, and before serving food with utensils.  Refer to </w:t>
      </w:r>
      <w:r w:rsidR="00193C54" w:rsidRPr="00104673">
        <w:rPr>
          <w:rFonts w:ascii="Calibri" w:hAnsi="Calibri" w:cs="Calibri"/>
        </w:rPr>
        <w:t xml:space="preserve">the </w:t>
      </w:r>
      <w:r w:rsidRPr="00104673">
        <w:rPr>
          <w:rFonts w:ascii="Calibri" w:hAnsi="Calibri" w:cs="Calibri"/>
        </w:rPr>
        <w:t>Washing Hands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Avoid touching ready-to-eat foods with bare hands.  Refer to </w:t>
      </w:r>
      <w:r w:rsidR="00193C54" w:rsidRPr="00104673">
        <w:rPr>
          <w:rFonts w:ascii="Calibri" w:hAnsi="Calibri" w:cs="Calibri"/>
        </w:rPr>
        <w:t xml:space="preserve">the </w:t>
      </w:r>
      <w:r w:rsidRPr="00104673">
        <w:rPr>
          <w:rFonts w:ascii="Calibri" w:hAnsi="Calibri" w:cs="Calibri"/>
        </w:rPr>
        <w:t>Using Suitable Utensils when Handling Ready-To-Eat Foods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Handle plates by the edge or bottom; cups by the handle or bottom; and utensils by the handles.</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utensils with the handles up or by other means to prevent contamination.</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Hold potentially hazardous food at the proper temperature.  Refer to </w:t>
      </w:r>
      <w:r w:rsidR="00193C54" w:rsidRPr="00104673">
        <w:rPr>
          <w:rFonts w:ascii="Calibri" w:hAnsi="Calibri" w:cs="Calibri"/>
        </w:rPr>
        <w:t xml:space="preserve">the </w:t>
      </w:r>
      <w:r w:rsidRPr="00104673">
        <w:rPr>
          <w:rFonts w:ascii="Calibri" w:hAnsi="Calibri" w:cs="Calibri"/>
        </w:rPr>
        <w:t>Holding Hot and Cold Potentially Hazardous Foods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Serve food with clean and sanitized utensils.</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in-use utensils properly.  Refer to the Storing In-Use Utensils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Date mark and cool potentially hazardous foods or discard leftovers.  Refer to </w:t>
      </w:r>
      <w:r w:rsidR="00193C54" w:rsidRPr="00104673">
        <w:rPr>
          <w:rFonts w:ascii="Calibri" w:hAnsi="Calibri" w:cs="Calibri"/>
        </w:rPr>
        <w:t xml:space="preserve">the </w:t>
      </w:r>
      <w:r w:rsidRPr="00104673">
        <w:rPr>
          <w:rFonts w:ascii="Calibri" w:hAnsi="Calibri" w:cs="Calibri"/>
        </w:rPr>
        <w:t>Date Marking Ready-to-Eat, Potentially Hazardous Foods</w:t>
      </w:r>
      <w:r w:rsidR="00193C54" w:rsidRPr="00104673">
        <w:rPr>
          <w:rFonts w:ascii="Calibri" w:hAnsi="Calibri" w:cs="Calibri"/>
        </w:rPr>
        <w:t>,</w:t>
      </w:r>
      <w:r w:rsidRPr="00104673">
        <w:rPr>
          <w:rFonts w:ascii="Calibri" w:hAnsi="Calibri" w:cs="Calibri"/>
        </w:rPr>
        <w:t xml:space="preserve"> and Cooling Potentially Hazardous Foods SOPs. </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MONITORING:</w:t>
      </w:r>
    </w:p>
    <w:p w:rsidR="008D30D6" w:rsidRPr="00104673" w:rsidRDefault="008D30D6" w:rsidP="008D30D6">
      <w:pPr>
        <w:rPr>
          <w:rFonts w:ascii="Calibri" w:hAnsi="Calibri" w:cs="Calibri"/>
        </w:rPr>
      </w:pPr>
      <w:r w:rsidRPr="00104673">
        <w:rPr>
          <w:rFonts w:ascii="Calibri" w:hAnsi="Calibri" w:cs="Calibri"/>
        </w:rPr>
        <w:t>A designated foodservice employee will visually observe that food is being served in a manner that prevents contamination during all hours of service.</w:t>
      </w:r>
    </w:p>
    <w:p w:rsidR="008D30D6" w:rsidRPr="00104673" w:rsidRDefault="008D30D6" w:rsidP="008D30D6">
      <w:pPr>
        <w:rPr>
          <w:rFonts w:ascii="Calibri" w:hAnsi="Calibri" w:cs="Calibri"/>
          <w:b/>
          <w:bCs/>
        </w:rPr>
      </w:pPr>
    </w:p>
    <w:p w:rsidR="008D30D6" w:rsidRPr="00104673" w:rsidRDefault="008D30D6" w:rsidP="008D30D6">
      <w:pPr>
        <w:pStyle w:val="HeadersinSOP"/>
        <w:rPr>
          <w:rFonts w:ascii="Calibri" w:hAnsi="Calibri" w:cs="Calibri"/>
        </w:rPr>
      </w:pPr>
      <w:r w:rsidRPr="00104673">
        <w:rPr>
          <w:rFonts w:ascii="Calibri" w:hAnsi="Calibri" w:cs="Calibri"/>
        </w:rPr>
        <w:t xml:space="preserve">CORRECTIVE ACTION: </w:t>
      </w:r>
    </w:p>
    <w:p w:rsidR="00AC76A1" w:rsidRPr="00104673" w:rsidRDefault="00AC76A1" w:rsidP="00774409">
      <w:pPr>
        <w:numPr>
          <w:ilvl w:val="0"/>
          <w:numId w:val="5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Replace improperly handled plates, cups, or utensils.</w:t>
      </w:r>
    </w:p>
    <w:p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Discard ready-to-eat food that has been touched with bare hands.</w:t>
      </w:r>
    </w:p>
    <w:p w:rsidR="008D30D6" w:rsidRPr="00104673" w:rsidRDefault="008D30D6" w:rsidP="00774409">
      <w:pPr>
        <w:numPr>
          <w:ilvl w:val="0"/>
          <w:numId w:val="56"/>
        </w:numPr>
        <w:tabs>
          <w:tab w:val="clear" w:pos="720"/>
          <w:tab w:val="num" w:pos="360"/>
        </w:tabs>
        <w:ind w:left="360"/>
        <w:rPr>
          <w:rFonts w:ascii="Calibri" w:hAnsi="Calibri" w:cs="Calibri"/>
          <w:bCs/>
        </w:rPr>
      </w:pPr>
      <w:r w:rsidRPr="00104673">
        <w:rPr>
          <w:rFonts w:ascii="Calibri" w:hAnsi="Calibri" w:cs="Calibri"/>
          <w:bCs/>
        </w:rPr>
        <w:t xml:space="preserve">Follow the corrective actions identified in the </w:t>
      </w:r>
      <w:r w:rsidRPr="00104673">
        <w:rPr>
          <w:rFonts w:ascii="Calibri" w:hAnsi="Calibri" w:cs="Calibri"/>
        </w:rPr>
        <w:t>Washing Hands; Using Suitable Utensils When Handling Ready-To-Eat Foods; Date Marking Ready-to-Eat, Potentially Hazardous Foods; Cooling Potentially Hazardous Foods;</w:t>
      </w:r>
      <w:r w:rsidRPr="00104673">
        <w:rPr>
          <w:rFonts w:ascii="Calibri" w:hAnsi="Calibri" w:cs="Calibri"/>
          <w:bCs/>
        </w:rPr>
        <w:t xml:space="preserve"> and </w:t>
      </w:r>
      <w:r w:rsidRPr="00104673">
        <w:rPr>
          <w:rFonts w:ascii="Calibri" w:hAnsi="Calibri" w:cs="Calibri"/>
        </w:rPr>
        <w:t xml:space="preserve">Holding Hot and Cold Potentially Hazardous Foods </w:t>
      </w:r>
      <w:r w:rsidRPr="00104673">
        <w:rPr>
          <w:rFonts w:ascii="Calibri" w:hAnsi="Calibri" w:cs="Calibri"/>
          <w:bCs/>
        </w:rPr>
        <w:t>SOPs.</w:t>
      </w:r>
    </w:p>
    <w:p w:rsidR="00CD6CC1" w:rsidRPr="00CD6CC1" w:rsidRDefault="00CD6CC1" w:rsidP="00212390">
      <w:pPr>
        <w:pStyle w:val="SOPTitle"/>
        <w:rPr>
          <w:rFonts w:ascii="Calibri" w:hAnsi="Calibri" w:cs="Calibri"/>
        </w:rPr>
      </w:pPr>
      <w:r w:rsidRPr="00104673">
        <w:rPr>
          <w:rFonts w:ascii="Calibri" w:hAnsi="Calibri" w:cs="Calibri"/>
          <w:b w:val="0"/>
          <w:bCs/>
        </w:rPr>
        <w:br w:type="page"/>
      </w:r>
      <w:r w:rsidRPr="00CD6CC1">
        <w:rPr>
          <w:rFonts w:ascii="Calibri" w:hAnsi="Calibri" w:cs="Calibri"/>
        </w:rPr>
        <w:lastRenderedPageBreak/>
        <w:t>Serving Food, continued</w:t>
      </w:r>
    </w:p>
    <w:p w:rsidR="00CD6CC1" w:rsidRDefault="00CD6CC1" w:rsidP="00212390">
      <w:pPr>
        <w:jc w:val="cente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rsidR="008D30D6" w:rsidRPr="00104673" w:rsidRDefault="008D30D6" w:rsidP="008D30D6">
      <w:pPr>
        <w:rPr>
          <w:rFonts w:ascii="Calibri" w:hAnsi="Calibri" w:cs="Calibri"/>
          <w:bCs/>
        </w:rPr>
      </w:pPr>
      <w:r w:rsidRPr="00104673">
        <w:rPr>
          <w:rFonts w:ascii="Calibri" w:hAnsi="Calibri" w:cs="Calibri"/>
          <w:bCs/>
        </w:rPr>
        <w:t xml:space="preserve">The foodservice manager will periodically check the storage and use of utensils during service.  In addition, the foodservice manager will complete the Food Safety Checklist </w:t>
      </w:r>
      <w:r w:rsidR="00CE3F16">
        <w:rPr>
          <w:rFonts w:ascii="Calibri" w:hAnsi="Calibri" w:cs="Calibri"/>
          <w:bCs/>
        </w:rPr>
        <w:t>weekly</w:t>
      </w:r>
      <w:r w:rsidRPr="00104673">
        <w:rPr>
          <w:rFonts w:ascii="Calibri" w:hAnsi="Calibri" w:cs="Calibri"/>
          <w:bCs/>
        </w:rPr>
        <w:t>.  The Food Safety Checklist is to be kept on file for a minimum of 1 year.</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0C079A" w:rsidRPr="00104673" w:rsidRDefault="000C079A"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442B8E" w:rsidRPr="00104673" w:rsidRDefault="00442B8E"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pStyle w:val="SOPTitle"/>
        <w:rPr>
          <w:rFonts w:ascii="Calibri" w:hAnsi="Calibri" w:cs="Calibri"/>
        </w:rPr>
      </w:pPr>
    </w:p>
    <w:p w:rsidR="00EC72BF" w:rsidRPr="00104673" w:rsidRDefault="00CD6CC1" w:rsidP="00EC72BF">
      <w:pPr>
        <w:pStyle w:val="SOPTitle"/>
        <w:rPr>
          <w:rFonts w:ascii="Calibri" w:hAnsi="Calibri" w:cs="Calibri"/>
        </w:rPr>
      </w:pPr>
      <w:r w:rsidRPr="00104673">
        <w:rPr>
          <w:rFonts w:ascii="Calibri" w:hAnsi="Calibri" w:cs="Calibri"/>
        </w:rPr>
        <w:br w:type="page"/>
      </w:r>
      <w:r w:rsidR="00EC72BF" w:rsidRPr="00104673">
        <w:rPr>
          <w:rFonts w:ascii="Calibri" w:hAnsi="Calibri" w:cs="Calibri"/>
        </w:rPr>
        <w:lastRenderedPageBreak/>
        <w:t>Storing and Using Poisonous or Toxic Chemicals</w:t>
      </w:r>
    </w:p>
    <w:p w:rsidR="00EC72BF" w:rsidRPr="00104673" w:rsidRDefault="00EC72BF" w:rsidP="00EC72BF">
      <w:pPr>
        <w:jc w:val="center"/>
        <w:rPr>
          <w:rFonts w:ascii="Calibri" w:hAnsi="Calibri" w:cs="Calibri"/>
          <w:bCs/>
        </w:rPr>
      </w:pPr>
      <w:r w:rsidRPr="00104673">
        <w:rPr>
          <w:rFonts w:ascii="Calibri" w:hAnsi="Calibri" w:cs="Calibri"/>
          <w:bCs/>
        </w:rPr>
        <w:t>(Sample SOP)</w:t>
      </w:r>
    </w:p>
    <w:p w:rsidR="00EC72BF" w:rsidRPr="00104673" w:rsidRDefault="00EC72BF" w:rsidP="00EC72BF">
      <w:pPr>
        <w:jc w:val="center"/>
        <w:rPr>
          <w:rFonts w:ascii="Calibri" w:hAnsi="Calibri" w:cs="Calibri"/>
          <w:bCs/>
        </w:rPr>
      </w:pPr>
    </w:p>
    <w:p w:rsidR="00EC72BF" w:rsidRPr="00104673" w:rsidRDefault="00EC72BF" w:rsidP="00EC72BF">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by chemical contamination.</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use chemicals in the kitchen.</w:t>
      </w:r>
    </w:p>
    <w:p w:rsidR="00EC72BF" w:rsidRPr="00104673" w:rsidRDefault="00EC72BF" w:rsidP="00EC72BF">
      <w:pPr>
        <w:pStyle w:val="Header"/>
        <w:tabs>
          <w:tab w:val="clear" w:pos="4320"/>
          <w:tab w:val="clear" w:pos="8640"/>
        </w:tabs>
        <w:rPr>
          <w:rFonts w:ascii="Calibri" w:hAnsi="Calibri" w:cs="Calibri"/>
        </w:rPr>
      </w:pPr>
    </w:p>
    <w:p w:rsidR="00EC72BF" w:rsidRPr="00104673" w:rsidRDefault="00EC72BF" w:rsidP="00EC72BF">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Chemicals, Cross-Contamination, Contamination, Material Safety Data Sheet</w:t>
      </w:r>
    </w:p>
    <w:p w:rsidR="00CD6CC1" w:rsidRPr="00104673" w:rsidRDefault="00CD6CC1" w:rsidP="00EC72BF">
      <w:pPr>
        <w:pStyle w:val="HeadersinSOP"/>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INSTRUCTIONS:</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Designate a location for storing the Material Safety Data Sheets (MSDS).</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manufacturer’s directions for specific mixing, storing, and first aid instructions on the chemical containers in the MSDS.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date all poisonous or toxic chemicals with the common name of the substance.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all chemicals in a designated secured area away from food and food contact surfaces using spacing or partitioning.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Limit access to chemicals by use of locks, seals, or key cards.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Maintain an inventory of chemicals.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Store only chemicals that are necessary to the operation and maintenance of the kitchen.</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Mix, test, and use sanitizing solutions as recommended by the manufacturer</w:t>
      </w:r>
      <w:r w:rsidR="00780DC3" w:rsidRPr="00104673">
        <w:rPr>
          <w:rFonts w:ascii="Calibri" w:hAnsi="Calibri" w:cs="Calibri"/>
        </w:rPr>
        <w:t xml:space="preserve"> and </w:t>
      </w:r>
      <w:proofErr w:type="gramStart"/>
      <w:r w:rsidR="00780DC3" w:rsidRPr="00104673">
        <w:rPr>
          <w:rFonts w:ascii="Calibri" w:hAnsi="Calibri" w:cs="Calibri"/>
        </w:rPr>
        <w:t xml:space="preserve">the </w:t>
      </w:r>
      <w:r w:rsidRPr="00104673">
        <w:rPr>
          <w:rFonts w:ascii="Calibri" w:hAnsi="Calibri" w:cs="Calibri"/>
        </w:rPr>
        <w:t xml:space="preserve"> State</w:t>
      </w:r>
      <w:proofErr w:type="gramEnd"/>
      <w:r w:rsidRPr="00104673">
        <w:rPr>
          <w:rFonts w:ascii="Calibri" w:hAnsi="Calibri" w:cs="Calibri"/>
        </w:rPr>
        <w:t xml:space="preserve"> or local health department.</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Use the appropriate chemical test kit to measure the concentration of sanitizer each time a new batch of sanitizer is mixed. </w:t>
      </w:r>
    </w:p>
    <w:p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Do not use chemical containers for storing food or water.</w:t>
      </w:r>
    </w:p>
    <w:p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 xml:space="preserve">Use only hand sanitizers that comply with the </w:t>
      </w:r>
      <w:r w:rsidRPr="00104673">
        <w:rPr>
          <w:rFonts w:ascii="Calibri" w:hAnsi="Calibri" w:cs="Calibri"/>
          <w:i/>
        </w:rPr>
        <w:t xml:space="preserve">2001 FDA Food Code. </w:t>
      </w:r>
      <w:r w:rsidRPr="00104673">
        <w:rPr>
          <w:rFonts w:ascii="Calibri" w:hAnsi="Calibri" w:cs="Calibri"/>
          <w:iCs/>
        </w:rPr>
        <w:t xml:space="preserve"> Confirm with the manufacturer that the hand sanitizers used meet the requirements of the </w:t>
      </w:r>
      <w:r w:rsidRPr="00104673">
        <w:rPr>
          <w:rFonts w:ascii="Calibri" w:hAnsi="Calibri" w:cs="Calibri"/>
          <w:i/>
          <w:iCs/>
        </w:rPr>
        <w:t>2001 FDA Food Code</w:t>
      </w:r>
      <w:r w:rsidRPr="00104673">
        <w:rPr>
          <w:rFonts w:ascii="Calibri" w:hAnsi="Calibri" w:cs="Calibri"/>
          <w:i/>
        </w:rPr>
        <w:t>.</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store first aid supplies in a container that is located away from food or food contact surfaces.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Label and store medicines for employee use in a designated area and away from food contact surfaces.  Do not store medicines in food storage areas.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refrigerated medicines in a covered, leak proof container where they are not accessible to children and cannot contaminate food. </w:t>
      </w:r>
    </w:p>
    <w:p w:rsidR="00EC72BF" w:rsidRPr="00104673" w:rsidRDefault="00EC72BF" w:rsidP="00EC72BF">
      <w:pPr>
        <w:jc w:val="center"/>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 xml:space="preserve">MONITORING: </w:t>
      </w:r>
    </w:p>
    <w:p w:rsidR="00EC72BF" w:rsidRPr="00104673" w:rsidRDefault="00EC72BF" w:rsidP="00EC72BF">
      <w:pPr>
        <w:rPr>
          <w:rFonts w:ascii="Calibri" w:hAnsi="Calibri" w:cs="Calibri"/>
          <w:bCs/>
        </w:rPr>
      </w:pPr>
      <w:r w:rsidRPr="00104673">
        <w:rPr>
          <w:rFonts w:ascii="Calibri" w:hAnsi="Calibri" w:cs="Calibri"/>
          <w:bCs/>
        </w:rPr>
        <w:t xml:space="preserve">Foodservice employees and foodservice manager will visually observe that chemicals are being stored, labeled, and used properly during all hours of operation. </w:t>
      </w:r>
    </w:p>
    <w:p w:rsidR="00EC72BF" w:rsidRPr="00104673" w:rsidRDefault="00EC72BF" w:rsidP="00EC72BF">
      <w:pPr>
        <w:rPr>
          <w:rFonts w:ascii="Calibri" w:hAnsi="Calibri" w:cs="Calibri"/>
          <w:b/>
        </w:rPr>
      </w:pPr>
    </w:p>
    <w:p w:rsidR="00EC72BF" w:rsidRPr="00104673" w:rsidRDefault="00EC72BF" w:rsidP="00EC72BF">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58"/>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EC72BF" w:rsidRPr="00104673" w:rsidRDefault="00EC72BF" w:rsidP="00774409">
      <w:pPr>
        <w:numPr>
          <w:ilvl w:val="0"/>
          <w:numId w:val="58"/>
        </w:numPr>
        <w:tabs>
          <w:tab w:val="clear" w:pos="720"/>
        </w:tabs>
        <w:ind w:left="360"/>
        <w:rPr>
          <w:rFonts w:ascii="Calibri" w:hAnsi="Calibri" w:cs="Calibri"/>
        </w:rPr>
      </w:pPr>
      <w:r w:rsidRPr="00104673">
        <w:rPr>
          <w:rFonts w:ascii="Calibri" w:hAnsi="Calibri" w:cs="Calibri"/>
        </w:rPr>
        <w:t>Discard any food contaminated by chemicals.</w:t>
      </w:r>
    </w:p>
    <w:p w:rsidR="00EC72BF" w:rsidRPr="00104673" w:rsidRDefault="00EC72BF" w:rsidP="00774409">
      <w:pPr>
        <w:numPr>
          <w:ilvl w:val="0"/>
          <w:numId w:val="58"/>
        </w:numPr>
        <w:tabs>
          <w:tab w:val="clear" w:pos="720"/>
        </w:tabs>
        <w:ind w:left="360"/>
        <w:rPr>
          <w:rFonts w:ascii="Calibri" w:hAnsi="Calibri" w:cs="Calibri"/>
        </w:rPr>
      </w:pPr>
      <w:r w:rsidRPr="00104673">
        <w:rPr>
          <w:rFonts w:ascii="Calibri" w:hAnsi="Calibri" w:cs="Calibri"/>
        </w:rPr>
        <w:t xml:space="preserve">Label and properly store any unlabeled or misplaced chemicals. </w:t>
      </w:r>
    </w:p>
    <w:p w:rsidR="00EC72BF" w:rsidRPr="00104673" w:rsidRDefault="00EC72BF" w:rsidP="00EC72BF">
      <w:pPr>
        <w:rPr>
          <w:rFonts w:ascii="Calibri" w:hAnsi="Calibri" w:cs="Calibri"/>
          <w:b/>
        </w:rPr>
      </w:pPr>
    </w:p>
    <w:p w:rsidR="00CD6CC1" w:rsidRPr="00CD6CC1" w:rsidRDefault="00547D47" w:rsidP="00212390">
      <w:pPr>
        <w:pStyle w:val="SOPTitle"/>
        <w:rPr>
          <w:rFonts w:ascii="Calibri" w:hAnsi="Calibri" w:cs="Calibri"/>
        </w:rPr>
      </w:pPr>
      <w:r>
        <w:rPr>
          <w:rFonts w:ascii="Calibri" w:hAnsi="Calibri" w:cs="Calibri"/>
        </w:rPr>
        <w:br w:type="page"/>
      </w:r>
      <w:r w:rsidR="00CD6CC1" w:rsidRPr="00CD6CC1">
        <w:rPr>
          <w:rFonts w:ascii="Calibri" w:hAnsi="Calibri" w:cs="Calibri"/>
        </w:rPr>
        <w:lastRenderedPageBreak/>
        <w:t>Storing and Using Poisonous or Toxic Chemicals, continued</w:t>
      </w:r>
    </w:p>
    <w:p w:rsidR="00CD6CC1" w:rsidRDefault="00CD6CC1" w:rsidP="00212390">
      <w:pPr>
        <w:jc w:val="cente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VERIFICATION AND RECORD KEEPING:</w:t>
      </w:r>
    </w:p>
    <w:p w:rsidR="00EC72BF" w:rsidRPr="00104673" w:rsidRDefault="00EC72BF" w:rsidP="00EC72BF">
      <w:pPr>
        <w:rPr>
          <w:rFonts w:ascii="Calibri" w:hAnsi="Calibri" w:cs="Calibri"/>
        </w:rPr>
      </w:pPr>
      <w:r w:rsidRPr="00104673">
        <w:rPr>
          <w:rFonts w:ascii="Calibri" w:hAnsi="Calibri" w:cs="Calibri"/>
          <w:bCs/>
        </w:rPr>
        <w:t xml:space="preserve">The 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to indicate that monitoring is</w:t>
      </w:r>
      <w:r w:rsidRPr="00104673">
        <w:rPr>
          <w:rFonts w:ascii="Calibri" w:hAnsi="Calibri" w:cs="Calibri"/>
        </w:rPr>
        <w:t xml:space="preserve"> completed.  Foodservice employees will record the name of the contaminated food, date, time, and the reason why the food was discarded on the Damaged and 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and Discarded Product Log each day.  The Food Safety Checklist and Damaged and Discarded Product Logs are kept on file for a minimum of 1 year. </w:t>
      </w:r>
    </w:p>
    <w:p w:rsidR="00EC72BF" w:rsidRPr="00104673" w:rsidRDefault="00EC72BF" w:rsidP="00EC72BF">
      <w:pPr>
        <w:rPr>
          <w:rFonts w:ascii="Calibri" w:hAnsi="Calibri" w:cs="Calibri"/>
          <w:bCs/>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C72BF" w:rsidRPr="00104673" w:rsidRDefault="00EC72BF" w:rsidP="00EC72BF">
      <w:pPr>
        <w:rPr>
          <w:rFonts w:ascii="Calibri" w:hAnsi="Calibri" w:cs="Calibri"/>
        </w:rPr>
      </w:pPr>
    </w:p>
    <w:p w:rsidR="00EC72BF" w:rsidRPr="00104673" w:rsidRDefault="00EC72BF"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CA6F75">
      <w:pPr>
        <w:pStyle w:val="SOPTitle"/>
        <w:rPr>
          <w:rFonts w:ascii="Calibri" w:hAnsi="Calibri" w:cs="Calibri"/>
        </w:rPr>
      </w:pPr>
    </w:p>
    <w:p w:rsidR="00442B8E" w:rsidRPr="00104673" w:rsidRDefault="00442B8E" w:rsidP="00CA6F75">
      <w:pPr>
        <w:pStyle w:val="SOPTitle"/>
        <w:rPr>
          <w:rFonts w:ascii="Calibri" w:hAnsi="Calibri" w:cs="Calibri"/>
        </w:rPr>
      </w:pPr>
    </w:p>
    <w:p w:rsidR="00CA6F75" w:rsidRPr="00104673" w:rsidRDefault="00CD6CC1" w:rsidP="00CA6F75">
      <w:pPr>
        <w:pStyle w:val="SOPTitle"/>
        <w:rPr>
          <w:rFonts w:ascii="Calibri" w:hAnsi="Calibri" w:cs="Calibri"/>
        </w:rPr>
      </w:pPr>
      <w:r w:rsidRPr="00104673">
        <w:rPr>
          <w:rFonts w:ascii="Calibri" w:hAnsi="Calibri" w:cs="Calibri"/>
        </w:rPr>
        <w:br w:type="page"/>
      </w:r>
      <w:r w:rsidR="00CA6F75" w:rsidRPr="00104673">
        <w:rPr>
          <w:rFonts w:ascii="Calibri" w:hAnsi="Calibri" w:cs="Calibri"/>
        </w:rPr>
        <w:lastRenderedPageBreak/>
        <w:t>Transporting Food to Remote Sites (Satellite Kitchens)</w:t>
      </w:r>
    </w:p>
    <w:p w:rsidR="00CA6F75" w:rsidRPr="00104673" w:rsidRDefault="00CA6F75" w:rsidP="00CA6F75">
      <w:pPr>
        <w:jc w:val="center"/>
        <w:rPr>
          <w:rFonts w:ascii="Calibri" w:hAnsi="Calibri" w:cs="Calibri"/>
        </w:rPr>
      </w:pPr>
      <w:r w:rsidRPr="00104673">
        <w:rPr>
          <w:rFonts w:ascii="Calibri" w:hAnsi="Calibri" w:cs="Calibri"/>
          <w:bCs/>
        </w:rPr>
        <w:t>(Sample SOP)</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food temperatures are maintained during transportation and contamination is prevented.</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transport food from a central kitchen to </w:t>
      </w:r>
      <w:r w:rsidR="00CD6CC1" w:rsidRPr="00104673">
        <w:rPr>
          <w:rFonts w:ascii="Calibri" w:hAnsi="Calibri" w:cs="Calibri"/>
        </w:rPr>
        <w:t>r</w:t>
      </w:r>
      <w:r w:rsidRPr="00104673">
        <w:rPr>
          <w:rFonts w:ascii="Calibri" w:hAnsi="Calibri" w:cs="Calibri"/>
        </w:rPr>
        <w:t>emote sites (satellite kitchens).</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Hot Holding, Cold Holding, Reheating, Cooling, Transporting Food</w:t>
      </w:r>
    </w:p>
    <w:p w:rsidR="00CA6F75" w:rsidRPr="00104673" w:rsidRDefault="00CA6F75" w:rsidP="00CA6F75">
      <w:pPr>
        <w:rPr>
          <w:rFonts w:ascii="Calibri" w:hAnsi="Calibri" w:cs="Calibri"/>
        </w:rPr>
      </w:pPr>
    </w:p>
    <w:p w:rsidR="00CA6F75" w:rsidRPr="00104673" w:rsidRDefault="00CA6F75" w:rsidP="00CA6F75">
      <w:pPr>
        <w:pStyle w:val="HeadersinSOP"/>
        <w:rPr>
          <w:rFonts w:ascii="Calibri" w:hAnsi="Calibri" w:cs="Calibri"/>
        </w:rPr>
      </w:pPr>
      <w:r w:rsidRPr="00104673">
        <w:rPr>
          <w:rFonts w:ascii="Calibri" w:hAnsi="Calibri" w:cs="Calibri"/>
        </w:rPr>
        <w:t>INSTRUCTIONS:</w:t>
      </w:r>
    </w:p>
    <w:p w:rsidR="004D2BFC" w:rsidRPr="00104673" w:rsidRDefault="004D2BFC" w:rsidP="00774409">
      <w:pPr>
        <w:numPr>
          <w:ilvl w:val="0"/>
          <w:numId w:val="60"/>
        </w:numPr>
        <w:tabs>
          <w:tab w:val="clear" w:pos="720"/>
          <w:tab w:val="num" w:pos="360"/>
        </w:tabs>
        <w:ind w:left="360"/>
        <w:rPr>
          <w:rFonts w:ascii="Calibri" w:hAnsi="Calibri" w:cs="Calibri"/>
          <w:bCs/>
        </w:rPr>
      </w:pPr>
      <w:r w:rsidRPr="00104673">
        <w:rPr>
          <w:rFonts w:ascii="Calibri" w:hAnsi="Calibri" w:cs="Calibri"/>
        </w:rPr>
        <w:t xml:space="preserve">Train foodservice employees on using the procedures in this SOP.  </w:t>
      </w:r>
    </w:p>
    <w:p w:rsidR="004D2BFC" w:rsidRPr="00104673" w:rsidRDefault="004D2BFC"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 xml:space="preserve">requirements. </w:t>
      </w:r>
    </w:p>
    <w:p w:rsidR="00CA6F75" w:rsidRPr="00104673" w:rsidRDefault="00D55648"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 xml:space="preserve">SD Health </w:t>
      </w:r>
      <w:proofErr w:type="spellStart"/>
      <w:r w:rsidRPr="00104673">
        <w:rPr>
          <w:rFonts w:ascii="Calibri" w:hAnsi="Calibri" w:cs="Calibri"/>
          <w:b/>
        </w:rPr>
        <w:t>Dept</w:t>
      </w:r>
      <w:proofErr w:type="spellEnd"/>
      <w:r w:rsidRPr="00104673">
        <w:rPr>
          <w:rFonts w:ascii="Calibri" w:hAnsi="Calibri" w:cs="Calibri"/>
          <w:b/>
        </w:rPr>
        <w:t xml:space="preserve"> Food Code</w:t>
      </w:r>
      <w:r w:rsidR="00CA6F75" w:rsidRPr="00104673">
        <w:rPr>
          <w:rFonts w:ascii="Calibri" w:hAnsi="Calibri" w:cs="Calibri"/>
        </w:rPr>
        <w:t>:</w:t>
      </w:r>
    </w:p>
    <w:p w:rsidR="00CA6F75" w:rsidRPr="00104673" w:rsidRDefault="00CA6F75" w:rsidP="00774409">
      <w:pPr>
        <w:numPr>
          <w:ilvl w:val="0"/>
          <w:numId w:val="63"/>
        </w:numPr>
        <w:rPr>
          <w:rFonts w:ascii="Calibri" w:hAnsi="Calibri" w:cs="Calibri"/>
        </w:rPr>
      </w:pPr>
      <w:r w:rsidRPr="00104673">
        <w:rPr>
          <w:rFonts w:ascii="Calibri" w:hAnsi="Calibri" w:cs="Calibri"/>
        </w:rPr>
        <w:t>Keep frozen foods frozen during transportation.</w:t>
      </w:r>
    </w:p>
    <w:p w:rsidR="00CA6F75" w:rsidRPr="00104673" w:rsidRDefault="00CA6F75" w:rsidP="00774409">
      <w:pPr>
        <w:numPr>
          <w:ilvl w:val="0"/>
          <w:numId w:val="63"/>
        </w:numPr>
        <w:rPr>
          <w:rFonts w:ascii="Calibri" w:hAnsi="Calibri" w:cs="Calibri"/>
        </w:rPr>
      </w:pPr>
      <w:r w:rsidRPr="00104673">
        <w:rPr>
          <w:rFonts w:ascii="Calibri" w:hAnsi="Calibri" w:cs="Calibri"/>
        </w:rPr>
        <w:t>Maintain the temperature of refrigerated, potentially hazardous foods at 41 ºF or below and cooked food</w:t>
      </w:r>
      <w:r w:rsidR="00D55648" w:rsidRPr="00104673">
        <w:rPr>
          <w:rFonts w:ascii="Calibri" w:hAnsi="Calibri" w:cs="Calibri"/>
        </w:rPr>
        <w:t xml:space="preserve">s that are transported hot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Use only food carriers for transporting food approved by the National Sanitation Foundation International or that have otherwise been approved by the state or local health department.</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Prepare the food carrier before use:</w:t>
      </w:r>
    </w:p>
    <w:p w:rsidR="00CA6F75" w:rsidRPr="00104673" w:rsidRDefault="00CA6F75" w:rsidP="00774409">
      <w:pPr>
        <w:numPr>
          <w:ilvl w:val="0"/>
          <w:numId w:val="61"/>
        </w:numPr>
        <w:rPr>
          <w:rFonts w:ascii="Calibri" w:hAnsi="Calibri" w:cs="Calibri"/>
        </w:rPr>
      </w:pPr>
      <w:r w:rsidRPr="00104673">
        <w:rPr>
          <w:rFonts w:ascii="Calibri" w:hAnsi="Calibri" w:cs="Calibri"/>
        </w:rPr>
        <w:t>Ensure that all surfaces of the food carrier are clean.</w:t>
      </w:r>
    </w:p>
    <w:p w:rsidR="00CA6F75" w:rsidRPr="00104673" w:rsidRDefault="00CA6F75" w:rsidP="00774409">
      <w:pPr>
        <w:numPr>
          <w:ilvl w:val="0"/>
          <w:numId w:val="61"/>
        </w:numPr>
        <w:rPr>
          <w:rFonts w:ascii="Calibri" w:hAnsi="Calibri" w:cs="Calibri"/>
        </w:rPr>
      </w:pPr>
      <w:r w:rsidRPr="00104673">
        <w:rPr>
          <w:rFonts w:ascii="Calibri" w:hAnsi="Calibri" w:cs="Calibri"/>
        </w:rPr>
        <w:t>Wash, rinse, and sanitize the interior surfaces.</w:t>
      </w:r>
    </w:p>
    <w:p w:rsidR="00CA6F75" w:rsidRPr="00104673" w:rsidRDefault="00CA6F75" w:rsidP="00774409">
      <w:pPr>
        <w:numPr>
          <w:ilvl w:val="0"/>
          <w:numId w:val="61"/>
        </w:numPr>
        <w:rPr>
          <w:rFonts w:ascii="Calibri" w:hAnsi="Calibri" w:cs="Calibri"/>
        </w:rPr>
      </w:pPr>
      <w:r w:rsidRPr="00104673">
        <w:rPr>
          <w:rFonts w:ascii="Calibri" w:hAnsi="Calibri" w:cs="Calibri"/>
        </w:rPr>
        <w:t xml:space="preserve">Ensure that the food carrier is designed to maintain cold food temperatures at </w:t>
      </w:r>
    </w:p>
    <w:p w:rsidR="00CA6F75" w:rsidRPr="00104673" w:rsidRDefault="00CA6F75" w:rsidP="00CA6F75">
      <w:pPr>
        <w:ind w:left="360" w:firstLine="360"/>
        <w:rPr>
          <w:rFonts w:ascii="Calibri" w:hAnsi="Calibri" w:cs="Calibri"/>
        </w:rPr>
      </w:pPr>
      <w:r w:rsidRPr="00104673">
        <w:rPr>
          <w:rFonts w:ascii="Calibri" w:hAnsi="Calibri" w:cs="Calibri"/>
        </w:rPr>
        <w:t xml:space="preserve">41 ºF </w:t>
      </w:r>
      <w:r w:rsidR="00D55648" w:rsidRPr="00104673">
        <w:rPr>
          <w:rFonts w:ascii="Calibri" w:hAnsi="Calibri" w:cs="Calibri"/>
        </w:rPr>
        <w:t xml:space="preserve">and hot food temperatures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rsidR="00CA6F75" w:rsidRPr="00104673" w:rsidRDefault="00CA6F75" w:rsidP="00774409">
      <w:pPr>
        <w:numPr>
          <w:ilvl w:val="0"/>
          <w:numId w:val="59"/>
        </w:numPr>
        <w:rPr>
          <w:rFonts w:ascii="Calibri" w:hAnsi="Calibri" w:cs="Calibri"/>
          <w:bCs/>
        </w:rPr>
      </w:pPr>
      <w:r w:rsidRPr="00104673">
        <w:rPr>
          <w:rFonts w:ascii="Calibri" w:hAnsi="Calibri" w:cs="Calibri"/>
          <w:bCs/>
        </w:rPr>
        <w:t>Place a calibrated stem thermometer in the warmest part of the carrier if used for transporting cold food, or the coolest part of the carrier if used for transporting hot food.</w:t>
      </w:r>
      <w:r w:rsidR="004D2BFC" w:rsidRPr="00104673">
        <w:rPr>
          <w:rFonts w:ascii="Calibri" w:hAnsi="Calibri" w:cs="Calibri"/>
          <w:bCs/>
        </w:rPr>
        <w:t xml:space="preserve">  </w:t>
      </w:r>
      <w:r w:rsidR="004D2BFC" w:rsidRPr="00104673">
        <w:rPr>
          <w:rFonts w:ascii="Calibri" w:hAnsi="Calibri" w:cs="Calibri"/>
        </w:rPr>
        <w:t>Refer to the Using and Calibrating Thermometers SOP.</w:t>
      </w:r>
    </w:p>
    <w:p w:rsidR="00CA6F75" w:rsidRPr="00104673" w:rsidRDefault="00CA6F75" w:rsidP="00774409">
      <w:pPr>
        <w:numPr>
          <w:ilvl w:val="0"/>
          <w:numId w:val="59"/>
        </w:numPr>
        <w:rPr>
          <w:rFonts w:ascii="Calibri" w:hAnsi="Calibri" w:cs="Calibri"/>
          <w:bCs/>
        </w:rPr>
      </w:pPr>
      <w:r w:rsidRPr="00104673">
        <w:rPr>
          <w:rFonts w:ascii="Calibri" w:hAnsi="Calibri" w:cs="Calibri"/>
          <w:bCs/>
        </w:rPr>
        <w:t>Pre-heat or pre-chill the food carrier according to the manufacturer’s recommendations.</w:t>
      </w:r>
    </w:p>
    <w:p w:rsidR="00CA6F75" w:rsidRPr="00104673" w:rsidRDefault="00CA6F75" w:rsidP="00774409">
      <w:pPr>
        <w:numPr>
          <w:ilvl w:val="0"/>
          <w:numId w:val="60"/>
        </w:numPr>
        <w:tabs>
          <w:tab w:val="clear" w:pos="720"/>
        </w:tabs>
        <w:ind w:left="360"/>
        <w:rPr>
          <w:rFonts w:ascii="Calibri" w:hAnsi="Calibri" w:cs="Calibri"/>
        </w:rPr>
      </w:pPr>
      <w:r w:rsidRPr="00104673">
        <w:rPr>
          <w:rFonts w:ascii="Calibri" w:hAnsi="Calibri" w:cs="Calibri"/>
          <w:bCs/>
        </w:rPr>
        <w:t>Store food in containers suitable for transportation.  Containers should be:</w:t>
      </w:r>
    </w:p>
    <w:p w:rsidR="00CA6F75" w:rsidRPr="00104673" w:rsidRDefault="00CA6F75" w:rsidP="00774409">
      <w:pPr>
        <w:numPr>
          <w:ilvl w:val="0"/>
          <w:numId w:val="62"/>
        </w:numPr>
        <w:rPr>
          <w:rFonts w:ascii="Calibri" w:hAnsi="Calibri" w:cs="Calibri"/>
        </w:rPr>
      </w:pPr>
      <w:r w:rsidRPr="00104673">
        <w:rPr>
          <w:rFonts w:ascii="Calibri" w:hAnsi="Calibri" w:cs="Calibri"/>
          <w:bCs/>
        </w:rPr>
        <w:t>Rigid and sectioned so that foods do not mix</w:t>
      </w:r>
    </w:p>
    <w:p w:rsidR="00CA6F75" w:rsidRPr="00104673" w:rsidRDefault="00CA6F75" w:rsidP="00774409">
      <w:pPr>
        <w:numPr>
          <w:ilvl w:val="0"/>
          <w:numId w:val="62"/>
        </w:numPr>
        <w:rPr>
          <w:rFonts w:ascii="Calibri" w:hAnsi="Calibri" w:cs="Calibri"/>
        </w:rPr>
      </w:pPr>
      <w:r w:rsidRPr="00104673">
        <w:rPr>
          <w:rFonts w:ascii="Calibri" w:hAnsi="Calibri" w:cs="Calibri"/>
          <w:bCs/>
        </w:rPr>
        <w:t>Tightly closed to retain the proper food temperature</w:t>
      </w:r>
    </w:p>
    <w:p w:rsidR="00CA6F75" w:rsidRPr="00104673" w:rsidRDefault="00CA6F75" w:rsidP="00774409">
      <w:pPr>
        <w:numPr>
          <w:ilvl w:val="0"/>
          <w:numId w:val="62"/>
        </w:numPr>
        <w:rPr>
          <w:rFonts w:ascii="Calibri" w:hAnsi="Calibri" w:cs="Calibri"/>
        </w:rPr>
      </w:pPr>
      <w:r w:rsidRPr="00104673">
        <w:rPr>
          <w:rFonts w:ascii="Calibri" w:hAnsi="Calibri" w:cs="Calibri"/>
        </w:rPr>
        <w:t>Nonporous to avoid leakage</w:t>
      </w:r>
    </w:p>
    <w:p w:rsidR="00CA6F75" w:rsidRPr="00104673" w:rsidRDefault="00CA6F75" w:rsidP="00774409">
      <w:pPr>
        <w:numPr>
          <w:ilvl w:val="0"/>
          <w:numId w:val="62"/>
        </w:numPr>
        <w:rPr>
          <w:rFonts w:ascii="Calibri" w:hAnsi="Calibri" w:cs="Calibri"/>
        </w:rPr>
      </w:pPr>
      <w:r w:rsidRPr="00104673">
        <w:rPr>
          <w:rFonts w:ascii="Calibri" w:hAnsi="Calibri" w:cs="Calibri"/>
        </w:rPr>
        <w:t>Easy-to-clean or disposable</w:t>
      </w:r>
    </w:p>
    <w:p w:rsidR="00CA6F75" w:rsidRPr="00104673" w:rsidRDefault="00CA6F75" w:rsidP="00774409">
      <w:pPr>
        <w:numPr>
          <w:ilvl w:val="0"/>
          <w:numId w:val="62"/>
        </w:numPr>
        <w:rPr>
          <w:rFonts w:ascii="Calibri" w:hAnsi="Calibri" w:cs="Calibri"/>
        </w:rPr>
      </w:pPr>
      <w:r w:rsidRPr="00104673">
        <w:rPr>
          <w:rFonts w:ascii="Calibri" w:hAnsi="Calibri" w:cs="Calibri"/>
        </w:rPr>
        <w:t>Approved to hold food</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Place food containers in food carriers and transport the food in clean trucks, if applicable, to remote sites as quickly as possible.</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Follow Receiving Deliveries SOP when food arrives at remote site.</w:t>
      </w:r>
    </w:p>
    <w:p w:rsidR="00547D47" w:rsidRPr="00CD6CC1" w:rsidRDefault="00547D47" w:rsidP="00212390">
      <w:pPr>
        <w:pStyle w:val="SOPTitle"/>
        <w:rPr>
          <w:rFonts w:ascii="Calibri" w:hAnsi="Calibri" w:cs="Calibri"/>
        </w:rPr>
      </w:pPr>
      <w:r w:rsidRPr="00104673">
        <w:rPr>
          <w:rFonts w:ascii="Calibri" w:hAnsi="Calibri" w:cs="Calibri"/>
          <w:b w:val="0"/>
          <w:bCs/>
        </w:rPr>
        <w:br w:type="page"/>
      </w:r>
      <w:r w:rsidRPr="00CD6CC1">
        <w:rPr>
          <w:rFonts w:ascii="Calibri" w:hAnsi="Calibri" w:cs="Calibri"/>
        </w:rPr>
        <w:lastRenderedPageBreak/>
        <w:t>Transporting Food to Remote Sites (Satellite Kitchens), continued</w:t>
      </w:r>
    </w:p>
    <w:p w:rsidR="00547D47" w:rsidRPr="00CD6CC1" w:rsidRDefault="00547D47" w:rsidP="00212390">
      <w:pPr>
        <w:jc w:val="center"/>
        <w:rPr>
          <w:rFonts w:ascii="Calibri" w:hAnsi="Calibri" w:cs="Calibri"/>
          <w:bCs/>
        </w:rPr>
      </w:pPr>
      <w:r w:rsidRPr="00CD6CC1">
        <w:rPr>
          <w:rFonts w:ascii="Calibri" w:hAnsi="Calibri" w:cs="Calibri"/>
          <w:bCs/>
        </w:rPr>
        <w:t>(Sample SOP)</w:t>
      </w:r>
    </w:p>
    <w:p w:rsidR="00CA6F75" w:rsidRPr="00104673" w:rsidRDefault="00CA6F75" w:rsidP="00CA6F75">
      <w:pPr>
        <w:rPr>
          <w:rFonts w:ascii="Calibri" w:hAnsi="Calibri" w:cs="Calibri"/>
          <w:b/>
          <w:bCs/>
        </w:rPr>
      </w:pPr>
    </w:p>
    <w:p w:rsidR="00CA6F75" w:rsidRPr="00104673" w:rsidRDefault="00CA6F75" w:rsidP="00CA6F75">
      <w:pPr>
        <w:pStyle w:val="HeadersinSOP"/>
        <w:rPr>
          <w:rFonts w:ascii="Calibri" w:hAnsi="Calibri" w:cs="Calibri"/>
        </w:rPr>
      </w:pPr>
      <w:r w:rsidRPr="00104673">
        <w:rPr>
          <w:rFonts w:ascii="Calibri" w:hAnsi="Calibri" w:cs="Calibri"/>
        </w:rPr>
        <w:t>MONITORING:</w:t>
      </w:r>
    </w:p>
    <w:p w:rsidR="00547D47" w:rsidRPr="00104673" w:rsidRDefault="00CA6F75"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Check the air temperature of the food carrier to ensure that the temperature suggested by the manufacturer is reached prior to placing food into it.</w:t>
      </w:r>
    </w:p>
    <w:p w:rsidR="00CA6F75" w:rsidRPr="00104673" w:rsidRDefault="00547D47"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 xml:space="preserve"> </w:t>
      </w:r>
      <w:r w:rsidR="00CA6F75" w:rsidRPr="00104673">
        <w:rPr>
          <w:rFonts w:ascii="Calibri" w:hAnsi="Calibri" w:cs="Calibri"/>
          <w:bCs/>
        </w:rPr>
        <w:t>Check the internal temperatures of food using a calibrated thermometer before placing it into the food carrier.  Refer to the Holding Hot and Cold Potentially Hazardous Foods SOP for the proper procedures to follow when taking holding temperatures.</w:t>
      </w:r>
    </w:p>
    <w:p w:rsidR="00CA6F75" w:rsidRPr="00104673" w:rsidRDefault="00CA6F75" w:rsidP="00CA6F75">
      <w:pPr>
        <w:rPr>
          <w:rFonts w:ascii="Calibri" w:hAnsi="Calibri" w:cs="Calibri"/>
          <w:bCs/>
        </w:rPr>
      </w:pPr>
      <w:r w:rsidRPr="00104673">
        <w:rPr>
          <w:rFonts w:ascii="Calibri" w:hAnsi="Calibri" w:cs="Calibri"/>
          <w:bCs/>
        </w:rPr>
        <w:t xml:space="preserve"> </w:t>
      </w:r>
    </w:p>
    <w:p w:rsidR="00CA6F75" w:rsidRPr="00104673" w:rsidRDefault="00CA6F75" w:rsidP="00CA6F75">
      <w:pPr>
        <w:pStyle w:val="HeadersinSOP"/>
        <w:rPr>
          <w:rFonts w:ascii="Calibri" w:hAnsi="Calibri" w:cs="Calibri"/>
        </w:rPr>
      </w:pPr>
      <w:r w:rsidRPr="00104673">
        <w:rPr>
          <w:rFonts w:ascii="Calibri" w:hAnsi="Calibri" w:cs="Calibri"/>
        </w:rPr>
        <w:t>CORRECTIVE ACTION:</w:t>
      </w:r>
    </w:p>
    <w:p w:rsidR="009563C3" w:rsidRPr="00104673" w:rsidRDefault="009563C3" w:rsidP="00774409">
      <w:pPr>
        <w:numPr>
          <w:ilvl w:val="0"/>
          <w:numId w:val="64"/>
        </w:numPr>
        <w:tabs>
          <w:tab w:val="clear" w:pos="180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rPr>
        <w:t>Continue heating or chilling food carrier if the proper air temperature is not reached.</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Reheat food to 165 </w:t>
      </w:r>
      <w:r w:rsidR="002040D3" w:rsidRPr="00104673">
        <w:rPr>
          <w:rFonts w:ascii="Calibri" w:hAnsi="Calibri" w:cs="Calibri"/>
        </w:rPr>
        <w:t>º</w:t>
      </w:r>
      <w:r w:rsidRPr="00104673">
        <w:rPr>
          <w:rFonts w:ascii="Calibri" w:hAnsi="Calibri" w:cs="Calibri"/>
          <w:bCs/>
        </w:rPr>
        <w:t>F for 15 seconds i</w:t>
      </w:r>
      <w:r w:rsidRPr="00104673">
        <w:rPr>
          <w:rFonts w:ascii="Calibri" w:hAnsi="Calibri" w:cs="Calibri"/>
        </w:rPr>
        <w:t xml:space="preserve">f the internal temperature of hot food is less than </w:t>
      </w:r>
      <w:r w:rsidR="00D55648" w:rsidRPr="00104673">
        <w:rPr>
          <w:rFonts w:ascii="Calibri" w:hAnsi="Calibri" w:cs="Calibri"/>
          <w:b/>
          <w:bCs/>
        </w:rPr>
        <w:t>140</w:t>
      </w:r>
      <w:r w:rsidRPr="00104673">
        <w:rPr>
          <w:rFonts w:ascii="Calibri" w:hAnsi="Calibri" w:cs="Calibri"/>
          <w:b/>
          <w:bCs/>
        </w:rPr>
        <w:t xml:space="preserve"> </w:t>
      </w:r>
      <w:r w:rsidR="002040D3" w:rsidRPr="00104673">
        <w:rPr>
          <w:rFonts w:ascii="Calibri" w:hAnsi="Calibri" w:cs="Calibri"/>
          <w:b/>
        </w:rPr>
        <w:t>º</w:t>
      </w:r>
      <w:r w:rsidRPr="00104673">
        <w:rPr>
          <w:rFonts w:ascii="Calibri" w:hAnsi="Calibri" w:cs="Calibri"/>
          <w:b/>
          <w:bCs/>
        </w:rPr>
        <w:t>F</w:t>
      </w:r>
      <w:r w:rsidRPr="00104673">
        <w:rPr>
          <w:rFonts w:ascii="Calibri" w:hAnsi="Calibri" w:cs="Calibri"/>
          <w:bCs/>
        </w:rPr>
        <w:t>.  Refer to the Reheating Potentially Hazardous Foods SOP.</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Cool food to 41 </w:t>
      </w:r>
      <w:r w:rsidR="002040D3" w:rsidRPr="00104673">
        <w:rPr>
          <w:rFonts w:ascii="Calibri" w:hAnsi="Calibri" w:cs="Calibri"/>
        </w:rPr>
        <w:t>º</w:t>
      </w:r>
      <w:r w:rsidRPr="00104673">
        <w:rPr>
          <w:rFonts w:ascii="Calibri" w:hAnsi="Calibri" w:cs="Calibri"/>
          <w:bCs/>
        </w:rPr>
        <w:t xml:space="preserve">F or below using a proper cooling procedure if the internal temperature of cold food is greater than 41 </w:t>
      </w:r>
      <w:r w:rsidR="002040D3" w:rsidRPr="00104673">
        <w:rPr>
          <w:rFonts w:ascii="Calibri" w:hAnsi="Calibri" w:cs="Calibri"/>
        </w:rPr>
        <w:t>º</w:t>
      </w:r>
      <w:r w:rsidRPr="00104673">
        <w:rPr>
          <w:rFonts w:ascii="Calibri" w:hAnsi="Calibri" w:cs="Calibri"/>
          <w:bCs/>
        </w:rPr>
        <w:t>F.  Refer to the Cooling Potentially Hazardous Foods SOP for the proper procedures to follow when cooling food.</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Discard foods held in the danger zone for greater than 4 hours.</w:t>
      </w:r>
    </w:p>
    <w:p w:rsidR="00CA6F75" w:rsidRPr="00104673" w:rsidRDefault="00CA6F75" w:rsidP="00CA6F75">
      <w:pPr>
        <w:rPr>
          <w:rFonts w:ascii="Calibri" w:hAnsi="Calibri" w:cs="Calibri"/>
          <w:bCs/>
        </w:rPr>
      </w:pPr>
    </w:p>
    <w:p w:rsidR="00CA6F75" w:rsidRPr="00104673" w:rsidRDefault="00CA6F75" w:rsidP="00CA6F75">
      <w:pPr>
        <w:pStyle w:val="HeadersinSOP"/>
        <w:rPr>
          <w:rFonts w:ascii="Calibri" w:hAnsi="Calibri" w:cs="Calibri"/>
        </w:rPr>
      </w:pPr>
      <w:r w:rsidRPr="00104673">
        <w:rPr>
          <w:rFonts w:ascii="Calibri" w:hAnsi="Calibri" w:cs="Calibri"/>
        </w:rPr>
        <w:t>VERIFICATION AND RECORD KEEPING:</w:t>
      </w:r>
    </w:p>
    <w:p w:rsidR="00CA6F75" w:rsidRPr="00104673" w:rsidRDefault="00CA6F75" w:rsidP="004C70B2">
      <w:pPr>
        <w:rPr>
          <w:rFonts w:ascii="Calibri" w:hAnsi="Calibri" w:cs="Calibri"/>
        </w:rPr>
      </w:pPr>
      <w:r w:rsidRPr="00104673">
        <w:rPr>
          <w:rFonts w:ascii="Calibri" w:hAnsi="Calibri" w:cs="Calibri"/>
        </w:rPr>
        <w:t xml:space="preserve">Before transporting food to remote sites, foodservice employees will record food carrier temperature, food product name, time, internal temperatures, and any corrective action taken on the Hot and Cold Holding Temperature Log.  Upon receipt of food at remote sites, foodservice employees will record receiving temperatures and corrective action taken on the Receiving Log.  The foodservice manager at central kitchens will verify that foodservice employees are following this SOP by visually observing employees and reviewing and initialing the Hot and Cold Holding Temperature Log daily.  The foodservice manager at the remote site(s) will verify that foodservice employees are receiving foods at the proper temperature and following the proper receiving procedures by visually observing receiving practices during the shift and reviewing and initialing the Receiving Log daily.  All logs are kept on file for a minimum of </w:t>
      </w:r>
      <w:r w:rsidR="00193C54" w:rsidRPr="00104673">
        <w:rPr>
          <w:rFonts w:ascii="Calibri" w:hAnsi="Calibri" w:cs="Calibri"/>
        </w:rPr>
        <w:t xml:space="preserve">1 </w:t>
      </w:r>
      <w:r w:rsidR="00CD6CC1" w:rsidRPr="00104673">
        <w:rPr>
          <w:rFonts w:ascii="Calibri" w:hAnsi="Calibri" w:cs="Calibri"/>
        </w:rPr>
        <w:t xml:space="preserve">year.  The foodservice </w:t>
      </w:r>
      <w:r w:rsidR="009563C3" w:rsidRPr="00104673">
        <w:rPr>
          <w:rFonts w:ascii="Calibri" w:hAnsi="Calibri" w:cs="Calibri"/>
        </w:rPr>
        <w:t xml:space="preserve">manager will complete the Food Safety Checklist </w:t>
      </w:r>
      <w:r w:rsidR="00CE3F16">
        <w:rPr>
          <w:rFonts w:ascii="Calibri" w:hAnsi="Calibri" w:cs="Calibri"/>
          <w:bCs/>
        </w:rPr>
        <w:t>weekly</w:t>
      </w:r>
      <w:r w:rsidR="009563C3" w:rsidRPr="00104673">
        <w:rPr>
          <w:rFonts w:ascii="Calibri" w:hAnsi="Calibri" w:cs="Calibri"/>
        </w:rPr>
        <w:t>.  The Food Safety Checklist is to</w:t>
      </w:r>
      <w:r w:rsidR="0020559D" w:rsidRPr="00104673">
        <w:rPr>
          <w:rFonts w:ascii="Calibri" w:hAnsi="Calibri" w:cs="Calibri"/>
        </w:rPr>
        <w:t xml:space="preserve"> be</w:t>
      </w:r>
      <w:r w:rsidR="009563C3" w:rsidRPr="00104673">
        <w:rPr>
          <w:rFonts w:ascii="Calibri" w:hAnsi="Calibri" w:cs="Calibri"/>
        </w:rPr>
        <w:t xml:space="preserve"> kept on file for a minimum of 1 year.</w:t>
      </w:r>
    </w:p>
    <w:p w:rsidR="009563C3" w:rsidRPr="00104673" w:rsidRDefault="009563C3" w:rsidP="004C70B2">
      <w:pPr>
        <w:rPr>
          <w:rFonts w:ascii="Calibri" w:hAnsi="Calibri" w:cs="Calibri"/>
        </w:rPr>
      </w:pPr>
    </w:p>
    <w:p w:rsidR="009563C3" w:rsidRPr="00104673" w:rsidRDefault="009563C3" w:rsidP="004C70B2">
      <w:pPr>
        <w:rPr>
          <w:rFonts w:ascii="Calibri" w:hAnsi="Calibri" w:cs="Calibri"/>
        </w:rPr>
      </w:pPr>
    </w:p>
    <w:p w:rsidR="00CA6F75" w:rsidRPr="00104673" w:rsidRDefault="00CA6F75" w:rsidP="00CA6F75">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rPr>
      </w:pPr>
    </w:p>
    <w:p w:rsidR="00CA6F75" w:rsidRPr="00104673" w:rsidRDefault="00CA6F75" w:rsidP="004C70B2">
      <w:pPr>
        <w:rPr>
          <w:rFonts w:ascii="Calibri" w:hAnsi="Calibri" w:cs="Calibri"/>
        </w:rPr>
      </w:pPr>
    </w:p>
    <w:p w:rsidR="006B0613" w:rsidRPr="00104673" w:rsidRDefault="00547D47" w:rsidP="006B0613">
      <w:pPr>
        <w:pStyle w:val="SOPTitle"/>
        <w:rPr>
          <w:rFonts w:ascii="Calibri" w:hAnsi="Calibri" w:cs="Calibri"/>
        </w:rPr>
      </w:pPr>
      <w:r w:rsidRPr="00104673">
        <w:rPr>
          <w:rFonts w:ascii="Calibri" w:hAnsi="Calibri" w:cs="Calibri"/>
          <w:b w:val="0"/>
          <w:sz w:val="24"/>
          <w:szCs w:val="24"/>
        </w:rPr>
        <w:br w:type="page"/>
      </w:r>
      <w:r w:rsidRPr="00104673">
        <w:rPr>
          <w:rFonts w:ascii="Calibri" w:hAnsi="Calibri" w:cs="Calibri"/>
          <w:sz w:val="24"/>
          <w:szCs w:val="24"/>
        </w:rPr>
        <w:lastRenderedPageBreak/>
        <w:t>U</w:t>
      </w:r>
      <w:r w:rsidR="006B0613" w:rsidRPr="00104673">
        <w:rPr>
          <w:rFonts w:ascii="Calibri" w:hAnsi="Calibri" w:cs="Calibri"/>
        </w:rPr>
        <w:t>sing and Calibrating Thermometers</w:t>
      </w:r>
    </w:p>
    <w:p w:rsidR="006B0613" w:rsidRPr="00104673" w:rsidRDefault="006B0613" w:rsidP="006B0613">
      <w:pPr>
        <w:tabs>
          <w:tab w:val="left" w:pos="5940"/>
        </w:tabs>
        <w:jc w:val="center"/>
        <w:rPr>
          <w:rFonts w:ascii="Calibri" w:hAnsi="Calibri" w:cs="Calibri"/>
          <w:b/>
          <w:bCs/>
        </w:rPr>
      </w:pPr>
      <w:r w:rsidRPr="00104673">
        <w:rPr>
          <w:rFonts w:ascii="Calibri" w:hAnsi="Calibri" w:cs="Calibri"/>
          <w:bCs/>
        </w:rPr>
        <w:t>(Sample SOP)</w:t>
      </w:r>
    </w:p>
    <w:p w:rsidR="006B0613" w:rsidRPr="00104673" w:rsidRDefault="006B0613" w:rsidP="006B0613">
      <w:pPr>
        <w:tabs>
          <w:tab w:val="left" w:pos="5940"/>
        </w:tabs>
        <w:rPr>
          <w:rFonts w:ascii="Calibri" w:hAnsi="Calibri" w:cs="Calibri"/>
          <w:b/>
          <w:bCs/>
        </w:rPr>
      </w:pPr>
    </w:p>
    <w:p w:rsidR="006B0613" w:rsidRPr="00104673" w:rsidRDefault="006B0613" w:rsidP="006B0613">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the appropriate type of thermometer is used to measure internal product temperatures and that thermometers used are correctly calibrated for accuracy.</w:t>
      </w:r>
    </w:p>
    <w:p w:rsidR="006B0613" w:rsidRPr="00104673" w:rsidRDefault="006B0613" w:rsidP="006B0613">
      <w:pPr>
        <w:rPr>
          <w:rFonts w:ascii="Calibri" w:hAnsi="Calibri" w:cs="Calibri"/>
          <w:b/>
          <w:bCs/>
        </w:rPr>
      </w:pPr>
    </w:p>
    <w:p w:rsidR="006B0613" w:rsidRPr="00104673" w:rsidRDefault="006B0613" w:rsidP="006B0613">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cook, and cool food.</w:t>
      </w:r>
    </w:p>
    <w:p w:rsidR="006B0613" w:rsidRPr="00104673" w:rsidRDefault="006B0613" w:rsidP="006B0613">
      <w:pPr>
        <w:pStyle w:val="Header"/>
        <w:tabs>
          <w:tab w:val="clear" w:pos="4320"/>
          <w:tab w:val="clear" w:pos="8640"/>
        </w:tabs>
        <w:rPr>
          <w:rFonts w:ascii="Calibri" w:hAnsi="Calibri" w:cs="Calibri"/>
          <w:b/>
          <w:bCs/>
        </w:rPr>
      </w:pPr>
    </w:p>
    <w:p w:rsidR="006B0613" w:rsidRPr="00104673" w:rsidRDefault="006B0613" w:rsidP="006B0613">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rPr>
        <w:t xml:space="preserve">  Thermometers, Calibration</w:t>
      </w:r>
    </w:p>
    <w:p w:rsidR="006B0613" w:rsidRPr="00104673" w:rsidRDefault="006B0613" w:rsidP="006B0613">
      <w:pPr>
        <w:pStyle w:val="Header"/>
        <w:tabs>
          <w:tab w:val="clear" w:pos="4320"/>
          <w:tab w:val="clear" w:pos="8640"/>
          <w:tab w:val="left" w:pos="1410"/>
        </w:tabs>
        <w:rPr>
          <w:rFonts w:ascii="Calibri" w:hAnsi="Calibri" w:cs="Calibri"/>
        </w:rPr>
      </w:pPr>
    </w:p>
    <w:p w:rsidR="006B0613" w:rsidRPr="00104673" w:rsidRDefault="006B0613" w:rsidP="006B0613">
      <w:pPr>
        <w:pStyle w:val="HeadersinSOP"/>
        <w:rPr>
          <w:rFonts w:ascii="Calibri" w:hAnsi="Calibri" w:cs="Calibri"/>
        </w:rPr>
      </w:pPr>
      <w:r w:rsidRPr="00104673">
        <w:rPr>
          <w:rFonts w:ascii="Calibri" w:hAnsi="Calibri" w:cs="Calibri"/>
        </w:rPr>
        <w:t>INSTRUCTIONS:</w:t>
      </w:r>
    </w:p>
    <w:p w:rsidR="00953AEC" w:rsidRPr="00104673" w:rsidRDefault="00953AEC" w:rsidP="00774409">
      <w:pPr>
        <w:numPr>
          <w:ilvl w:val="0"/>
          <w:numId w:val="6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953AEC" w:rsidRPr="00104673" w:rsidRDefault="00953AEC" w:rsidP="00774409">
      <w:pPr>
        <w:numPr>
          <w:ilvl w:val="0"/>
          <w:numId w:val="67"/>
        </w:numPr>
        <w:tabs>
          <w:tab w:val="clear" w:pos="720"/>
          <w:tab w:val="left"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Follow the food thermometer manufacturer’s instructions for use.  Use a food thermometer that measures temperatures from 0 </w:t>
      </w:r>
      <w:r w:rsidR="00CA5770" w:rsidRPr="00104673">
        <w:rPr>
          <w:rFonts w:ascii="Calibri" w:hAnsi="Calibri" w:cs="Calibri"/>
        </w:rPr>
        <w:t>ºF</w:t>
      </w:r>
      <w:r w:rsidRPr="00104673">
        <w:rPr>
          <w:rFonts w:ascii="Calibri" w:hAnsi="Calibri" w:cs="Calibri"/>
        </w:rPr>
        <w:t xml:space="preserve"> (-18 </w:t>
      </w:r>
      <w:r w:rsidR="00CA5770" w:rsidRPr="00104673">
        <w:rPr>
          <w:rFonts w:ascii="Calibri" w:hAnsi="Calibri" w:cs="Calibri"/>
        </w:rPr>
        <w:t>º</w:t>
      </w:r>
      <w:r w:rsidRPr="00104673">
        <w:rPr>
          <w:rFonts w:ascii="Calibri" w:hAnsi="Calibri" w:cs="Calibri"/>
        </w:rPr>
        <w:t xml:space="preserve">C) to 220 </w:t>
      </w:r>
      <w:r w:rsidR="00CA5770" w:rsidRPr="00104673">
        <w:rPr>
          <w:rFonts w:ascii="Calibri" w:hAnsi="Calibri" w:cs="Calibri"/>
        </w:rPr>
        <w:t>ºF</w:t>
      </w:r>
      <w:r w:rsidR="00C40002" w:rsidRPr="00104673">
        <w:rPr>
          <w:rFonts w:ascii="Calibri" w:hAnsi="Calibri" w:cs="Calibri"/>
        </w:rPr>
        <w:t xml:space="preserve"> </w:t>
      </w:r>
      <w:r w:rsidRPr="00104673">
        <w:rPr>
          <w:rFonts w:ascii="Calibri" w:hAnsi="Calibri" w:cs="Calibri"/>
        </w:rPr>
        <w:t xml:space="preserve">(104 </w:t>
      </w:r>
      <w:r w:rsidR="00CA5770" w:rsidRPr="00104673">
        <w:rPr>
          <w:rFonts w:ascii="Calibri" w:hAnsi="Calibri" w:cs="Calibri"/>
        </w:rPr>
        <w:t>º</w:t>
      </w:r>
      <w:r w:rsidRPr="00104673">
        <w:rPr>
          <w:rFonts w:ascii="Calibri" w:hAnsi="Calibri" w:cs="Calibri"/>
        </w:rPr>
        <w:t>C) and is appropriate for the temperature being taken.  For example:</w:t>
      </w:r>
    </w:p>
    <w:p w:rsidR="006B0613" w:rsidRPr="00104673" w:rsidRDefault="006B0613" w:rsidP="00774409">
      <w:pPr>
        <w:numPr>
          <w:ilvl w:val="0"/>
          <w:numId w:val="66"/>
        </w:numPr>
        <w:rPr>
          <w:rFonts w:ascii="Calibri" w:hAnsi="Calibri" w:cs="Calibri"/>
        </w:rPr>
      </w:pPr>
      <w:r w:rsidRPr="00104673">
        <w:rPr>
          <w:rFonts w:ascii="Calibri" w:hAnsi="Calibri" w:cs="Calibri"/>
        </w:rPr>
        <w:t>Temperatures of thin products, such as hamburgers, chicken breasts, pizza, filets, nuggets, hot dogs, and sausage patties, must be taken using a thermistor or thermocouple with a thin probe.</w:t>
      </w:r>
    </w:p>
    <w:p w:rsidR="006B0613" w:rsidRPr="00104673" w:rsidRDefault="006B0613" w:rsidP="00774409">
      <w:pPr>
        <w:numPr>
          <w:ilvl w:val="0"/>
          <w:numId w:val="66"/>
        </w:numPr>
        <w:rPr>
          <w:rFonts w:ascii="Calibri" w:hAnsi="Calibri" w:cs="Calibri"/>
        </w:rPr>
      </w:pPr>
      <w:r w:rsidRPr="00104673">
        <w:rPr>
          <w:rFonts w:ascii="Calibri" w:hAnsi="Calibri" w:cs="Calibri"/>
        </w:rPr>
        <w:t>Bimetallic, dial-faced stem thermometers are accurate only when measuring temperatures of thick foods.  They may not be used to measure temperatures of thin foods.  A dimple mark located on the stem of the thermometer indicates the maximum food thickness that can be accurately measured.</w:t>
      </w:r>
    </w:p>
    <w:p w:rsidR="006B0613" w:rsidRPr="00104673" w:rsidRDefault="006B0613" w:rsidP="00774409">
      <w:pPr>
        <w:numPr>
          <w:ilvl w:val="0"/>
          <w:numId w:val="66"/>
        </w:numPr>
        <w:rPr>
          <w:rFonts w:ascii="Calibri" w:hAnsi="Calibri" w:cs="Calibri"/>
        </w:rPr>
      </w:pPr>
      <w:r w:rsidRPr="00104673">
        <w:rPr>
          <w:rFonts w:ascii="Calibri" w:hAnsi="Calibri" w:cs="Calibri"/>
        </w:rPr>
        <w:t>Use only oven-safe, bimetallic thermometers when measuring temperatures of food while cooking in an oven.</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Have food thermometers easily-accessible to foodservice employees during all hours of operation.</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Clean and sanitize food thermometers before each use.  Refer to </w:t>
      </w:r>
      <w:r w:rsidR="00193C54" w:rsidRPr="00104673">
        <w:rPr>
          <w:rFonts w:ascii="Calibri" w:hAnsi="Calibri" w:cs="Calibri"/>
        </w:rPr>
        <w:t xml:space="preserve">the </w:t>
      </w:r>
      <w:r w:rsidRPr="00104673">
        <w:rPr>
          <w:rFonts w:ascii="Calibri" w:hAnsi="Calibri" w:cs="Calibri"/>
        </w:rPr>
        <w:t xml:space="preserve">Cleaning and Sanitizing Food Contact Surfaces SOP for the proper procedure to follow. </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Store food thermometers in an area that is clean and where they are not subject to contamination.</w:t>
      </w:r>
    </w:p>
    <w:p w:rsidR="006B0613" w:rsidRPr="00104673" w:rsidRDefault="006B0613" w:rsidP="006B0613">
      <w:pPr>
        <w:pStyle w:val="Header"/>
        <w:tabs>
          <w:tab w:val="clear" w:pos="4320"/>
          <w:tab w:val="clear" w:pos="8640"/>
        </w:tabs>
        <w:rPr>
          <w:rFonts w:ascii="Calibri" w:hAnsi="Calibri" w:cs="Calibri"/>
          <w:b/>
        </w:rPr>
      </w:pPr>
    </w:p>
    <w:p w:rsidR="006B0613" w:rsidRPr="00104673" w:rsidRDefault="006B0613" w:rsidP="006B0613">
      <w:pPr>
        <w:pStyle w:val="HeadersinSOP"/>
        <w:rPr>
          <w:rFonts w:ascii="Calibri" w:hAnsi="Calibri" w:cs="Calibri"/>
        </w:rPr>
      </w:pPr>
      <w:r w:rsidRPr="00104673">
        <w:rPr>
          <w:rFonts w:ascii="Calibri" w:hAnsi="Calibri" w:cs="Calibri"/>
        </w:rPr>
        <w:t xml:space="preserve">MONITORING: </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Foodservice employees will use either the ice-point method or boiling-point method to verify the accuracy of food thermometers.  This is known as calibration of the thermometer.</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rPr>
        <w:t xml:space="preserve">To use </w:t>
      </w:r>
      <w:r w:rsidRPr="00104673">
        <w:rPr>
          <w:rFonts w:ascii="Calibri" w:hAnsi="Calibri" w:cs="Calibri"/>
          <w:bCs/>
        </w:rPr>
        <w:t>ice-point method:</w:t>
      </w:r>
    </w:p>
    <w:p w:rsidR="006B0613" w:rsidRPr="00104673" w:rsidRDefault="006B0613" w:rsidP="00774409">
      <w:pPr>
        <w:numPr>
          <w:ilvl w:val="0"/>
          <w:numId w:val="68"/>
        </w:numPr>
        <w:rPr>
          <w:rFonts w:ascii="Calibri" w:hAnsi="Calibri" w:cs="Calibri"/>
        </w:rPr>
      </w:pPr>
      <w:r w:rsidRPr="00104673">
        <w:rPr>
          <w:rFonts w:ascii="Calibri" w:hAnsi="Calibri" w:cs="Calibri"/>
          <w:bCs/>
        </w:rPr>
        <w:t>Insert the thermometer probe into a cup of crushed ice.</w:t>
      </w:r>
    </w:p>
    <w:p w:rsidR="006B0613" w:rsidRPr="00104673" w:rsidRDefault="006B0613" w:rsidP="00774409">
      <w:pPr>
        <w:numPr>
          <w:ilvl w:val="0"/>
          <w:numId w:val="68"/>
        </w:numPr>
        <w:rPr>
          <w:rFonts w:ascii="Calibri" w:hAnsi="Calibri" w:cs="Calibri"/>
        </w:rPr>
      </w:pPr>
      <w:r w:rsidRPr="00104673">
        <w:rPr>
          <w:rFonts w:ascii="Calibri" w:hAnsi="Calibri" w:cs="Calibri"/>
          <w:bCs/>
        </w:rPr>
        <w:t>Add enough cold water to remove any air pockets that might remain.</w:t>
      </w:r>
    </w:p>
    <w:p w:rsidR="006B0613" w:rsidRPr="00104673" w:rsidRDefault="006B0613" w:rsidP="00774409">
      <w:pPr>
        <w:numPr>
          <w:ilvl w:val="0"/>
          <w:numId w:val="68"/>
        </w:numPr>
        <w:rPr>
          <w:rFonts w:ascii="Calibri" w:hAnsi="Calibri" w:cs="Calibri"/>
        </w:rPr>
      </w:pPr>
      <w:r w:rsidRPr="00104673">
        <w:rPr>
          <w:rFonts w:ascii="Calibri" w:hAnsi="Calibri" w:cs="Calibri"/>
          <w:bCs/>
        </w:rPr>
        <w:t xml:space="preserve">Allow the temperature reading to stabilize before reading temperature.  </w:t>
      </w:r>
    </w:p>
    <w:p w:rsidR="006B0613" w:rsidRPr="00104673" w:rsidRDefault="006B0613" w:rsidP="00774409">
      <w:pPr>
        <w:numPr>
          <w:ilvl w:val="0"/>
          <w:numId w:val="68"/>
        </w:numPr>
        <w:rPr>
          <w:rFonts w:ascii="Calibri" w:hAnsi="Calibri" w:cs="Calibri"/>
        </w:rPr>
      </w:pPr>
      <w:r w:rsidRPr="00104673">
        <w:rPr>
          <w:rFonts w:ascii="Calibri" w:hAnsi="Calibri" w:cs="Calibri"/>
          <w:bCs/>
        </w:rPr>
        <w:t xml:space="preserve">Temperature measurement should be 32 </w:t>
      </w:r>
      <w:r w:rsidR="00CA5770" w:rsidRPr="00104673">
        <w:rPr>
          <w:rFonts w:ascii="Calibri" w:hAnsi="Calibri" w:cs="Calibri"/>
        </w:rPr>
        <w:t>ºF</w:t>
      </w:r>
      <w:r w:rsidRPr="00104673">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If not, adjust according to manufacturer’s instructions.</w:t>
      </w:r>
    </w:p>
    <w:p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To use boiling-point method:</w:t>
      </w:r>
    </w:p>
    <w:p w:rsidR="006B0613" w:rsidRPr="00104673" w:rsidRDefault="006B0613" w:rsidP="00774409">
      <w:pPr>
        <w:numPr>
          <w:ilvl w:val="2"/>
          <w:numId w:val="66"/>
        </w:numPr>
        <w:tabs>
          <w:tab w:val="clear" w:pos="2340"/>
          <w:tab w:val="num" w:pos="720"/>
        </w:tabs>
        <w:ind w:left="720"/>
        <w:rPr>
          <w:rFonts w:ascii="Calibri" w:hAnsi="Calibri" w:cs="Calibri"/>
          <w:bCs/>
        </w:rPr>
      </w:pPr>
      <w:r w:rsidRPr="00104673">
        <w:rPr>
          <w:rFonts w:ascii="Calibri" w:hAnsi="Calibri" w:cs="Calibri"/>
          <w:bCs/>
        </w:rPr>
        <w:t>Immerse at least the first two inches of the probe into boiling water.</w:t>
      </w:r>
    </w:p>
    <w:p w:rsidR="006B0613" w:rsidRPr="00104673" w:rsidRDefault="006B0613" w:rsidP="00774409">
      <w:pPr>
        <w:numPr>
          <w:ilvl w:val="0"/>
          <w:numId w:val="66"/>
        </w:numPr>
        <w:rPr>
          <w:rFonts w:ascii="Calibri" w:hAnsi="Calibri" w:cs="Calibri"/>
        </w:rPr>
      </w:pPr>
      <w:r w:rsidRPr="00104673">
        <w:rPr>
          <w:rFonts w:ascii="Calibri" w:hAnsi="Calibri" w:cs="Calibri"/>
          <w:bCs/>
        </w:rPr>
        <w:t>Allow the temperature reading to stabilize before reading temperature.</w:t>
      </w:r>
    </w:p>
    <w:p w:rsidR="006B0613" w:rsidRPr="00104673" w:rsidRDefault="006B0613" w:rsidP="00774409">
      <w:pPr>
        <w:numPr>
          <w:ilvl w:val="0"/>
          <w:numId w:val="66"/>
        </w:numPr>
        <w:rPr>
          <w:rFonts w:ascii="Calibri" w:hAnsi="Calibri" w:cs="Calibri"/>
        </w:rPr>
      </w:pPr>
      <w:r w:rsidRPr="00104673">
        <w:rPr>
          <w:rFonts w:ascii="Calibri" w:hAnsi="Calibri" w:cs="Calibri"/>
          <w:bCs/>
        </w:rPr>
        <w:t xml:space="preserve">Reading should be 212 </w:t>
      </w:r>
      <w:r w:rsidR="00CA5770" w:rsidRPr="00104673">
        <w:rPr>
          <w:rFonts w:ascii="Calibri" w:hAnsi="Calibri" w:cs="Calibri"/>
        </w:rPr>
        <w:t>ºF</w:t>
      </w:r>
      <w:r w:rsidR="00CA5770" w:rsidRPr="00104673" w:rsidDel="00193C54">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100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This reading may vary at higher altitudes.  If adjustment is required, follow manufacturer’s instructions.</w:t>
      </w:r>
    </w:p>
    <w:p w:rsidR="00CD6CC1" w:rsidRPr="00CD6CC1" w:rsidRDefault="00547D47" w:rsidP="00212390">
      <w:pPr>
        <w:pStyle w:val="SOPTitle"/>
        <w:rPr>
          <w:rFonts w:ascii="Calibri" w:hAnsi="Calibri" w:cs="Calibri"/>
        </w:rPr>
      </w:pPr>
      <w:r>
        <w:rPr>
          <w:rFonts w:ascii="Calibri" w:hAnsi="Calibri" w:cs="Calibri"/>
        </w:rPr>
        <w:br w:type="page"/>
      </w:r>
      <w:r w:rsidR="00CD6CC1" w:rsidRPr="00CD6CC1">
        <w:rPr>
          <w:rFonts w:ascii="Calibri" w:hAnsi="Calibri" w:cs="Calibri"/>
        </w:rPr>
        <w:lastRenderedPageBreak/>
        <w:t>Using and Calibrating Thermometers, continued</w:t>
      </w:r>
    </w:p>
    <w:p w:rsidR="00CD6CC1" w:rsidRDefault="00CD6CC1" w:rsidP="00212390">
      <w:pPr>
        <w:tabs>
          <w:tab w:val="left" w:pos="5940"/>
        </w:tabs>
        <w:jc w:val="center"/>
        <w:rPr>
          <w:rFonts w:ascii="Calibri" w:hAnsi="Calibri" w:cs="Calibri"/>
          <w:bCs/>
        </w:rPr>
      </w:pPr>
      <w:r w:rsidRPr="00CD6CC1">
        <w:rPr>
          <w:rFonts w:ascii="Calibri" w:hAnsi="Calibri" w:cs="Calibri"/>
          <w:bCs/>
        </w:rPr>
        <w:t>(Sample SOP)</w:t>
      </w:r>
    </w:p>
    <w:p w:rsidR="00547D47" w:rsidRPr="00547D47" w:rsidRDefault="00547D47" w:rsidP="00547D47">
      <w:pPr>
        <w:pStyle w:val="HeadersinSOP"/>
        <w:tabs>
          <w:tab w:val="left" w:pos="5940"/>
        </w:tabs>
        <w:rPr>
          <w:rFonts w:ascii="Calibri" w:hAnsi="Calibri" w:cs="Calibri"/>
        </w:rPr>
      </w:pPr>
      <w:r w:rsidRPr="00547D47">
        <w:rPr>
          <w:rFonts w:ascii="Calibri" w:hAnsi="Calibri" w:cs="Calibri"/>
        </w:rPr>
        <w:t>Monitoring, continued</w:t>
      </w:r>
    </w:p>
    <w:p w:rsidR="00547D47" w:rsidRPr="00547D47" w:rsidRDefault="00547D47" w:rsidP="00CD6CC1">
      <w:pPr>
        <w:tabs>
          <w:tab w:val="left" w:pos="5940"/>
        </w:tabs>
        <w:rPr>
          <w:rFonts w:ascii="Calibri" w:hAnsi="Calibri" w:cs="Calibri"/>
          <w:b/>
          <w:bCs/>
        </w:rPr>
      </w:pPr>
    </w:p>
    <w:p w:rsidR="006B0613" w:rsidRPr="00104673" w:rsidRDefault="006B0613" w:rsidP="006B0613">
      <w:pPr>
        <w:rPr>
          <w:rFonts w:ascii="Calibri" w:hAnsi="Calibri" w:cs="Calibri"/>
        </w:rPr>
      </w:pPr>
      <w:r w:rsidRPr="00104673">
        <w:rPr>
          <w:rFonts w:ascii="Calibri" w:hAnsi="Calibri" w:cs="Calibri"/>
          <w:bCs/>
        </w:rPr>
        <w:t>4.   Foodservice employees will c</w:t>
      </w:r>
      <w:r w:rsidRPr="00104673">
        <w:rPr>
          <w:rFonts w:ascii="Calibri" w:hAnsi="Calibri" w:cs="Calibri"/>
        </w:rPr>
        <w:t>heck the accuracy of the food thermometers:</w:t>
      </w:r>
    </w:p>
    <w:p w:rsidR="006B0613" w:rsidRPr="00104673" w:rsidRDefault="006B0613" w:rsidP="00774409">
      <w:pPr>
        <w:numPr>
          <w:ilvl w:val="0"/>
          <w:numId w:val="69"/>
        </w:numPr>
        <w:rPr>
          <w:rFonts w:ascii="Calibri" w:hAnsi="Calibri" w:cs="Calibri"/>
        </w:rPr>
      </w:pPr>
      <w:r w:rsidRPr="00104673">
        <w:rPr>
          <w:rFonts w:ascii="Calibri" w:hAnsi="Calibri" w:cs="Calibri"/>
        </w:rPr>
        <w:t>At regular intervals (at least once per week)</w:t>
      </w:r>
    </w:p>
    <w:p w:rsidR="006B0613" w:rsidRPr="00104673" w:rsidRDefault="006B0613" w:rsidP="00774409">
      <w:pPr>
        <w:numPr>
          <w:ilvl w:val="0"/>
          <w:numId w:val="69"/>
        </w:numPr>
        <w:rPr>
          <w:rFonts w:ascii="Calibri" w:hAnsi="Calibri" w:cs="Calibri"/>
        </w:rPr>
      </w:pPr>
      <w:r w:rsidRPr="00104673">
        <w:rPr>
          <w:rFonts w:ascii="Calibri" w:hAnsi="Calibri" w:cs="Calibri"/>
        </w:rPr>
        <w:t>If dropped</w:t>
      </w:r>
    </w:p>
    <w:p w:rsidR="006B0613" w:rsidRPr="00104673" w:rsidRDefault="006B0613" w:rsidP="00774409">
      <w:pPr>
        <w:numPr>
          <w:ilvl w:val="0"/>
          <w:numId w:val="69"/>
        </w:numPr>
        <w:rPr>
          <w:rFonts w:ascii="Calibri" w:hAnsi="Calibri" w:cs="Calibri"/>
        </w:rPr>
      </w:pPr>
      <w:r w:rsidRPr="00104673">
        <w:rPr>
          <w:rFonts w:ascii="Calibri" w:hAnsi="Calibri" w:cs="Calibri"/>
        </w:rPr>
        <w:t>If used to measure extreme temperatures, such as in an oven</w:t>
      </w:r>
    </w:p>
    <w:p w:rsidR="006B0613" w:rsidRPr="00104673" w:rsidRDefault="006B0613" w:rsidP="00774409">
      <w:pPr>
        <w:numPr>
          <w:ilvl w:val="0"/>
          <w:numId w:val="69"/>
        </w:numPr>
        <w:rPr>
          <w:rFonts w:ascii="Calibri" w:hAnsi="Calibri" w:cs="Calibri"/>
        </w:rPr>
      </w:pPr>
      <w:r w:rsidRPr="00104673">
        <w:rPr>
          <w:rFonts w:ascii="Calibri" w:hAnsi="Calibri" w:cs="Calibri"/>
        </w:rPr>
        <w:t>Whenever accuracy is in question</w:t>
      </w:r>
    </w:p>
    <w:p w:rsidR="006B0613" w:rsidRPr="00104673" w:rsidRDefault="006B0613" w:rsidP="006B0613">
      <w:pPr>
        <w:rPr>
          <w:rFonts w:ascii="Calibri" w:hAnsi="Calibri" w:cs="Calibri"/>
          <w:bCs/>
        </w:rPr>
      </w:pPr>
    </w:p>
    <w:p w:rsidR="006B0613" w:rsidRPr="00104673" w:rsidRDefault="006B0613" w:rsidP="006B0613">
      <w:pPr>
        <w:pStyle w:val="HeadersinSOP"/>
        <w:rPr>
          <w:rFonts w:ascii="Calibri" w:hAnsi="Calibri" w:cs="Calibri"/>
        </w:rPr>
      </w:pPr>
      <w:r w:rsidRPr="00104673">
        <w:rPr>
          <w:rFonts w:ascii="Calibri" w:hAnsi="Calibri" w:cs="Calibri"/>
        </w:rPr>
        <w:t>CORRECTIVE ACTION:</w:t>
      </w:r>
    </w:p>
    <w:p w:rsidR="009563C3" w:rsidRPr="00104673" w:rsidRDefault="009563C3" w:rsidP="00774409">
      <w:pPr>
        <w:numPr>
          <w:ilvl w:val="1"/>
          <w:numId w:val="66"/>
        </w:numPr>
        <w:tabs>
          <w:tab w:val="clear" w:pos="1440"/>
        </w:tabs>
        <w:ind w:left="360"/>
        <w:rPr>
          <w:rFonts w:ascii="Calibri" w:hAnsi="Calibri" w:cs="Calibri"/>
          <w:bCs/>
        </w:rPr>
      </w:pPr>
      <w:r w:rsidRPr="00104673">
        <w:rPr>
          <w:rFonts w:ascii="Calibri" w:hAnsi="Calibri" w:cs="Calibri"/>
        </w:rPr>
        <w:t>Retrain any foodservice employee found not following the procedures in this SOP.</w:t>
      </w:r>
    </w:p>
    <w:p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bimetallic, dial-faced thermometer, adjust the temperature by turning the dial while securing the calibration nut (located just under or below the dial) with pliers or a wrench.</w:t>
      </w:r>
    </w:p>
    <w:p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digital thermometer with a reset button, adjust the thermometer according to manufacturer’s instructions.</w:t>
      </w:r>
    </w:p>
    <w:p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If an inaccurate thermometer cannot be adjusted on-site, discontinue using it, and follow manufacturer’s instructions for having the thermometer calibrated.</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R</w:t>
      </w:r>
      <w:r w:rsidRPr="00104673">
        <w:rPr>
          <w:rFonts w:ascii="Calibri" w:hAnsi="Calibri" w:cs="Calibri"/>
        </w:rPr>
        <w:t>etrain employees who are using or calibrating food thermometers improperly.</w:t>
      </w:r>
    </w:p>
    <w:p w:rsidR="006B0613" w:rsidRPr="00104673" w:rsidRDefault="006B0613" w:rsidP="006B0613">
      <w:pPr>
        <w:pStyle w:val="Header"/>
        <w:tabs>
          <w:tab w:val="clear" w:pos="4320"/>
          <w:tab w:val="clear" w:pos="8640"/>
        </w:tabs>
        <w:rPr>
          <w:rFonts w:ascii="Calibri" w:hAnsi="Calibri" w:cs="Calibri"/>
          <w:b/>
        </w:rPr>
      </w:pPr>
    </w:p>
    <w:p w:rsidR="006B0613" w:rsidRPr="00104673" w:rsidRDefault="006B0613" w:rsidP="006B0613">
      <w:pPr>
        <w:pStyle w:val="HeadersinSOP"/>
        <w:rPr>
          <w:rFonts w:ascii="Calibri" w:hAnsi="Calibri" w:cs="Calibri"/>
        </w:rPr>
      </w:pPr>
      <w:r w:rsidRPr="00104673">
        <w:rPr>
          <w:rFonts w:ascii="Calibri" w:hAnsi="Calibri" w:cs="Calibri"/>
        </w:rPr>
        <w:t>VERIFICATION AND RECORD KEEPING:</w:t>
      </w:r>
    </w:p>
    <w:p w:rsidR="006B0613" w:rsidRPr="00104673" w:rsidRDefault="006B0613" w:rsidP="006B0613">
      <w:pPr>
        <w:rPr>
          <w:rFonts w:ascii="Calibri" w:hAnsi="Calibri" w:cs="Calibri"/>
        </w:rPr>
      </w:pPr>
      <w:r w:rsidRPr="00104673">
        <w:rPr>
          <w:rFonts w:ascii="Calibri" w:hAnsi="Calibri" w:cs="Calibri"/>
        </w:rPr>
        <w:t xml:space="preserve">Foodservice employees will record the calibration temperature and any corrective action taken, if applicable, on the Thermometer Calibration Log each time a thermometer is calibrated.  The foodservice manager will verify that foodservice employees are using and calibrating thermometers properly by making visual observations of the employees during the calibration process and all operating hours.  The foodservice manager will review and initial the Calibration Log </w:t>
      </w:r>
      <w:r w:rsidR="00CE3F16">
        <w:rPr>
          <w:rFonts w:ascii="Calibri" w:hAnsi="Calibri" w:cs="Calibri"/>
        </w:rPr>
        <w:t>weekly</w:t>
      </w:r>
      <w:r w:rsidRPr="00104673">
        <w:rPr>
          <w:rFonts w:ascii="Calibri" w:hAnsi="Calibri" w:cs="Calibri"/>
        </w:rPr>
        <w:t xml:space="preserve">.  The Calibration Log will be kept on file a minimum of </w:t>
      </w:r>
      <w:r w:rsidR="005E29D8" w:rsidRPr="00104673">
        <w:rPr>
          <w:rFonts w:ascii="Calibri" w:hAnsi="Calibri" w:cs="Calibri"/>
        </w:rPr>
        <w:t xml:space="preserve">1 </w:t>
      </w:r>
      <w:r w:rsidRPr="00104673">
        <w:rPr>
          <w:rFonts w:ascii="Calibri" w:hAnsi="Calibri" w:cs="Calibri"/>
        </w:rPr>
        <w:t xml:space="preserve">year. The foodservice manager will complete the Food Safety Checklist </w:t>
      </w:r>
      <w:r w:rsidR="00CE3F16">
        <w:rPr>
          <w:rFonts w:ascii="Calibri" w:hAnsi="Calibri" w:cs="Calibri"/>
          <w:bCs/>
        </w:rPr>
        <w:t>weekly</w:t>
      </w:r>
      <w:r w:rsidRPr="00104673">
        <w:rPr>
          <w:rFonts w:ascii="Calibri" w:hAnsi="Calibri" w:cs="Calibri"/>
        </w:rPr>
        <w:t>.  The Food Safety Checklist is to be kept on file for a minimum of 1 year.</w:t>
      </w:r>
    </w:p>
    <w:p w:rsidR="006B0613" w:rsidRPr="00104673" w:rsidRDefault="006B0613" w:rsidP="006B0613">
      <w:pPr>
        <w:pStyle w:val="Header"/>
        <w:tabs>
          <w:tab w:val="clear" w:pos="4320"/>
          <w:tab w:val="clear" w:pos="8640"/>
        </w:tabs>
        <w:rPr>
          <w:rFonts w:ascii="Calibri" w:hAnsi="Calibri" w:cs="Calibri"/>
          <w:b/>
        </w:rPr>
      </w:pPr>
    </w:p>
    <w:p w:rsidR="00CA6F75" w:rsidRPr="00104673" w:rsidRDefault="00CA6F75" w:rsidP="004C70B2">
      <w:pPr>
        <w:rPr>
          <w:rFonts w:ascii="Calibri" w:hAnsi="Calibri" w:cs="Calibri"/>
        </w:rPr>
      </w:pPr>
    </w:p>
    <w:p w:rsidR="00CA6F75" w:rsidRPr="00104673" w:rsidRDefault="00CA6F75" w:rsidP="00CA6F75">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B30904" w:rsidP="0054737F">
      <w:pPr>
        <w:pStyle w:val="SOPTitle"/>
        <w:rPr>
          <w:rFonts w:ascii="Calibri" w:hAnsi="Calibri" w:cs="Calibri"/>
        </w:rPr>
      </w:pPr>
      <w:r w:rsidRPr="00104673">
        <w:rPr>
          <w:rFonts w:ascii="Calibri" w:hAnsi="Calibri" w:cs="Calibri"/>
        </w:rPr>
        <w:br w:type="page"/>
      </w:r>
      <w:r w:rsidR="0054737F" w:rsidRPr="00104673">
        <w:rPr>
          <w:rFonts w:ascii="Calibri" w:hAnsi="Calibri" w:cs="Calibri"/>
        </w:rPr>
        <w:lastRenderedPageBreak/>
        <w:t>Using Suitable Utensils When Handling Ready-to-Eat Foods</w:t>
      </w:r>
    </w:p>
    <w:p w:rsidR="0054737F" w:rsidRPr="00104673" w:rsidRDefault="0054737F" w:rsidP="0054737F">
      <w:pPr>
        <w:jc w:val="center"/>
        <w:rPr>
          <w:rFonts w:ascii="Calibri" w:hAnsi="Calibri" w:cs="Calibri"/>
          <w:b/>
          <w:sz w:val="28"/>
          <w:szCs w:val="28"/>
        </w:rPr>
      </w:pPr>
      <w:r w:rsidRPr="00104673">
        <w:rPr>
          <w:rFonts w:ascii="Calibri" w:hAnsi="Calibri" w:cs="Calibri"/>
        </w:rPr>
        <w:t>(Sample SOP)</w:t>
      </w:r>
    </w:p>
    <w:p w:rsidR="0054737F" w:rsidRPr="00104673" w:rsidRDefault="0054737F" w:rsidP="0054737F">
      <w:pPr>
        <w:tabs>
          <w:tab w:val="left" w:pos="4680"/>
        </w:tabs>
        <w:rPr>
          <w:rFonts w:ascii="Calibri" w:hAnsi="Calibri" w:cs="Calibri"/>
          <w:b/>
        </w:rPr>
      </w:pPr>
    </w:p>
    <w:p w:rsidR="0054737F" w:rsidRPr="00104673" w:rsidRDefault="0054737F" w:rsidP="0054737F">
      <w:pPr>
        <w:tabs>
          <w:tab w:val="left" w:pos="4680"/>
        </w:tabs>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due to hand-to-food cross-contamination</w:t>
      </w:r>
      <w:r w:rsidR="005E29D8" w:rsidRPr="00104673">
        <w:rPr>
          <w:rFonts w:ascii="Calibri" w:hAnsi="Calibri" w:cs="Calibri"/>
          <w:bCs/>
        </w:rPr>
        <w:t>.</w:t>
      </w:r>
      <w:r w:rsidRPr="00104673">
        <w:rPr>
          <w:rFonts w:ascii="Calibri" w:hAnsi="Calibri" w:cs="Calibri"/>
          <w:bCs/>
        </w:rPr>
        <w:t xml:space="preserve">   </w:t>
      </w:r>
    </w:p>
    <w:p w:rsidR="0054737F" w:rsidRPr="00104673" w:rsidRDefault="0054737F" w:rsidP="0054737F">
      <w:pPr>
        <w:rPr>
          <w:rFonts w:ascii="Calibri" w:hAnsi="Calibri" w:cs="Calibri"/>
          <w:bCs/>
        </w:rPr>
      </w:pPr>
    </w:p>
    <w:p w:rsidR="0054737F" w:rsidRPr="00104673" w:rsidRDefault="0054737F" w:rsidP="0054737F">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This procedure applies to foodservice employees who prepare, handle, or serve food.</w:t>
      </w:r>
    </w:p>
    <w:p w:rsidR="0054737F" w:rsidRPr="00104673" w:rsidRDefault="0054737F" w:rsidP="0054737F">
      <w:pPr>
        <w:pStyle w:val="Header"/>
        <w:tabs>
          <w:tab w:val="clear" w:pos="4320"/>
          <w:tab w:val="clear" w:pos="8640"/>
        </w:tabs>
        <w:rPr>
          <w:rFonts w:ascii="Calibri" w:hAnsi="Calibri" w:cs="Calibri"/>
          <w:bCs/>
        </w:rPr>
      </w:pPr>
    </w:p>
    <w:p w:rsidR="0054737F" w:rsidRPr="00104673" w:rsidRDefault="0054737F" w:rsidP="0054737F">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Ready-to-Eat </w:t>
      </w:r>
      <w:r w:rsidR="005E29D8" w:rsidRPr="00104673">
        <w:rPr>
          <w:rFonts w:ascii="Calibri" w:hAnsi="Calibri" w:cs="Calibri"/>
          <w:bCs/>
        </w:rPr>
        <w:t>F</w:t>
      </w:r>
      <w:r w:rsidRPr="00104673">
        <w:rPr>
          <w:rFonts w:ascii="Calibri" w:hAnsi="Calibri" w:cs="Calibri"/>
          <w:bCs/>
        </w:rPr>
        <w:t xml:space="preserve">ood, Cross-Contamination </w:t>
      </w:r>
    </w:p>
    <w:p w:rsidR="0054737F" w:rsidRPr="00104673" w:rsidRDefault="0054737F" w:rsidP="0054737F">
      <w:pPr>
        <w:rPr>
          <w:rFonts w:ascii="Calibri" w:hAnsi="Calibri" w:cs="Calibri"/>
          <w:b/>
        </w:rPr>
      </w:pPr>
    </w:p>
    <w:p w:rsidR="0054737F" w:rsidRPr="00104673" w:rsidRDefault="0054737F" w:rsidP="0054737F">
      <w:pPr>
        <w:pStyle w:val="HeadersinSOP"/>
        <w:rPr>
          <w:rFonts w:ascii="Calibri" w:hAnsi="Calibri" w:cs="Calibri"/>
        </w:rPr>
      </w:pPr>
      <w:r w:rsidRPr="00104673">
        <w:rPr>
          <w:rFonts w:ascii="Calibri" w:hAnsi="Calibri" w:cs="Calibri"/>
        </w:rPr>
        <w:t>INSTRUCTIONS:</w:t>
      </w:r>
    </w:p>
    <w:p w:rsidR="00FC016F" w:rsidRPr="00104673" w:rsidRDefault="00FC016F" w:rsidP="00774409">
      <w:pPr>
        <w:numPr>
          <w:ilvl w:val="0"/>
          <w:numId w:val="71"/>
        </w:numPr>
        <w:rPr>
          <w:rFonts w:ascii="Calibri" w:hAnsi="Calibri" w:cs="Calibri"/>
        </w:rPr>
      </w:pPr>
      <w:r w:rsidRPr="00104673">
        <w:rPr>
          <w:rFonts w:ascii="Calibri" w:hAnsi="Calibri" w:cs="Calibri"/>
        </w:rPr>
        <w:t>Train foodservice employees on using the procedures in this SOP.</w:t>
      </w:r>
    </w:p>
    <w:p w:rsidR="00FC016F" w:rsidRPr="00104673" w:rsidRDefault="00FC016F" w:rsidP="00774409">
      <w:pPr>
        <w:numPr>
          <w:ilvl w:val="0"/>
          <w:numId w:val="71"/>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Use proper handwashing procedures to wash hands and exposed arms prior to preparing or handling food or at </w:t>
      </w:r>
      <w:proofErr w:type="spellStart"/>
      <w:r w:rsidRPr="00104673">
        <w:rPr>
          <w:rFonts w:ascii="Calibri" w:hAnsi="Calibri" w:cs="Calibri"/>
          <w:bCs/>
        </w:rPr>
        <w:t>anytime</w:t>
      </w:r>
      <w:proofErr w:type="spellEnd"/>
      <w:r w:rsidRPr="00104673">
        <w:rPr>
          <w:rFonts w:ascii="Calibri" w:hAnsi="Calibri" w:cs="Calibri"/>
          <w:bCs/>
        </w:rPr>
        <w:t xml:space="preserve"> when the hands may have become contaminated.</w:t>
      </w:r>
    </w:p>
    <w:p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Do not use bare hands to handle ready-to-eat foods at any time unless washing fruits and vegetables. </w:t>
      </w:r>
    </w:p>
    <w:p w:rsidR="0054737F" w:rsidRPr="00104673" w:rsidRDefault="0054737F" w:rsidP="00774409">
      <w:pPr>
        <w:numPr>
          <w:ilvl w:val="0"/>
          <w:numId w:val="71"/>
        </w:numPr>
        <w:rPr>
          <w:rFonts w:ascii="Calibri" w:hAnsi="Calibri" w:cs="Calibri"/>
          <w:bCs/>
        </w:rPr>
      </w:pPr>
      <w:r w:rsidRPr="00104673">
        <w:rPr>
          <w:rFonts w:ascii="Calibri" w:hAnsi="Calibri" w:cs="Calibri"/>
          <w:bCs/>
        </w:rPr>
        <w:t>Use suitable utensils when working with ready-to-eat food.  Suitable utensils may include:</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Single-use gloves</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Deli tissue</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Foil wrap</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 xml:space="preserve">Tongs, </w:t>
      </w:r>
      <w:proofErr w:type="spellStart"/>
      <w:r w:rsidRPr="00104673">
        <w:rPr>
          <w:rFonts w:ascii="Calibri" w:hAnsi="Calibri" w:cs="Calibri"/>
          <w:bCs/>
        </w:rPr>
        <w:t>spoodles</w:t>
      </w:r>
      <w:proofErr w:type="spellEnd"/>
      <w:r w:rsidRPr="00104673">
        <w:rPr>
          <w:rFonts w:ascii="Calibri" w:hAnsi="Calibri" w:cs="Calibri"/>
          <w:bCs/>
        </w:rPr>
        <w:t xml:space="preserve">, spoons, and spatulas </w:t>
      </w:r>
    </w:p>
    <w:p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Wash hands and change gloves: </w:t>
      </w:r>
    </w:p>
    <w:p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food preparation</w:t>
      </w:r>
    </w:p>
    <w:p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a new task</w:t>
      </w:r>
    </w:p>
    <w:p w:rsidR="0054737F" w:rsidRPr="00104673" w:rsidRDefault="0054737F" w:rsidP="00774409">
      <w:pPr>
        <w:numPr>
          <w:ilvl w:val="0"/>
          <w:numId w:val="72"/>
        </w:numPr>
        <w:rPr>
          <w:rFonts w:ascii="Calibri" w:hAnsi="Calibri" w:cs="Calibri"/>
          <w:bCs/>
        </w:rPr>
      </w:pPr>
      <w:r w:rsidRPr="00104673">
        <w:rPr>
          <w:rFonts w:ascii="Calibri" w:hAnsi="Calibri" w:cs="Calibri"/>
          <w:bCs/>
        </w:rPr>
        <w:t>After touching equipment such as refrigerator doors or utensils that have not been cleaned and sanitized</w:t>
      </w:r>
    </w:p>
    <w:p w:rsidR="0054737F" w:rsidRPr="00104673" w:rsidRDefault="0054737F" w:rsidP="00774409">
      <w:pPr>
        <w:numPr>
          <w:ilvl w:val="0"/>
          <w:numId w:val="72"/>
        </w:numPr>
        <w:rPr>
          <w:rFonts w:ascii="Calibri" w:hAnsi="Calibri" w:cs="Calibri"/>
          <w:bCs/>
        </w:rPr>
      </w:pPr>
      <w:r w:rsidRPr="00104673">
        <w:rPr>
          <w:rFonts w:ascii="Calibri" w:hAnsi="Calibri" w:cs="Calibri"/>
          <w:bCs/>
        </w:rPr>
        <w:t>After contacting chemicals</w:t>
      </w:r>
    </w:p>
    <w:p w:rsidR="0054737F" w:rsidRPr="00104673" w:rsidRDefault="0054737F" w:rsidP="00774409">
      <w:pPr>
        <w:numPr>
          <w:ilvl w:val="0"/>
          <w:numId w:val="72"/>
        </w:numPr>
        <w:rPr>
          <w:rFonts w:ascii="Calibri" w:hAnsi="Calibri" w:cs="Calibri"/>
        </w:rPr>
      </w:pPr>
      <w:r w:rsidRPr="00104673">
        <w:rPr>
          <w:rFonts w:ascii="Calibri" w:hAnsi="Calibri" w:cs="Calibri"/>
          <w:bCs/>
        </w:rPr>
        <w:t>When interruptions in food preparation occur, such as when answering the telephone or checking in a delivery</w:t>
      </w:r>
    </w:p>
    <w:p w:rsidR="0054737F" w:rsidRPr="00104673" w:rsidRDefault="00780DC3" w:rsidP="00774409">
      <w:pPr>
        <w:numPr>
          <w:ilvl w:val="0"/>
          <w:numId w:val="72"/>
        </w:numPr>
        <w:rPr>
          <w:rFonts w:ascii="Calibri" w:hAnsi="Calibri" w:cs="Calibri"/>
        </w:rPr>
      </w:pPr>
      <w:r w:rsidRPr="00104673">
        <w:rPr>
          <w:rFonts w:ascii="Calibri" w:hAnsi="Calibri" w:cs="Calibri"/>
        </w:rPr>
        <w:t>When h</w:t>
      </w:r>
      <w:r w:rsidR="0054737F" w:rsidRPr="00104673">
        <w:rPr>
          <w:rFonts w:ascii="Calibri" w:hAnsi="Calibri" w:cs="Calibri"/>
          <w:bCs/>
        </w:rPr>
        <w:t>andling money</w:t>
      </w:r>
    </w:p>
    <w:p w:rsidR="0054737F" w:rsidRPr="00104673" w:rsidRDefault="0054737F" w:rsidP="00774409">
      <w:pPr>
        <w:numPr>
          <w:ilvl w:val="0"/>
          <w:numId w:val="72"/>
        </w:numPr>
        <w:rPr>
          <w:rFonts w:ascii="Calibri" w:hAnsi="Calibri" w:cs="Calibri"/>
        </w:rPr>
      </w:pPr>
      <w:r w:rsidRPr="00104673">
        <w:rPr>
          <w:rFonts w:ascii="Calibri" w:hAnsi="Calibri" w:cs="Calibri"/>
          <w:bCs/>
        </w:rPr>
        <w:t>Anytime a glove is torn, damaged, or soiled</w:t>
      </w:r>
    </w:p>
    <w:p w:rsidR="0054737F" w:rsidRPr="00104673" w:rsidRDefault="0054737F" w:rsidP="00774409">
      <w:pPr>
        <w:numPr>
          <w:ilvl w:val="0"/>
          <w:numId w:val="72"/>
        </w:numPr>
        <w:rPr>
          <w:rFonts w:ascii="Calibri" w:hAnsi="Calibri" w:cs="Calibri"/>
        </w:rPr>
      </w:pPr>
      <w:r w:rsidRPr="00104673">
        <w:rPr>
          <w:rFonts w:ascii="Calibri" w:hAnsi="Calibri" w:cs="Calibri"/>
          <w:bCs/>
        </w:rPr>
        <w:t>Anytime contamination of a glove might have occurred</w:t>
      </w:r>
    </w:p>
    <w:p w:rsidR="00E046D3" w:rsidRPr="00104673" w:rsidRDefault="00E046D3" w:rsidP="00E046D3">
      <w:pPr>
        <w:rPr>
          <w:rFonts w:ascii="Calibri" w:hAnsi="Calibri" w:cs="Calibri"/>
          <w:b/>
        </w:rPr>
      </w:pPr>
    </w:p>
    <w:p w:rsidR="00FC016F" w:rsidRPr="00104673" w:rsidRDefault="00FC016F" w:rsidP="00FC016F">
      <w:pPr>
        <w:pStyle w:val="HeadersinSOP"/>
        <w:rPr>
          <w:rFonts w:ascii="Calibri" w:hAnsi="Calibri" w:cs="Calibri"/>
        </w:rPr>
      </w:pPr>
      <w:r w:rsidRPr="00104673">
        <w:rPr>
          <w:rFonts w:ascii="Calibri" w:hAnsi="Calibri" w:cs="Calibri"/>
        </w:rPr>
        <w:t xml:space="preserve">MONITORING: </w:t>
      </w:r>
    </w:p>
    <w:p w:rsidR="00FC016F" w:rsidRPr="00104673" w:rsidRDefault="00FC016F" w:rsidP="00FC016F">
      <w:pPr>
        <w:rPr>
          <w:rFonts w:ascii="Calibri" w:hAnsi="Calibri" w:cs="Calibri"/>
          <w:bCs/>
        </w:rPr>
      </w:pPr>
      <w:r w:rsidRPr="00104673">
        <w:rPr>
          <w:rFonts w:ascii="Calibri" w:hAnsi="Calibri" w:cs="Calibri"/>
          <w:bCs/>
        </w:rPr>
        <w:t>A designated foodservice employee will visually observe that gloves or suitable utensils are used and changed at the appropriate times during all hours of operation.</w:t>
      </w:r>
    </w:p>
    <w:p w:rsidR="00FC016F" w:rsidRPr="00104673" w:rsidRDefault="00FC016F" w:rsidP="00E046D3">
      <w:pPr>
        <w:pStyle w:val="HeadersinSOP"/>
        <w:rPr>
          <w:rFonts w:ascii="Calibri" w:hAnsi="Calibri" w:cs="Calibri"/>
        </w:rPr>
      </w:pPr>
    </w:p>
    <w:p w:rsidR="00E046D3" w:rsidRPr="00104673" w:rsidRDefault="00E046D3" w:rsidP="00E046D3">
      <w:pPr>
        <w:pStyle w:val="HeadersinSOP"/>
        <w:rPr>
          <w:rFonts w:ascii="Calibri" w:hAnsi="Calibri" w:cs="Calibri"/>
        </w:rPr>
      </w:pPr>
      <w:r w:rsidRPr="00104673">
        <w:rPr>
          <w:rFonts w:ascii="Calibri" w:hAnsi="Calibri" w:cs="Calibri"/>
        </w:rPr>
        <w:t>CORRECTIVE ACTION:</w:t>
      </w:r>
    </w:p>
    <w:p w:rsidR="00E043C6" w:rsidRPr="00104673" w:rsidRDefault="00E043C6" w:rsidP="00774409">
      <w:pPr>
        <w:numPr>
          <w:ilvl w:val="1"/>
          <w:numId w:val="70"/>
        </w:numPr>
        <w:rPr>
          <w:rFonts w:ascii="Calibri" w:hAnsi="Calibri" w:cs="Calibri"/>
        </w:rPr>
      </w:pPr>
      <w:r w:rsidRPr="00104673">
        <w:rPr>
          <w:rFonts w:ascii="Calibri" w:hAnsi="Calibri" w:cs="Calibri"/>
        </w:rPr>
        <w:t>Retrain any foodservice employee found not following the procedures in this SOP.</w:t>
      </w:r>
    </w:p>
    <w:p w:rsidR="00E046D3" w:rsidRPr="00104673" w:rsidRDefault="00E046D3" w:rsidP="00774409">
      <w:pPr>
        <w:numPr>
          <w:ilvl w:val="1"/>
          <w:numId w:val="70"/>
        </w:numPr>
        <w:rPr>
          <w:rFonts w:ascii="Calibri" w:hAnsi="Calibri" w:cs="Calibri"/>
        </w:rPr>
      </w:pPr>
      <w:r w:rsidRPr="00104673">
        <w:rPr>
          <w:rFonts w:ascii="Calibri" w:hAnsi="Calibri" w:cs="Calibri"/>
        </w:rPr>
        <w:t xml:space="preserve">Discard ready-to-eat food touched with bare hands. </w:t>
      </w:r>
    </w:p>
    <w:p w:rsidR="00CD6CC1" w:rsidRPr="00CD6CC1" w:rsidRDefault="00CD6CC1" w:rsidP="00212390">
      <w:pPr>
        <w:pStyle w:val="SOPTitle"/>
        <w:rPr>
          <w:rFonts w:ascii="Calibri" w:hAnsi="Calibri" w:cs="Calibri"/>
        </w:rPr>
      </w:pPr>
      <w:r w:rsidRPr="00104673">
        <w:rPr>
          <w:rFonts w:ascii="Calibri" w:hAnsi="Calibri" w:cs="Calibri"/>
        </w:rPr>
        <w:br w:type="page"/>
      </w:r>
      <w:r w:rsidRPr="00CD6CC1">
        <w:rPr>
          <w:rFonts w:ascii="Calibri" w:hAnsi="Calibri" w:cs="Calibri"/>
        </w:rPr>
        <w:lastRenderedPageBreak/>
        <w:t>Using Suitable Utensils When Handling Ready-to-Eat Foods, continued</w:t>
      </w:r>
    </w:p>
    <w:p w:rsidR="00CD6CC1" w:rsidRPr="00CD6CC1" w:rsidRDefault="00CD6CC1" w:rsidP="00212390">
      <w:pPr>
        <w:jc w:val="center"/>
        <w:rPr>
          <w:rFonts w:ascii="Calibri" w:hAnsi="Calibri" w:cs="Calibri"/>
          <w:b/>
          <w:sz w:val="28"/>
          <w:szCs w:val="28"/>
        </w:rPr>
      </w:pPr>
      <w:r w:rsidRPr="00CD6CC1">
        <w:rPr>
          <w:rFonts w:ascii="Calibri" w:hAnsi="Calibri" w:cs="Calibri"/>
        </w:rPr>
        <w:t>(Sample SOP)</w:t>
      </w:r>
    </w:p>
    <w:p w:rsidR="00CD6CC1" w:rsidRPr="00104673" w:rsidRDefault="00CD6CC1" w:rsidP="00E046D3">
      <w:pPr>
        <w:pStyle w:val="HeadersinSOP"/>
        <w:rPr>
          <w:rFonts w:ascii="Calibri" w:hAnsi="Calibri" w:cs="Calibri"/>
        </w:rPr>
      </w:pPr>
    </w:p>
    <w:p w:rsidR="00E046D3" w:rsidRPr="00104673" w:rsidRDefault="00E046D3" w:rsidP="00E046D3">
      <w:pPr>
        <w:pStyle w:val="HeadersinSOP"/>
        <w:rPr>
          <w:rFonts w:ascii="Calibri" w:hAnsi="Calibri" w:cs="Calibri"/>
        </w:rPr>
      </w:pPr>
      <w:r w:rsidRPr="00104673">
        <w:rPr>
          <w:rFonts w:ascii="Calibri" w:hAnsi="Calibri" w:cs="Calibri"/>
        </w:rPr>
        <w:t>VERIFICATION AND RECORD KEEPING:</w:t>
      </w:r>
    </w:p>
    <w:p w:rsidR="00E046D3" w:rsidRPr="00104673" w:rsidRDefault="00E046D3" w:rsidP="00E046D3">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workers are using suitable utensils by visually monitoring foodservice employees during all hours of operation.  The foodservice manager will </w:t>
      </w:r>
      <w:r w:rsidRPr="00104673">
        <w:rPr>
          <w:rFonts w:ascii="Calibri" w:hAnsi="Calibri" w:cs="Calibri"/>
          <w:bCs/>
        </w:rPr>
        <w:t xml:space="preserve">complete the Food Safety Checklist </w:t>
      </w:r>
      <w:r w:rsidR="00CE3F16">
        <w:rPr>
          <w:rFonts w:ascii="Calibri" w:hAnsi="Calibri" w:cs="Calibri"/>
          <w:bCs/>
        </w:rPr>
        <w:t>weekly</w:t>
      </w:r>
      <w:r w:rsidRPr="00104673">
        <w:rPr>
          <w:rFonts w:ascii="Calibri" w:hAnsi="Calibri" w:cs="Calibri"/>
          <w:bCs/>
        </w:rPr>
        <w:t>.  The designated foodservice employee responsible for monitoring will record any discarded food on the Damaged and Discarded Product Log.  The Food Safety Checklist and Damaged and Discarded Food Log are kept on file for a minimum of 1 year.</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54737F">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615D5A" w:rsidRPr="00104673" w:rsidRDefault="00615D5A" w:rsidP="00615D5A">
      <w:pPr>
        <w:rPr>
          <w:rFonts w:ascii="Calibri" w:hAnsi="Calibri" w:cs="Calibri"/>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442B8E" w:rsidRPr="00104673" w:rsidRDefault="00442B8E"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pStyle w:val="SOPTitle"/>
        <w:rPr>
          <w:rFonts w:ascii="Calibri" w:hAnsi="Calibri" w:cs="Calibri"/>
        </w:rPr>
      </w:pPr>
    </w:p>
    <w:p w:rsidR="00AE0FF1" w:rsidRPr="00104673" w:rsidRDefault="00AE0FF1" w:rsidP="00615D5A">
      <w:pPr>
        <w:pStyle w:val="SOPTitle"/>
        <w:rPr>
          <w:rFonts w:ascii="Calibri" w:hAnsi="Calibri" w:cs="Calibri"/>
        </w:rPr>
      </w:pPr>
    </w:p>
    <w:p w:rsidR="00615D5A" w:rsidRPr="00104673" w:rsidRDefault="00CD6CC1" w:rsidP="00615D5A">
      <w:pPr>
        <w:pStyle w:val="SOPTitle"/>
        <w:rPr>
          <w:rFonts w:ascii="Calibri" w:hAnsi="Calibri" w:cs="Calibri"/>
        </w:rPr>
      </w:pPr>
      <w:r w:rsidRPr="00104673">
        <w:rPr>
          <w:rFonts w:ascii="Calibri" w:hAnsi="Calibri" w:cs="Calibri"/>
        </w:rPr>
        <w:br w:type="page"/>
      </w:r>
      <w:r w:rsidR="007C24BF" w:rsidRPr="00104673">
        <w:rPr>
          <w:rFonts w:ascii="Calibri" w:hAnsi="Calibri" w:cs="Calibri"/>
        </w:rPr>
        <w:lastRenderedPageBreak/>
        <w:t>Using Time Alone a</w:t>
      </w:r>
      <w:r w:rsidR="00615D5A" w:rsidRPr="00104673">
        <w:rPr>
          <w:rFonts w:ascii="Calibri" w:hAnsi="Calibri" w:cs="Calibri"/>
        </w:rPr>
        <w:t>s a Public Health Control to</w:t>
      </w:r>
    </w:p>
    <w:p w:rsidR="00615D5A" w:rsidRPr="00104673" w:rsidRDefault="00615D5A" w:rsidP="00615D5A">
      <w:pPr>
        <w:pStyle w:val="SOPTitle"/>
        <w:rPr>
          <w:rFonts w:ascii="Calibri" w:hAnsi="Calibri" w:cs="Calibri"/>
        </w:rPr>
      </w:pPr>
      <w:r w:rsidRPr="00104673">
        <w:rPr>
          <w:rFonts w:ascii="Calibri" w:hAnsi="Calibri" w:cs="Calibri"/>
        </w:rPr>
        <w:t>Limit Bacteria Growth in Potentially Hazardous Foods</w:t>
      </w:r>
    </w:p>
    <w:p w:rsidR="00615D5A" w:rsidRPr="00104673" w:rsidRDefault="00615D5A" w:rsidP="00615D5A">
      <w:pPr>
        <w:tabs>
          <w:tab w:val="left" w:pos="2865"/>
          <w:tab w:val="center" w:pos="4680"/>
        </w:tabs>
        <w:jc w:val="center"/>
        <w:rPr>
          <w:rFonts w:ascii="Calibri" w:hAnsi="Calibri" w:cs="Calibri"/>
        </w:rPr>
      </w:pPr>
      <w:r w:rsidRPr="00104673">
        <w:rPr>
          <w:rFonts w:ascii="Calibri" w:hAnsi="Calibri" w:cs="Calibri"/>
        </w:rPr>
        <w:t>(Sample SOP)</w:t>
      </w:r>
    </w:p>
    <w:p w:rsidR="00615D5A" w:rsidRPr="00104673" w:rsidRDefault="00615D5A" w:rsidP="00615D5A">
      <w:pPr>
        <w:jc w:val="cente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foodborne illness by ensuring that potentially hazardous foods are not held in the temperature danger zone for more than 4 hours before being cooked or served.</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rPr>
        <w:t>This procedure applies to foodservice employees that handle, prepare, cook, and serve food.</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rPr>
        <w:t>Temperatures, Holding, Time As a Public Health Control</w:t>
      </w:r>
    </w:p>
    <w:p w:rsidR="00615D5A" w:rsidRPr="00104673" w:rsidRDefault="00615D5A" w:rsidP="00615D5A">
      <w:pPr>
        <w:rPr>
          <w:rFonts w:ascii="Calibri" w:hAnsi="Calibri" w:cs="Calibri"/>
        </w:rPr>
      </w:pPr>
    </w:p>
    <w:p w:rsidR="00615D5A" w:rsidRPr="00104673" w:rsidRDefault="00615D5A" w:rsidP="00615D5A">
      <w:pPr>
        <w:pStyle w:val="HeadersinSOP"/>
        <w:rPr>
          <w:rFonts w:ascii="Calibri" w:hAnsi="Calibri" w:cs="Calibri"/>
        </w:rPr>
      </w:pPr>
      <w:r w:rsidRPr="00104673">
        <w:rPr>
          <w:rFonts w:ascii="Calibri" w:hAnsi="Calibri" w:cs="Calibri"/>
        </w:rPr>
        <w:t>INSTRUCTIONS:</w:t>
      </w:r>
    </w:p>
    <w:p w:rsidR="00FC016F" w:rsidRPr="00104673" w:rsidRDefault="00FC016F" w:rsidP="00774409">
      <w:pPr>
        <w:numPr>
          <w:ilvl w:val="0"/>
          <w:numId w:val="73"/>
        </w:numPr>
        <w:tabs>
          <w:tab w:val="clear" w:pos="720"/>
          <w:tab w:val="num" w:pos="360"/>
        </w:tabs>
        <w:ind w:left="360"/>
        <w:rPr>
          <w:rFonts w:ascii="Calibri" w:hAnsi="Calibri" w:cs="Calibri"/>
          <w:bCs/>
        </w:rPr>
      </w:pPr>
      <w:r w:rsidRPr="00104673">
        <w:rPr>
          <w:rFonts w:ascii="Calibri" w:hAnsi="Calibri" w:cs="Calibri"/>
        </w:rPr>
        <w:t>Train foodservice employees on using the procedures in this SOP.  Refer to the Using and Calibrating Thermometers SOP.</w:t>
      </w:r>
    </w:p>
    <w:p w:rsidR="00FC016F" w:rsidRPr="00104673" w:rsidRDefault="00FC016F"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615D5A" w:rsidRPr="00104673" w:rsidRDefault="00D55648"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 xml:space="preserve">SD Health </w:t>
      </w:r>
      <w:proofErr w:type="spellStart"/>
      <w:r w:rsidRPr="00104673">
        <w:rPr>
          <w:rFonts w:ascii="Calibri" w:hAnsi="Calibri" w:cs="Calibri"/>
          <w:b/>
        </w:rPr>
        <w:t>Dept</w:t>
      </w:r>
      <w:proofErr w:type="spellEnd"/>
      <w:r w:rsidRPr="00104673">
        <w:rPr>
          <w:rFonts w:ascii="Calibri" w:hAnsi="Calibri" w:cs="Calibri"/>
          <w:b/>
        </w:rPr>
        <w:t xml:space="preserve"> Food Code</w:t>
      </w:r>
      <w:r w:rsidR="00615D5A" w:rsidRPr="00104673">
        <w:rPr>
          <w:rFonts w:ascii="Calibri" w:hAnsi="Calibri" w:cs="Calibri"/>
        </w:rPr>
        <w:t>, establish written procedures that clearly identify the:</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Specific foods for which time rather than temperature will be used to limit bacteria growth</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Corrective procedures that are followed to ensure that foods are cooled properly.  Refer to the Cooling Potentially Hazardous Foods SOP</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Marking procedures used to indicate the time that is 4 hours past the point when the food is removed from temperature control, such as an oven or refrigerator</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Procedures that are followed when food is in the danger zone for greater than 4 hours.</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Cook raw potentially hazardous food within 4 hours past the point when the food is removed from temperature control.</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Serve or discard cooked or ready-to-eat food within 4 hours past the time when the food is removed from temperature control.</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Avoid mixing different batches of food together in the same container.  If different batches of food are mixed together in the same container, use the time associated with the first batch of food as the time by which to cook, serve, or discard all the food in the container.</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MONITORING:</w:t>
      </w:r>
    </w:p>
    <w:p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 xml:space="preserve">Foodservice employees will continually monitor that foods are properly marked or identified with the time that is 4 hours past the point when the food is removed from temperature control. </w:t>
      </w:r>
    </w:p>
    <w:p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Foodservice employees will continually monitor that foods are cooked, served, or discarded by the indicated time.</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CORRECTIVE ACTION:</w:t>
      </w:r>
    </w:p>
    <w:p w:rsidR="00AF0AEC" w:rsidRPr="00104673" w:rsidRDefault="00AF0AEC" w:rsidP="00774409">
      <w:pPr>
        <w:numPr>
          <w:ilvl w:val="1"/>
          <w:numId w:val="75"/>
        </w:numPr>
        <w:tabs>
          <w:tab w:val="clear" w:pos="144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615D5A" w:rsidRPr="00104673" w:rsidRDefault="00615D5A" w:rsidP="00774409">
      <w:pPr>
        <w:numPr>
          <w:ilvl w:val="1"/>
          <w:numId w:val="75"/>
        </w:numPr>
        <w:tabs>
          <w:tab w:val="clear" w:pos="1440"/>
          <w:tab w:val="num" w:pos="360"/>
        </w:tabs>
        <w:ind w:left="360"/>
        <w:rPr>
          <w:rFonts w:ascii="Calibri" w:hAnsi="Calibri" w:cs="Calibri"/>
        </w:rPr>
      </w:pPr>
      <w:r w:rsidRPr="00104673">
        <w:rPr>
          <w:rFonts w:ascii="Calibri" w:hAnsi="Calibri" w:cs="Calibri"/>
        </w:rPr>
        <w:t>Discard unmarked or unidentified food or food that is noted to exceed the 4-hour limit.</w:t>
      </w:r>
    </w:p>
    <w:p w:rsidR="00CD6CC1" w:rsidRPr="00CD6CC1" w:rsidRDefault="00CD6CC1" w:rsidP="00212390">
      <w:pPr>
        <w:pStyle w:val="SOPTitle"/>
        <w:rPr>
          <w:rFonts w:ascii="Calibri" w:hAnsi="Calibri" w:cs="Calibri"/>
        </w:rPr>
      </w:pPr>
      <w:r w:rsidRPr="00104673">
        <w:rPr>
          <w:rFonts w:ascii="Calibri" w:hAnsi="Calibri" w:cs="Calibri"/>
        </w:rPr>
        <w:br w:type="page"/>
      </w:r>
      <w:r w:rsidRPr="00CD6CC1">
        <w:rPr>
          <w:rFonts w:ascii="Calibri" w:hAnsi="Calibri" w:cs="Calibri"/>
        </w:rPr>
        <w:lastRenderedPageBreak/>
        <w:t>Using Time Alone as a Public Health Control to Limit Bacteria</w:t>
      </w:r>
      <w:r w:rsidR="00547D47">
        <w:rPr>
          <w:rFonts w:ascii="Calibri" w:hAnsi="Calibri" w:cs="Calibri"/>
        </w:rPr>
        <w:t xml:space="preserve"> </w:t>
      </w:r>
      <w:r w:rsidRPr="00CD6CC1">
        <w:rPr>
          <w:rFonts w:ascii="Calibri" w:hAnsi="Calibri" w:cs="Calibri"/>
        </w:rPr>
        <w:t>Growth in Potentially Hazardous Foods, continued</w:t>
      </w:r>
    </w:p>
    <w:p w:rsidR="00CD6CC1" w:rsidRPr="00CD6CC1" w:rsidRDefault="00CD6CC1" w:rsidP="00212390">
      <w:pPr>
        <w:tabs>
          <w:tab w:val="left" w:pos="2865"/>
          <w:tab w:val="center" w:pos="4680"/>
        </w:tabs>
        <w:jc w:val="center"/>
        <w:rPr>
          <w:rFonts w:ascii="Calibri" w:hAnsi="Calibri" w:cs="Calibri"/>
        </w:rPr>
      </w:pPr>
      <w:r w:rsidRPr="00CD6CC1">
        <w:rPr>
          <w:rFonts w:ascii="Calibri" w:hAnsi="Calibri" w:cs="Calibri"/>
        </w:rPr>
        <w:t>(Sample SOP)</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VERIFICATION AND RECORD KEEPING:</w:t>
      </w:r>
    </w:p>
    <w:p w:rsidR="00615D5A" w:rsidRPr="00104673" w:rsidRDefault="00615D5A" w:rsidP="00615D5A">
      <w:pPr>
        <w:rPr>
          <w:rFonts w:ascii="Calibri" w:hAnsi="Calibri" w:cs="Calibri"/>
        </w:rPr>
      </w:pPr>
      <w:r w:rsidRPr="00104673">
        <w:rPr>
          <w:rFonts w:ascii="Calibri" w:hAnsi="Calibri" w:cs="Calibri"/>
        </w:rPr>
        <w:t xml:space="preserve">Foodservice employees will mark or otherwise identify food as specified in the Instructions Section of this SOP. The foodservice manager will verify that foodservice employees are following this procedure by visually monitoring foodservice employees and food handling during the shift.  The foodservice manager will complete the Food Safety Checklist </w:t>
      </w:r>
      <w:r w:rsidR="00CE3F16">
        <w:rPr>
          <w:rFonts w:ascii="Calibri" w:hAnsi="Calibri" w:cs="Calibri"/>
          <w:bCs/>
        </w:rPr>
        <w:t>weekly</w:t>
      </w:r>
      <w:r w:rsidRPr="00104673">
        <w:rPr>
          <w:rFonts w:ascii="Calibri" w:hAnsi="Calibri" w:cs="Calibri"/>
        </w:rPr>
        <w:t>.  The Food Safety Checklist is to be kept on file for a minimum of 1 year.</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E750D" w:rsidRPr="00104673" w:rsidRDefault="005E750D" w:rsidP="00CA6F75">
      <w:pPr>
        <w:rPr>
          <w:rFonts w:ascii="Calibri" w:hAnsi="Calibri" w:cs="Calibri"/>
        </w:rPr>
      </w:pPr>
    </w:p>
    <w:p w:rsidR="00442B8E" w:rsidRPr="00104673" w:rsidRDefault="00442B8E"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5E750D">
      <w:pPr>
        <w:pStyle w:val="SOPTitle"/>
        <w:rPr>
          <w:rFonts w:ascii="Calibri" w:hAnsi="Calibri" w:cs="Calibri"/>
        </w:rPr>
      </w:pPr>
    </w:p>
    <w:p w:rsidR="005E750D" w:rsidRPr="00104673" w:rsidRDefault="00CD6CC1" w:rsidP="005E750D">
      <w:pPr>
        <w:pStyle w:val="SOPTitle"/>
        <w:rPr>
          <w:rFonts w:ascii="Calibri" w:hAnsi="Calibri" w:cs="Calibri"/>
        </w:rPr>
      </w:pPr>
      <w:r w:rsidRPr="00104673">
        <w:rPr>
          <w:rFonts w:ascii="Calibri" w:hAnsi="Calibri" w:cs="Calibri"/>
        </w:rPr>
        <w:br w:type="page"/>
      </w:r>
      <w:r w:rsidR="005E750D" w:rsidRPr="00104673">
        <w:rPr>
          <w:rFonts w:ascii="Calibri" w:hAnsi="Calibri" w:cs="Calibri"/>
        </w:rPr>
        <w:lastRenderedPageBreak/>
        <w:t>Washing Fruits and Vegetables</w:t>
      </w:r>
    </w:p>
    <w:p w:rsidR="005E750D" w:rsidRPr="00104673" w:rsidRDefault="005E750D" w:rsidP="005E750D">
      <w:pPr>
        <w:jc w:val="center"/>
        <w:rPr>
          <w:rFonts w:ascii="Calibri" w:hAnsi="Calibri" w:cs="Calibri"/>
        </w:rPr>
      </w:pPr>
      <w:r w:rsidRPr="00104673">
        <w:rPr>
          <w:rFonts w:ascii="Calibri" w:hAnsi="Calibri" w:cs="Calibri"/>
        </w:rPr>
        <w:t>(Sample SOP)</w:t>
      </w:r>
    </w:p>
    <w:p w:rsidR="005E750D" w:rsidRPr="00104673" w:rsidRDefault="005E750D" w:rsidP="005E750D">
      <w:pPr>
        <w:jc w:val="cente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or reduce risk of foodborne illness or injury by contaminated fruits and vegetables.</w:t>
      </w:r>
    </w:p>
    <w:p w:rsidR="005E750D" w:rsidRPr="00104673" w:rsidRDefault="005E750D" w:rsidP="005E750D">
      <w:pP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rsidR="005E750D" w:rsidRPr="00104673" w:rsidRDefault="005E750D" w:rsidP="005E750D">
      <w:pP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Fruits, Vegetables, Cross-Contamination, Washing</w:t>
      </w:r>
    </w:p>
    <w:p w:rsidR="005E750D" w:rsidRPr="00104673" w:rsidRDefault="005E750D" w:rsidP="005E750D">
      <w:pPr>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INSTRUCTIONS:</w:t>
      </w:r>
    </w:p>
    <w:p w:rsidR="00FA65C5" w:rsidRPr="00104673" w:rsidRDefault="00FA65C5" w:rsidP="00774409">
      <w:pPr>
        <w:numPr>
          <w:ilvl w:val="0"/>
          <w:numId w:val="76"/>
        </w:numPr>
        <w:rPr>
          <w:rFonts w:ascii="Calibri" w:hAnsi="Calibri" w:cs="Calibri"/>
        </w:rPr>
      </w:pPr>
      <w:r w:rsidRPr="00104673">
        <w:rPr>
          <w:rFonts w:ascii="Calibri" w:hAnsi="Calibri" w:cs="Calibri"/>
        </w:rPr>
        <w:t>Train foodservice employees on using the procedures in this SOP.</w:t>
      </w:r>
    </w:p>
    <w:p w:rsidR="00FA65C5" w:rsidRPr="00104673" w:rsidRDefault="00FA65C5" w:rsidP="00774409">
      <w:pPr>
        <w:numPr>
          <w:ilvl w:val="0"/>
          <w:numId w:val="76"/>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00D55648" w:rsidRPr="00104673">
        <w:rPr>
          <w:rFonts w:ascii="Calibri" w:hAnsi="Calibri" w:cs="Calibri"/>
        </w:rPr>
        <w:t xml:space="preserve"> </w:t>
      </w:r>
      <w:r w:rsidRPr="00104673">
        <w:rPr>
          <w:rFonts w:ascii="Calibri" w:hAnsi="Calibri" w:cs="Calibri"/>
        </w:rPr>
        <w:t>requirements.</w:t>
      </w:r>
    </w:p>
    <w:p w:rsidR="005E750D" w:rsidRPr="00104673" w:rsidRDefault="005E750D" w:rsidP="00774409">
      <w:pPr>
        <w:numPr>
          <w:ilvl w:val="0"/>
          <w:numId w:val="76"/>
        </w:numPr>
        <w:rPr>
          <w:rFonts w:ascii="Calibri" w:hAnsi="Calibri" w:cs="Calibri"/>
        </w:rPr>
      </w:pPr>
      <w:r w:rsidRPr="00104673">
        <w:rPr>
          <w:rFonts w:ascii="Calibri" w:hAnsi="Calibri" w:cs="Calibri"/>
        </w:rPr>
        <w:t>Wash hands using the proper procedure.</w:t>
      </w:r>
    </w:p>
    <w:p w:rsidR="005E750D" w:rsidRPr="00104673" w:rsidRDefault="005E750D" w:rsidP="00774409">
      <w:pPr>
        <w:numPr>
          <w:ilvl w:val="0"/>
          <w:numId w:val="76"/>
        </w:numPr>
        <w:rPr>
          <w:rFonts w:ascii="Calibri" w:hAnsi="Calibri" w:cs="Calibri"/>
        </w:rPr>
      </w:pPr>
      <w:r w:rsidRPr="00104673">
        <w:rPr>
          <w:rFonts w:ascii="Calibri" w:hAnsi="Calibri" w:cs="Calibri"/>
        </w:rPr>
        <w:t>Wash, rinse, sanitize, and air-dry all food-contact surfaces, equipment, and utensils that will be in contact with produce, such as cutting boards, knives, and sinks.</w:t>
      </w:r>
    </w:p>
    <w:p w:rsidR="005E750D" w:rsidRPr="00104673" w:rsidRDefault="005E750D" w:rsidP="00774409">
      <w:pPr>
        <w:numPr>
          <w:ilvl w:val="0"/>
          <w:numId w:val="76"/>
        </w:numPr>
        <w:rPr>
          <w:rFonts w:ascii="Calibri" w:hAnsi="Calibri" w:cs="Calibri"/>
        </w:rPr>
      </w:pPr>
      <w:r w:rsidRPr="00104673">
        <w:rPr>
          <w:rFonts w:ascii="Calibri" w:hAnsi="Calibri" w:cs="Calibri"/>
        </w:rPr>
        <w:t>Follow manufacturer’s instructions for proper use of chemicals.</w:t>
      </w:r>
    </w:p>
    <w:p w:rsidR="005E750D" w:rsidRPr="00104673" w:rsidRDefault="005E750D" w:rsidP="00774409">
      <w:pPr>
        <w:numPr>
          <w:ilvl w:val="0"/>
          <w:numId w:val="76"/>
        </w:numPr>
        <w:rPr>
          <w:rFonts w:ascii="Calibri" w:hAnsi="Calibri" w:cs="Calibri"/>
        </w:rPr>
      </w:pPr>
      <w:r w:rsidRPr="00104673">
        <w:rPr>
          <w:rFonts w:ascii="Calibri" w:hAnsi="Calibri" w:cs="Calibri"/>
        </w:rPr>
        <w:t>Wash all raw fruits and vegetables thoroughly before combining with other ingredients, including:</w:t>
      </w:r>
    </w:p>
    <w:p w:rsidR="005E750D" w:rsidRPr="00104673" w:rsidRDefault="005E750D" w:rsidP="00774409">
      <w:pPr>
        <w:numPr>
          <w:ilvl w:val="0"/>
          <w:numId w:val="77"/>
        </w:numPr>
        <w:rPr>
          <w:rFonts w:ascii="Calibri" w:hAnsi="Calibri" w:cs="Calibri"/>
        </w:rPr>
      </w:pPr>
      <w:r w:rsidRPr="00104673">
        <w:rPr>
          <w:rFonts w:ascii="Calibri" w:hAnsi="Calibri" w:cs="Calibri"/>
        </w:rPr>
        <w:t>Unpeeled fresh fruit and vegetables that are served whole or cut into pieces.</w:t>
      </w:r>
    </w:p>
    <w:p w:rsidR="005E750D" w:rsidRPr="00104673" w:rsidRDefault="005E750D" w:rsidP="00774409">
      <w:pPr>
        <w:numPr>
          <w:ilvl w:val="0"/>
          <w:numId w:val="77"/>
        </w:numPr>
        <w:rPr>
          <w:rFonts w:ascii="Calibri" w:hAnsi="Calibri" w:cs="Calibri"/>
        </w:rPr>
      </w:pPr>
      <w:r w:rsidRPr="00104673">
        <w:rPr>
          <w:rFonts w:ascii="Calibri" w:hAnsi="Calibri" w:cs="Calibri"/>
        </w:rPr>
        <w:t xml:space="preserve">Fruits and vegetables that are peeled and cut to use in cooking or served ready-to-eat.  </w:t>
      </w:r>
    </w:p>
    <w:p w:rsidR="005E750D" w:rsidRPr="00104673" w:rsidRDefault="005E750D" w:rsidP="00774409">
      <w:pPr>
        <w:numPr>
          <w:ilvl w:val="0"/>
          <w:numId w:val="76"/>
        </w:numPr>
        <w:rPr>
          <w:rFonts w:ascii="Calibri" w:hAnsi="Calibri" w:cs="Calibri"/>
        </w:rPr>
      </w:pPr>
      <w:r w:rsidRPr="00104673">
        <w:rPr>
          <w:rFonts w:ascii="Calibri" w:hAnsi="Calibri" w:cs="Calibri"/>
        </w:rPr>
        <w:t xml:space="preserve">Wash fresh produce vigorously under cold running water or by using chemicals that comply with the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Pr="00104673">
        <w:rPr>
          <w:rFonts w:ascii="Calibri" w:hAnsi="Calibri" w:cs="Calibri"/>
          <w:i/>
        </w:rPr>
        <w:t>.</w:t>
      </w:r>
      <w:r w:rsidRPr="00104673">
        <w:rPr>
          <w:rFonts w:ascii="Calibri" w:hAnsi="Calibri" w:cs="Calibri"/>
        </w:rPr>
        <w:t xml:space="preserve">  Packaged fruits and vegetables labeled as being previously washed and ready-to-eat are not required to be washed.  </w:t>
      </w:r>
    </w:p>
    <w:p w:rsidR="005E750D" w:rsidRPr="00104673" w:rsidRDefault="005E750D" w:rsidP="00774409">
      <w:pPr>
        <w:numPr>
          <w:ilvl w:val="0"/>
          <w:numId w:val="76"/>
        </w:numPr>
        <w:rPr>
          <w:rFonts w:ascii="Calibri" w:hAnsi="Calibri" w:cs="Calibri"/>
        </w:rPr>
      </w:pPr>
      <w:r w:rsidRPr="00104673">
        <w:rPr>
          <w:rFonts w:ascii="Calibri" w:hAnsi="Calibri" w:cs="Calibri"/>
        </w:rPr>
        <w:t xml:space="preserve">Scrub the surface of firm fruits or vegetables such as apples or potatoes using a clean and sanitized brush designated for this purpose. </w:t>
      </w:r>
    </w:p>
    <w:p w:rsidR="005E750D" w:rsidRPr="00104673" w:rsidRDefault="005E750D" w:rsidP="00774409">
      <w:pPr>
        <w:numPr>
          <w:ilvl w:val="0"/>
          <w:numId w:val="76"/>
        </w:numPr>
        <w:rPr>
          <w:rFonts w:ascii="Calibri" w:hAnsi="Calibri" w:cs="Calibri"/>
        </w:rPr>
      </w:pPr>
      <w:r w:rsidRPr="00104673">
        <w:rPr>
          <w:rFonts w:ascii="Calibri" w:hAnsi="Calibri" w:cs="Calibri"/>
        </w:rPr>
        <w:t>Remove any damaged or bruised areas.</w:t>
      </w:r>
    </w:p>
    <w:p w:rsidR="005E750D" w:rsidRPr="00104673" w:rsidRDefault="005E750D" w:rsidP="00774409">
      <w:pPr>
        <w:numPr>
          <w:ilvl w:val="0"/>
          <w:numId w:val="76"/>
        </w:numPr>
        <w:rPr>
          <w:rFonts w:ascii="Calibri" w:hAnsi="Calibri" w:cs="Calibri"/>
        </w:rPr>
      </w:pPr>
      <w:r w:rsidRPr="00104673">
        <w:rPr>
          <w:rFonts w:ascii="Calibri" w:hAnsi="Calibri" w:cs="Calibri"/>
        </w:rPr>
        <w:t>Label, date, and refrigerate fresh-cut items.</w:t>
      </w:r>
    </w:p>
    <w:p w:rsidR="005E750D" w:rsidRPr="00104673" w:rsidRDefault="005E750D" w:rsidP="00774409">
      <w:pPr>
        <w:numPr>
          <w:ilvl w:val="0"/>
          <w:numId w:val="76"/>
        </w:numPr>
        <w:rPr>
          <w:rFonts w:ascii="Calibri" w:hAnsi="Calibri" w:cs="Calibri"/>
        </w:rPr>
      </w:pPr>
      <w:r w:rsidRPr="00104673">
        <w:rPr>
          <w:rFonts w:ascii="Calibri" w:hAnsi="Calibri" w:cs="Calibri"/>
        </w:rPr>
        <w:t>Serve cut melons within 7 days if held at 41 ºF or below</w:t>
      </w:r>
      <w:r w:rsidR="001321E7" w:rsidRPr="00104673">
        <w:rPr>
          <w:rFonts w:ascii="Calibri" w:hAnsi="Calibri" w:cs="Calibri"/>
        </w:rPr>
        <w:t xml:space="preserve">.  Refer to the </w:t>
      </w:r>
      <w:r w:rsidRPr="00104673">
        <w:rPr>
          <w:rFonts w:ascii="Calibri" w:hAnsi="Calibri" w:cs="Calibri"/>
        </w:rPr>
        <w:t>Date Marking Ready-to-Eat, Potentially Hazardous Food</w:t>
      </w:r>
      <w:r w:rsidR="001321E7" w:rsidRPr="00104673">
        <w:rPr>
          <w:rFonts w:ascii="Calibri" w:hAnsi="Calibri" w:cs="Calibri"/>
        </w:rPr>
        <w:t xml:space="preserve"> SOP</w:t>
      </w:r>
      <w:r w:rsidRPr="00104673">
        <w:rPr>
          <w:rFonts w:ascii="Calibri" w:hAnsi="Calibri" w:cs="Calibri"/>
        </w:rPr>
        <w:t xml:space="preserve">.  </w:t>
      </w:r>
    </w:p>
    <w:p w:rsidR="005E750D" w:rsidRPr="00104673" w:rsidRDefault="005E750D" w:rsidP="00774409">
      <w:pPr>
        <w:numPr>
          <w:ilvl w:val="0"/>
          <w:numId w:val="76"/>
        </w:numPr>
        <w:rPr>
          <w:rFonts w:ascii="Calibri" w:hAnsi="Calibri" w:cs="Calibri"/>
        </w:rPr>
      </w:pPr>
      <w:r w:rsidRPr="00104673">
        <w:rPr>
          <w:rFonts w:ascii="Calibri" w:hAnsi="Calibri" w:cs="Calibri"/>
        </w:rPr>
        <w:t>Do not serve raw seed sprouts to highly susceptible populations such as preschool-age children.</w:t>
      </w:r>
    </w:p>
    <w:p w:rsidR="00CD6CC1" w:rsidRPr="00104673" w:rsidRDefault="00CD6CC1" w:rsidP="005E750D">
      <w:pPr>
        <w:pStyle w:val="HeadersinSOP"/>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MONITORING:</w:t>
      </w:r>
    </w:p>
    <w:p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rPr>
        <w:t xml:space="preserve">foodservice manager will visually monitor that fruits and vegetables are being properly washed, labeled, and dated during all hours of operation.  </w:t>
      </w:r>
    </w:p>
    <w:p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rPr>
        <w:t>Foodservice employees will check daily the quality of fruits and vegetables in cold storage.</w:t>
      </w:r>
    </w:p>
    <w:p w:rsidR="005E750D" w:rsidRPr="00104673" w:rsidRDefault="005E750D" w:rsidP="005E750D">
      <w:pPr>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CORRECTIVE ACTION:</w:t>
      </w:r>
    </w:p>
    <w:p w:rsidR="008D70E0" w:rsidRPr="00104673" w:rsidRDefault="008D70E0" w:rsidP="00774409">
      <w:pPr>
        <w:numPr>
          <w:ilvl w:val="0"/>
          <w:numId w:val="78"/>
        </w:numPr>
        <w:tabs>
          <w:tab w:val="clear" w:pos="720"/>
          <w:tab w:val="num" w:pos="360"/>
        </w:tabs>
        <w:ind w:left="360"/>
        <w:rPr>
          <w:rFonts w:ascii="Calibri" w:hAnsi="Calibri" w:cs="Calibri"/>
          <w:bCs/>
        </w:rPr>
      </w:pPr>
      <w:r w:rsidRPr="00104673">
        <w:rPr>
          <w:rFonts w:ascii="Calibri" w:hAnsi="Calibri" w:cs="Calibri"/>
        </w:rPr>
        <w:t>Retrain any foodservice employee found not following the procedures in this SOP.</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Remove unwashed fruits and vegetables service and washed immediately before being served.</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Label and date fresh cut fruits and vegetables.</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Discard cut melons held after 7 days.</w:t>
      </w:r>
    </w:p>
    <w:p w:rsidR="005E750D" w:rsidRPr="00104673" w:rsidRDefault="005E750D" w:rsidP="005E750D">
      <w:pPr>
        <w:rPr>
          <w:rFonts w:ascii="Calibri" w:hAnsi="Calibri" w:cs="Calibri"/>
          <w:bCs/>
        </w:rPr>
      </w:pPr>
    </w:p>
    <w:p w:rsidR="00CD6CC1" w:rsidRPr="00CD6CC1" w:rsidRDefault="00CD6CC1" w:rsidP="00212390">
      <w:pPr>
        <w:pStyle w:val="SOPTitle"/>
        <w:rPr>
          <w:rFonts w:ascii="Calibri" w:hAnsi="Calibri" w:cs="Calibri"/>
        </w:rPr>
      </w:pPr>
      <w:r w:rsidRPr="00104673">
        <w:rPr>
          <w:rFonts w:ascii="Calibri" w:hAnsi="Calibri" w:cs="Calibri"/>
          <w:bCs/>
        </w:rPr>
        <w:br w:type="page"/>
      </w:r>
      <w:r w:rsidRPr="00CD6CC1">
        <w:rPr>
          <w:rFonts w:ascii="Calibri" w:hAnsi="Calibri" w:cs="Calibri"/>
        </w:rPr>
        <w:lastRenderedPageBreak/>
        <w:t>Washing Fruits and Vegetables, continued</w:t>
      </w:r>
    </w:p>
    <w:p w:rsidR="00CD6CC1" w:rsidRPr="00CD6CC1" w:rsidRDefault="00CD6CC1" w:rsidP="00212390">
      <w:pPr>
        <w:jc w:val="center"/>
        <w:rPr>
          <w:rFonts w:ascii="Calibri" w:hAnsi="Calibri" w:cs="Calibri"/>
        </w:rPr>
      </w:pPr>
      <w:r w:rsidRPr="00CD6CC1">
        <w:rPr>
          <w:rFonts w:ascii="Calibri" w:hAnsi="Calibri" w:cs="Calibri"/>
        </w:rPr>
        <w:t>(Sample SOP)</w:t>
      </w:r>
    </w:p>
    <w:p w:rsidR="005E750D" w:rsidRPr="00104673" w:rsidRDefault="005E750D" w:rsidP="005E750D">
      <w:pPr>
        <w:rPr>
          <w:rFonts w:ascii="Calibri" w:hAnsi="Calibri" w:cs="Calibri"/>
          <w:bCs/>
        </w:rPr>
      </w:pPr>
    </w:p>
    <w:p w:rsidR="005E750D" w:rsidRPr="00104673" w:rsidRDefault="005E750D" w:rsidP="005E750D">
      <w:pPr>
        <w:pStyle w:val="HeadersinSOP"/>
        <w:rPr>
          <w:rFonts w:ascii="Calibri" w:hAnsi="Calibri" w:cs="Calibri"/>
        </w:rPr>
      </w:pPr>
      <w:r w:rsidRPr="00104673">
        <w:rPr>
          <w:rFonts w:ascii="Calibri" w:hAnsi="Calibri" w:cs="Calibri"/>
        </w:rPr>
        <w:t>VERIFICATION AND RECORD KEEPING:</w:t>
      </w:r>
    </w:p>
    <w:p w:rsidR="005E750D" w:rsidRPr="00104673" w:rsidRDefault="005E750D" w:rsidP="005E750D">
      <w:pPr>
        <w:rPr>
          <w:rFonts w:ascii="Calibri" w:hAnsi="Calibri" w:cs="Calibri"/>
          <w:bCs/>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bCs/>
        </w:rPr>
        <w:t xml:space="preserve">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 xml:space="preserve">to indicate that monitoring is being conducted as specified in this </w:t>
      </w:r>
      <w:r w:rsidR="001321E7" w:rsidRPr="00104673">
        <w:rPr>
          <w:rFonts w:ascii="Calibri" w:hAnsi="Calibri" w:cs="Calibri"/>
          <w:bCs/>
        </w:rPr>
        <w:t>SOP.</w:t>
      </w:r>
      <w:r w:rsidRPr="00104673">
        <w:rPr>
          <w:rFonts w:ascii="Calibri" w:hAnsi="Calibri" w:cs="Calibri"/>
          <w:bCs/>
        </w:rPr>
        <w:t xml:space="preserve">  The Food Safety Checklist is to be kept on file for a minimum of 1 year.</w:t>
      </w: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5E750D">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E750D" w:rsidRPr="00104673" w:rsidRDefault="005E750D" w:rsidP="005E750D">
      <w:pPr>
        <w:rPr>
          <w:rFonts w:ascii="Calibri" w:hAnsi="Calibri" w:cs="Calibri"/>
        </w:rPr>
      </w:pPr>
    </w:p>
    <w:p w:rsidR="005E750D" w:rsidRPr="00104673" w:rsidRDefault="005E750D" w:rsidP="00CA6F75">
      <w:pPr>
        <w:rPr>
          <w:rFonts w:ascii="Calibri" w:hAnsi="Calibri" w:cs="Calibri"/>
        </w:rPr>
      </w:pPr>
    </w:p>
    <w:p w:rsidR="0054737F" w:rsidRPr="00104673" w:rsidRDefault="0054737F"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442B8E" w:rsidRPr="00104673" w:rsidRDefault="00442B8E"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57D44">
      <w:pPr>
        <w:pStyle w:val="SOPTitle"/>
        <w:rPr>
          <w:rFonts w:ascii="Calibri" w:hAnsi="Calibri" w:cs="Calibri"/>
        </w:rPr>
      </w:pPr>
    </w:p>
    <w:p w:rsidR="00C57D44" w:rsidRPr="00104673" w:rsidRDefault="00CD6CC1" w:rsidP="00C57D44">
      <w:pPr>
        <w:pStyle w:val="SOPTitle"/>
        <w:rPr>
          <w:rFonts w:ascii="Calibri" w:hAnsi="Calibri" w:cs="Calibri"/>
        </w:rPr>
      </w:pPr>
      <w:r w:rsidRPr="00104673">
        <w:rPr>
          <w:rFonts w:ascii="Calibri" w:hAnsi="Calibri" w:cs="Calibri"/>
        </w:rPr>
        <w:br w:type="page"/>
      </w:r>
      <w:r w:rsidR="00C57D44" w:rsidRPr="00104673">
        <w:rPr>
          <w:rFonts w:ascii="Calibri" w:hAnsi="Calibri" w:cs="Calibri"/>
        </w:rPr>
        <w:lastRenderedPageBreak/>
        <w:t>Washing Hands</w:t>
      </w:r>
    </w:p>
    <w:p w:rsidR="00C57D44" w:rsidRPr="00104673" w:rsidRDefault="00C57D44" w:rsidP="00C57D44">
      <w:pPr>
        <w:jc w:val="center"/>
        <w:rPr>
          <w:rFonts w:ascii="Calibri" w:hAnsi="Calibri" w:cs="Calibri"/>
        </w:rPr>
      </w:pPr>
      <w:r w:rsidRPr="00104673">
        <w:rPr>
          <w:rFonts w:ascii="Calibri" w:hAnsi="Calibri" w:cs="Calibri"/>
        </w:rPr>
        <w:t>(Sample SOP)</w:t>
      </w:r>
    </w:p>
    <w:p w:rsidR="00C57D44" w:rsidRPr="00104673" w:rsidRDefault="00C57D44" w:rsidP="00C57D44">
      <w:pPr>
        <w:rPr>
          <w:rFonts w:ascii="Calibri" w:hAnsi="Calibri" w:cs="Calibri"/>
          <w:b/>
        </w:rPr>
      </w:pPr>
    </w:p>
    <w:p w:rsidR="00C57D44" w:rsidRPr="00104673" w:rsidRDefault="00C57D44" w:rsidP="00C57D44">
      <w:pPr>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by contaminated hands.</w:t>
      </w:r>
    </w:p>
    <w:p w:rsidR="00C57D44" w:rsidRPr="00104673" w:rsidRDefault="00C57D44" w:rsidP="00C57D44">
      <w:pPr>
        <w:rPr>
          <w:rFonts w:ascii="Calibri" w:hAnsi="Calibri" w:cs="Calibri"/>
          <w:bCs/>
        </w:rPr>
      </w:pPr>
    </w:p>
    <w:p w:rsidR="00C57D44" w:rsidRPr="00104673" w:rsidRDefault="00C57D44" w:rsidP="00C57D44">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 xml:space="preserve"> This procedure applies to anyone who handle, prepare, and serve food.</w:t>
      </w:r>
    </w:p>
    <w:p w:rsidR="00C57D44" w:rsidRPr="00104673" w:rsidRDefault="00C57D44" w:rsidP="00C57D44">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 Handwashing, Cross-Contamination</w:t>
      </w:r>
    </w:p>
    <w:p w:rsidR="00C57D44" w:rsidRPr="00104673" w:rsidRDefault="00C57D44" w:rsidP="00C57D44">
      <w:pPr>
        <w:rPr>
          <w:rFonts w:ascii="Calibri" w:hAnsi="Calibri" w:cs="Calibri"/>
          <w:bCs/>
        </w:rPr>
      </w:pPr>
    </w:p>
    <w:p w:rsidR="00C57D44" w:rsidRPr="00104673" w:rsidRDefault="00C57D44" w:rsidP="00C57D44">
      <w:pPr>
        <w:pStyle w:val="HeadersinSOP"/>
        <w:rPr>
          <w:rFonts w:ascii="Calibri" w:hAnsi="Calibri" w:cs="Calibri"/>
        </w:rPr>
      </w:pPr>
      <w:r w:rsidRPr="00104673">
        <w:rPr>
          <w:rFonts w:ascii="Calibri" w:hAnsi="Calibri" w:cs="Calibri"/>
        </w:rPr>
        <w:t>INSTRUCTIONS:</w:t>
      </w:r>
    </w:p>
    <w:p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Follow State or local health department requirements.</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Post handwashing signs or posters in a language understood by all foodservice staff near all handwashing sinks, in food preparation areas, and restrooms.</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Use designated handwashing sinks for handwashing only.  Do not use food preparation, utility, and dishwashing sinks for handwashing.</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Provide warm running water, soap, and a means to dry hands.  Provide a waste container at each handwashing sink or near the door in restrooms.</w:t>
      </w:r>
    </w:p>
    <w:p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Keep handwashing sinks accessible anytime employees are present.</w:t>
      </w:r>
    </w:p>
    <w:p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Wash hands:</w:t>
      </w:r>
    </w:p>
    <w:p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Before starting work</w:t>
      </w:r>
    </w:p>
    <w:p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During food preparation</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When moving from one food preparation area to another</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Before putting on or changing gloves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using the toilet</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sneezing, coughing, or using a handkerchief or tissue</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hair, face, or body</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smoking, eating, drinking, or chewing gum or tobacco</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raw meats, poultry, or fish</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any clean up activity such as sweeping, mopping, or wiping counters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dirty dishes, equipment, or utensils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trash</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money</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any time the hands may become contaminated</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proper handwashing procedures as indicated below:</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Wet hands and forearms with warm, running water at least 100 ºF and apply soap.</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Scrub lathered hands and forearms, under fingernails, and between fingers for at least 10</w:t>
      </w:r>
      <w:r w:rsidR="00AA5D98" w:rsidRPr="00104673">
        <w:rPr>
          <w:rFonts w:ascii="Calibri" w:hAnsi="Calibri" w:cs="Calibri"/>
          <w:bCs/>
        </w:rPr>
        <w:t>-</w:t>
      </w:r>
      <w:r w:rsidR="00780DC3" w:rsidRPr="00104673">
        <w:rPr>
          <w:rFonts w:ascii="Calibri" w:hAnsi="Calibri" w:cs="Calibri"/>
          <w:bCs/>
        </w:rPr>
        <w:t>1</w:t>
      </w:r>
      <w:r w:rsidRPr="00104673">
        <w:rPr>
          <w:rFonts w:ascii="Calibri" w:hAnsi="Calibri" w:cs="Calibri"/>
          <w:bCs/>
        </w:rPr>
        <w:t>5 seconds.  Rinse thoroughly under warm running water for 5</w:t>
      </w:r>
      <w:r w:rsidR="00AA5D98" w:rsidRPr="00104673">
        <w:rPr>
          <w:rFonts w:ascii="Calibri" w:hAnsi="Calibri" w:cs="Calibri"/>
          <w:bCs/>
        </w:rPr>
        <w:t>-</w:t>
      </w:r>
      <w:r w:rsidRPr="00104673">
        <w:rPr>
          <w:rFonts w:ascii="Calibri" w:hAnsi="Calibri" w:cs="Calibri"/>
          <w:bCs/>
        </w:rPr>
        <w:t>10 seconds.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and forearms thoroughly with single-use paper towels.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for at least 30 seconds if using a warm air hand dryer.</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Turn off water using paper towels.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Use paper towel to open door when exiting the restroom.</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FDA recommendations when using hand sanitizers.  These recommendations are as follows:</w:t>
      </w:r>
    </w:p>
    <w:p w:rsidR="00CD6CC1" w:rsidRPr="00CD6CC1" w:rsidRDefault="00547D47" w:rsidP="00212390">
      <w:pPr>
        <w:pStyle w:val="SOPTitle"/>
        <w:rPr>
          <w:rFonts w:ascii="Calibri" w:hAnsi="Calibri" w:cs="Calibri"/>
        </w:rPr>
      </w:pPr>
      <w:r>
        <w:rPr>
          <w:rFonts w:ascii="Calibri" w:hAnsi="Calibri" w:cs="Calibri"/>
        </w:rPr>
        <w:br w:type="page"/>
      </w:r>
      <w:r w:rsidR="00CD6CC1" w:rsidRPr="00CD6CC1">
        <w:rPr>
          <w:rFonts w:ascii="Calibri" w:hAnsi="Calibri" w:cs="Calibri"/>
        </w:rPr>
        <w:lastRenderedPageBreak/>
        <w:t>Washing Hands, continued</w:t>
      </w:r>
    </w:p>
    <w:p w:rsidR="00CD6CC1" w:rsidRDefault="00CD6CC1" w:rsidP="00212390">
      <w:pPr>
        <w:jc w:val="center"/>
        <w:rPr>
          <w:rFonts w:ascii="Calibri" w:hAnsi="Calibri" w:cs="Calibri"/>
        </w:rPr>
      </w:pPr>
      <w:r w:rsidRPr="00CD6CC1">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Instructions, continued</w:t>
      </w:r>
    </w:p>
    <w:p w:rsidR="00547D47" w:rsidRPr="00547D47" w:rsidRDefault="00547D47" w:rsidP="00CD6CC1">
      <w:pPr>
        <w:rPr>
          <w:rFonts w:ascii="Calibri" w:hAnsi="Calibri" w:cs="Calibri"/>
          <w:b/>
        </w:rPr>
      </w:pPr>
    </w:p>
    <w:p w:rsidR="00C57D44" w:rsidRPr="00104673" w:rsidRDefault="00C57D44" w:rsidP="00774409">
      <w:pPr>
        <w:numPr>
          <w:ilvl w:val="1"/>
          <w:numId w:val="83"/>
        </w:numPr>
        <w:tabs>
          <w:tab w:val="clear" w:pos="1440"/>
          <w:tab w:val="num" w:pos="720"/>
        </w:tabs>
        <w:ind w:left="1080" w:hanging="720"/>
        <w:rPr>
          <w:rFonts w:ascii="Calibri" w:hAnsi="Calibri" w:cs="Calibri"/>
          <w:bCs/>
        </w:rPr>
      </w:pPr>
      <w:r w:rsidRPr="00104673">
        <w:rPr>
          <w:rFonts w:ascii="Calibri" w:hAnsi="Calibri" w:cs="Calibri"/>
          <w:bCs/>
        </w:rPr>
        <w:t xml:space="preserve">Use hand sanitizers only after hands have been properly washed and dried. </w:t>
      </w:r>
    </w:p>
    <w:p w:rsidR="00523E82"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 xml:space="preserve">Use only hand sanitizers that comply with the </w:t>
      </w:r>
      <w:r w:rsidR="00D55648" w:rsidRPr="00104673">
        <w:rPr>
          <w:rFonts w:ascii="Calibri" w:hAnsi="Calibri" w:cs="Calibri"/>
          <w:b/>
        </w:rPr>
        <w:t xml:space="preserve">SD Health </w:t>
      </w:r>
      <w:proofErr w:type="spellStart"/>
      <w:r w:rsidR="00D55648" w:rsidRPr="00104673">
        <w:rPr>
          <w:rFonts w:ascii="Calibri" w:hAnsi="Calibri" w:cs="Calibri"/>
          <w:b/>
        </w:rPr>
        <w:t>Dept</w:t>
      </w:r>
      <w:proofErr w:type="spellEnd"/>
      <w:r w:rsidR="00D55648" w:rsidRPr="00104673">
        <w:rPr>
          <w:rFonts w:ascii="Calibri" w:hAnsi="Calibri" w:cs="Calibri"/>
          <w:b/>
        </w:rPr>
        <w:t xml:space="preserve"> Food Code</w:t>
      </w:r>
      <w:r w:rsidRPr="00104673">
        <w:rPr>
          <w:rFonts w:ascii="Calibri" w:hAnsi="Calibri" w:cs="Calibri"/>
          <w:bCs/>
        </w:rPr>
        <w:t>.  Confirm with the manufacturers that the hand sanitizers</w:t>
      </w:r>
      <w:r w:rsidR="00523E82" w:rsidRPr="00104673">
        <w:rPr>
          <w:rFonts w:ascii="Calibri" w:hAnsi="Calibri" w:cs="Calibri"/>
          <w:bCs/>
        </w:rPr>
        <w:t xml:space="preserve"> used meet these requirements. </w:t>
      </w:r>
    </w:p>
    <w:p w:rsidR="00C57D44"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Use hand sanitizers in the manner specified by the manufacturer.</w:t>
      </w:r>
    </w:p>
    <w:p w:rsidR="00C57D44" w:rsidRPr="00104673" w:rsidRDefault="00C57D44" w:rsidP="00C57D44">
      <w:pPr>
        <w:ind w:left="360"/>
        <w:rPr>
          <w:rFonts w:ascii="Calibri" w:hAnsi="Calibri" w:cs="Calibri"/>
        </w:rPr>
      </w:pPr>
    </w:p>
    <w:p w:rsidR="00C57D44" w:rsidRPr="00104673" w:rsidRDefault="00C57D44" w:rsidP="00C57D44">
      <w:pPr>
        <w:pStyle w:val="HeadersinSOP"/>
        <w:rPr>
          <w:rFonts w:ascii="Calibri" w:hAnsi="Calibri" w:cs="Calibri"/>
        </w:rPr>
      </w:pPr>
      <w:r w:rsidRPr="00104673">
        <w:rPr>
          <w:rFonts w:ascii="Calibri" w:hAnsi="Calibri" w:cs="Calibri"/>
        </w:rPr>
        <w:t>MONITORING:</w:t>
      </w:r>
    </w:p>
    <w:p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 xml:space="preserve">A designated employee will visually observe the handwashing practices of the foodservice staff during all hours of operation.  </w:t>
      </w:r>
    </w:p>
    <w:p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The designated employee will visually observe that handwashing sinks are properly supplied during all hours of operation.</w:t>
      </w:r>
    </w:p>
    <w:p w:rsidR="00C57D44" w:rsidRPr="00104673" w:rsidRDefault="00C57D44" w:rsidP="00C57D44">
      <w:pPr>
        <w:rPr>
          <w:rFonts w:ascii="Calibri" w:hAnsi="Calibri" w:cs="Calibri"/>
          <w:bCs/>
        </w:rPr>
      </w:pPr>
    </w:p>
    <w:p w:rsidR="00C57D44" w:rsidRPr="00104673" w:rsidRDefault="00C57D44" w:rsidP="00C57D44">
      <w:pPr>
        <w:pStyle w:val="HeadersinSOP"/>
        <w:rPr>
          <w:rFonts w:ascii="Calibri" w:hAnsi="Calibri" w:cs="Calibri"/>
        </w:rPr>
      </w:pPr>
      <w:r w:rsidRPr="00104673">
        <w:rPr>
          <w:rFonts w:ascii="Calibri" w:hAnsi="Calibri" w:cs="Calibri"/>
        </w:rPr>
        <w:t>CORRECTIVE ACTION:</w:t>
      </w:r>
    </w:p>
    <w:p w:rsidR="008D70E0" w:rsidRPr="00104673" w:rsidRDefault="008D70E0"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1321E7"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 xml:space="preserve">Ask employees that are observed not washing their hands at the appropriate times or using the proper procedure to wash their hands immediately. </w:t>
      </w:r>
    </w:p>
    <w:p w:rsidR="00C57D44"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employee to ensure proper handwashing procedure.</w:t>
      </w:r>
    </w:p>
    <w:p w:rsidR="00C57D44" w:rsidRPr="00104673" w:rsidRDefault="00C57D44" w:rsidP="00C57D44">
      <w:pPr>
        <w:rPr>
          <w:rFonts w:ascii="Calibri" w:hAnsi="Calibri" w:cs="Calibri"/>
          <w:b/>
        </w:rPr>
      </w:pPr>
    </w:p>
    <w:p w:rsidR="00C57D44" w:rsidRPr="00104673" w:rsidRDefault="00C57D44" w:rsidP="00C57D44">
      <w:pPr>
        <w:pStyle w:val="HeadersinSOP"/>
        <w:rPr>
          <w:rFonts w:ascii="Calibri" w:hAnsi="Calibri" w:cs="Calibri"/>
        </w:rPr>
      </w:pPr>
      <w:r w:rsidRPr="00104673">
        <w:rPr>
          <w:rFonts w:ascii="Calibri" w:hAnsi="Calibri" w:cs="Calibri"/>
        </w:rPr>
        <w:t>VERIFICATION AND RECORD KEEPING:</w:t>
      </w:r>
    </w:p>
    <w:p w:rsidR="00C57D44" w:rsidRPr="00104673" w:rsidRDefault="00C57D44" w:rsidP="00C57D44">
      <w:pPr>
        <w:rPr>
          <w:rFonts w:ascii="Calibri" w:hAnsi="Calibri" w:cs="Calibri"/>
          <w:bCs/>
        </w:rPr>
      </w:pPr>
      <w:r w:rsidRPr="00104673">
        <w:rPr>
          <w:rFonts w:ascii="Calibri" w:hAnsi="Calibri" w:cs="Calibri"/>
          <w:bCs/>
        </w:rPr>
        <w:t xml:space="preserve">The 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 xml:space="preserve">to indicate that monitoring is being conducted as specified.  </w:t>
      </w:r>
      <w:r w:rsidR="009246EC" w:rsidRPr="00104673">
        <w:rPr>
          <w:rFonts w:ascii="Calibri" w:hAnsi="Calibri" w:cs="Calibri"/>
          <w:bCs/>
        </w:rPr>
        <w:t>The</w:t>
      </w:r>
      <w:r w:rsidRPr="00104673">
        <w:rPr>
          <w:rFonts w:ascii="Calibri" w:hAnsi="Calibri" w:cs="Calibri"/>
          <w:bCs/>
        </w:rPr>
        <w:t xml:space="preserve"> Food Safety Checklist </w:t>
      </w:r>
      <w:r w:rsidR="009246EC" w:rsidRPr="00104673">
        <w:rPr>
          <w:rFonts w:ascii="Calibri" w:hAnsi="Calibri" w:cs="Calibri"/>
          <w:bCs/>
        </w:rPr>
        <w:t xml:space="preserve">is to be kept on file </w:t>
      </w:r>
      <w:r w:rsidRPr="00104673">
        <w:rPr>
          <w:rFonts w:ascii="Calibri" w:hAnsi="Calibri" w:cs="Calibri"/>
          <w:bCs/>
        </w:rPr>
        <w:t xml:space="preserve">for a minimum of 1 year. </w:t>
      </w:r>
    </w:p>
    <w:p w:rsidR="00CD6CC1" w:rsidRPr="00104673" w:rsidRDefault="00CD6CC1" w:rsidP="00C57D44">
      <w:pPr>
        <w:rPr>
          <w:rFonts w:ascii="Calibri" w:hAnsi="Calibri" w:cs="Calibri"/>
          <w:b/>
          <w:bCs/>
        </w:rPr>
      </w:pPr>
    </w:p>
    <w:p w:rsidR="00CD6CC1" w:rsidRPr="00104673" w:rsidRDefault="00CD6CC1" w:rsidP="00C57D44">
      <w:pPr>
        <w:rPr>
          <w:rFonts w:ascii="Calibri" w:hAnsi="Calibri" w:cs="Calibri"/>
          <w:b/>
          <w:bCs/>
        </w:rPr>
      </w:pPr>
    </w:p>
    <w:p w:rsidR="00C57D44" w:rsidRPr="00104673" w:rsidRDefault="00C57D44" w:rsidP="00C57D44">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57D44" w:rsidRPr="00104673" w:rsidRDefault="00C57D44"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AF38BF" w:rsidRPr="00553E8F" w:rsidRDefault="002813B8" w:rsidP="00AF38BF">
      <w:pPr>
        <w:pStyle w:val="SOPTitle"/>
        <w:rPr>
          <w:rFonts w:ascii="Calibri" w:hAnsi="Calibri" w:cs="Calibri"/>
        </w:rPr>
      </w:pPr>
      <w:r w:rsidRPr="00104673">
        <w:rPr>
          <w:rFonts w:ascii="Calibri" w:hAnsi="Calibri" w:cs="Calibri"/>
        </w:rPr>
        <w:br w:type="page"/>
      </w:r>
      <w:r w:rsidR="00AF38BF" w:rsidRPr="00553E8F">
        <w:rPr>
          <w:rFonts w:ascii="Calibri" w:hAnsi="Calibri" w:cs="Calibri"/>
        </w:rPr>
        <w:lastRenderedPageBreak/>
        <w:t>Safe Food Transportation, Storage, and Handling for all</w:t>
      </w:r>
    </w:p>
    <w:p w:rsidR="00AF38BF" w:rsidRPr="00553E8F" w:rsidRDefault="00AF38BF" w:rsidP="00AF38BF">
      <w:pPr>
        <w:pStyle w:val="SOPTitle"/>
        <w:rPr>
          <w:rFonts w:ascii="Calibri" w:hAnsi="Calibri" w:cs="Calibri"/>
        </w:rPr>
      </w:pPr>
      <w:r w:rsidRPr="00553E8F">
        <w:rPr>
          <w:rFonts w:ascii="Calibri" w:hAnsi="Calibri" w:cs="Calibri"/>
        </w:rPr>
        <w:t>Child Nutrition Programs</w:t>
      </w:r>
    </w:p>
    <w:p w:rsidR="00AF38BF" w:rsidRPr="00553E8F" w:rsidRDefault="00AF38BF" w:rsidP="00AF38BF">
      <w:pPr>
        <w:jc w:val="center"/>
        <w:rPr>
          <w:rFonts w:ascii="Calibri" w:hAnsi="Calibri" w:cs="Calibri"/>
        </w:rPr>
      </w:pPr>
      <w:r w:rsidRPr="00553E8F">
        <w:rPr>
          <w:rFonts w:ascii="Calibri" w:hAnsi="Calibri" w:cs="Calibri"/>
          <w:bCs/>
        </w:rPr>
        <w:t>(</w:t>
      </w:r>
      <w:r w:rsidR="00240FDA" w:rsidRPr="00553E8F">
        <w:rPr>
          <w:rFonts w:ascii="Calibri" w:hAnsi="Calibri" w:cs="Calibri"/>
          <w:bCs/>
        </w:rPr>
        <w:t>Sample SOP</w:t>
      </w:r>
      <w:r w:rsidRPr="00553E8F">
        <w:rPr>
          <w:rFonts w:ascii="Calibri" w:hAnsi="Calibri" w:cs="Calibri"/>
          <w:bCs/>
        </w:rPr>
        <w:t>)</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r w:rsidRPr="00553E8F">
        <w:rPr>
          <w:rStyle w:val="HeadersinSOPChar"/>
          <w:rFonts w:ascii="Calibri" w:hAnsi="Calibri" w:cs="Calibri"/>
        </w:rPr>
        <w:t>PURPOSE:</w:t>
      </w:r>
      <w:r w:rsidRPr="00553E8F">
        <w:rPr>
          <w:rFonts w:ascii="Calibri" w:hAnsi="Calibri" w:cs="Calibri"/>
        </w:rPr>
        <w:t xml:space="preserve">  To prevent foodborne illness by ensuring that proper food temperatures are maintained, cross-contamination is prevented during transportation, and proper food handling and storage conditions are followed for all Child Nutrition Programs (including the Special Milk Program, Fresh Fruit and Vegetable Program, After School Snack and supper meal). </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r w:rsidRPr="00553E8F">
        <w:rPr>
          <w:rStyle w:val="HeadersinSOPChar"/>
          <w:rFonts w:ascii="Calibri" w:hAnsi="Calibri" w:cs="Calibri"/>
        </w:rPr>
        <w:t>SCOPE:</w:t>
      </w:r>
      <w:r w:rsidRPr="00553E8F">
        <w:rPr>
          <w:rFonts w:ascii="Calibri" w:hAnsi="Calibri" w:cs="Calibri"/>
        </w:rPr>
        <w:t xml:space="preserve">  This procedure applies to facilities or part of a facility where food is stored, prepared, or served such as on school buses, in hallways, school courtyards, kiosks, classrooms, or other locations outside of a dedicated cafeteria and kitchen area.  This procedure includes individuals who transport food from a kitchen (i.e. sack lunches) and store or serve food outside of a dedicated cafeteria and kitchen area. This requirement applies to all Child Nutrition Programs—school breakfast, lunch, after school snack, and supper meals, Special Milk Program, the Fresh Fruit and Vegetable Program.</w:t>
      </w:r>
    </w:p>
    <w:p w:rsidR="00AF38BF" w:rsidRPr="00553E8F" w:rsidRDefault="00AF38BF" w:rsidP="00AF38BF">
      <w:pPr>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INSTRUCTIONS:</w:t>
      </w:r>
    </w:p>
    <w:p w:rsidR="00AF38BF" w:rsidRPr="00553E8F" w:rsidRDefault="00AF38BF" w:rsidP="00774409">
      <w:pPr>
        <w:numPr>
          <w:ilvl w:val="0"/>
          <w:numId w:val="103"/>
        </w:numPr>
        <w:tabs>
          <w:tab w:val="clear" w:pos="720"/>
        </w:tabs>
        <w:ind w:left="360"/>
        <w:rPr>
          <w:rFonts w:ascii="Calibri" w:hAnsi="Calibri" w:cs="Calibri"/>
          <w:bCs/>
        </w:rPr>
      </w:pPr>
      <w:r w:rsidRPr="00553E8F">
        <w:rPr>
          <w:rFonts w:ascii="Calibri" w:hAnsi="Calibri" w:cs="Calibri"/>
        </w:rPr>
        <w:t xml:space="preserve">Train individuals involved in any or all of the Child Nutrition Programs on using the procedures in this Standard Operating Procedure (SOP).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Follow </w:t>
      </w:r>
      <w:r w:rsidRPr="00553E8F">
        <w:rPr>
          <w:rFonts w:ascii="Calibri" w:hAnsi="Calibri" w:cs="Calibri"/>
          <w:b/>
        </w:rPr>
        <w:t xml:space="preserve">South Dakota Health Department Food Code </w:t>
      </w:r>
      <w:r w:rsidRPr="00553E8F">
        <w:rPr>
          <w:rFonts w:ascii="Calibri" w:hAnsi="Calibri" w:cs="Calibri"/>
        </w:rPr>
        <w:t xml:space="preserve">requirements. </w:t>
      </w:r>
    </w:p>
    <w:p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the temperature of refrigerated, potentially hazardous foods at 41 ºF or below and maintain the temperature of hot, potentially hazardous foods at 140 ºF or above.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Wash hands thoroughly before beginning procedure, when changing tasks, before putting on gloves, and before distributing any food.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Sanitize surfaces where food will be prepared, distributed and consumed using an approved sanitizer and a clean rag or single use paper towel.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Refer to Cooking Potentially Hazardous Foods SOP for proper cooking methods and temperatures.</w:t>
      </w:r>
    </w:p>
    <w:p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proper dry storage temperatures/condition requirements.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Use food carriers for transporting foods that have been approved by the South Dakota Health Department. To find the South Dakota Department of Health Foodservice Code, use the following link:  </w:t>
      </w:r>
      <w:hyperlink r:id="rId10" w:history="1">
        <w:r w:rsidRPr="00553E8F">
          <w:rPr>
            <w:rStyle w:val="Hyperlink"/>
            <w:rFonts w:ascii="Calibri" w:hAnsi="Calibri" w:cs="Calibri"/>
          </w:rPr>
          <w:t>http://legis.state.sd.us/rules/DisplayRule.aspx?Rule=44%3A02%3A07&amp;Type=All</w:t>
        </w:r>
      </w:hyperlink>
      <w:r w:rsidRPr="00553E8F">
        <w:rPr>
          <w:rFonts w:ascii="Calibri" w:hAnsi="Calibri" w:cs="Calibri"/>
        </w:rPr>
        <w:t xml:space="preserv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Prepare the food carrier before use:</w:t>
      </w:r>
    </w:p>
    <w:p w:rsidR="00AF38BF" w:rsidRPr="00553E8F" w:rsidRDefault="00AF38BF" w:rsidP="00774409">
      <w:pPr>
        <w:numPr>
          <w:ilvl w:val="0"/>
          <w:numId w:val="61"/>
        </w:numPr>
        <w:rPr>
          <w:rFonts w:ascii="Calibri" w:hAnsi="Calibri" w:cs="Calibri"/>
        </w:rPr>
      </w:pPr>
      <w:r w:rsidRPr="00553E8F">
        <w:rPr>
          <w:rFonts w:ascii="Calibri" w:hAnsi="Calibri" w:cs="Calibri"/>
        </w:rPr>
        <w:t>Ensure that all surfaces of the food carrier are clean and in good condition.</w:t>
      </w:r>
    </w:p>
    <w:p w:rsidR="00AF38BF" w:rsidRPr="00553E8F" w:rsidRDefault="00AF38BF" w:rsidP="00774409">
      <w:pPr>
        <w:numPr>
          <w:ilvl w:val="0"/>
          <w:numId w:val="61"/>
        </w:numPr>
        <w:rPr>
          <w:rFonts w:ascii="Calibri" w:hAnsi="Calibri" w:cs="Calibri"/>
        </w:rPr>
      </w:pPr>
      <w:r w:rsidRPr="00553E8F">
        <w:rPr>
          <w:rFonts w:ascii="Calibri" w:hAnsi="Calibri" w:cs="Calibri"/>
        </w:rPr>
        <w:t>Wash, rinse, and sanitize the interior surfaces.</w:t>
      </w:r>
    </w:p>
    <w:p w:rsidR="00AF38BF" w:rsidRPr="00553E8F" w:rsidRDefault="00AF38BF" w:rsidP="00774409">
      <w:pPr>
        <w:numPr>
          <w:ilvl w:val="0"/>
          <w:numId w:val="61"/>
        </w:numPr>
        <w:rPr>
          <w:rFonts w:ascii="Calibri" w:hAnsi="Calibri" w:cs="Calibri"/>
        </w:rPr>
      </w:pPr>
      <w:r w:rsidRPr="00553E8F">
        <w:rPr>
          <w:rFonts w:ascii="Calibri" w:hAnsi="Calibri" w:cs="Calibri"/>
        </w:rPr>
        <w:t>Ensure that the food carrier is designed to maintain cold food temperatures at 41ºF or below and hot food temperatures at 140ºF or above.</w:t>
      </w:r>
    </w:p>
    <w:p w:rsidR="00AF38BF" w:rsidRPr="00553E8F" w:rsidRDefault="00AF38BF" w:rsidP="00774409">
      <w:pPr>
        <w:numPr>
          <w:ilvl w:val="0"/>
          <w:numId w:val="59"/>
        </w:numPr>
        <w:rPr>
          <w:rFonts w:ascii="Calibri" w:hAnsi="Calibri" w:cs="Calibri"/>
          <w:bCs/>
        </w:rPr>
      </w:pPr>
      <w:r w:rsidRPr="00553E8F">
        <w:rPr>
          <w:rFonts w:ascii="Calibri" w:hAnsi="Calibri" w:cs="Calibri"/>
          <w:bCs/>
        </w:rPr>
        <w:t xml:space="preserve">Place a calibrated stem thermometer in the warmest part of the carrier if used for transporting cold food, or the coolest part of the carrier if used for transporting hot food.  Refer to the Using and Calibrating Thermometers SOP. </w:t>
      </w:r>
    </w:p>
    <w:p w:rsidR="00AF38BF" w:rsidRPr="00553E8F" w:rsidRDefault="00AF38BF" w:rsidP="00774409">
      <w:pPr>
        <w:numPr>
          <w:ilvl w:val="0"/>
          <w:numId w:val="59"/>
        </w:numPr>
        <w:rPr>
          <w:rFonts w:ascii="Calibri" w:hAnsi="Calibri" w:cs="Calibri"/>
          <w:bCs/>
        </w:rPr>
      </w:pPr>
      <w:r w:rsidRPr="00553E8F">
        <w:rPr>
          <w:rFonts w:ascii="Calibri" w:hAnsi="Calibri" w:cs="Calibri"/>
          <w:bCs/>
        </w:rPr>
        <w:t>Pre-heat or pre-chill the food carrier according to the manufacturer’s recommendations.</w:t>
      </w:r>
    </w:p>
    <w:p w:rsidR="00240FDA" w:rsidRPr="00240FDA" w:rsidRDefault="00240FDA" w:rsidP="00212390">
      <w:pPr>
        <w:pStyle w:val="SOPTitle"/>
        <w:rPr>
          <w:rFonts w:ascii="Calibri" w:hAnsi="Calibri" w:cs="Calibri"/>
        </w:rPr>
      </w:pPr>
      <w:r w:rsidRPr="00553E8F">
        <w:rPr>
          <w:rFonts w:ascii="Calibri" w:hAnsi="Calibri" w:cs="Calibri"/>
          <w:bCs/>
        </w:rPr>
        <w:br w:type="page"/>
      </w:r>
      <w:r w:rsidRPr="00240FDA">
        <w:rPr>
          <w:rFonts w:ascii="Calibri" w:hAnsi="Calibri" w:cs="Calibri"/>
        </w:rPr>
        <w:lastRenderedPageBreak/>
        <w:t>Safe Food Transportation, Storage, and Handling for all</w:t>
      </w:r>
      <w:r>
        <w:rPr>
          <w:rFonts w:ascii="Calibri" w:hAnsi="Calibri" w:cs="Calibri"/>
        </w:rPr>
        <w:t xml:space="preserve"> </w:t>
      </w:r>
      <w:r w:rsidRPr="00240FDA">
        <w:rPr>
          <w:rFonts w:ascii="Calibri" w:hAnsi="Calibri" w:cs="Calibri"/>
        </w:rPr>
        <w:t>Child Nutrition Programs</w:t>
      </w:r>
      <w:r w:rsidR="00F17037">
        <w:rPr>
          <w:rFonts w:ascii="Calibri" w:hAnsi="Calibri" w:cs="Calibri"/>
        </w:rPr>
        <w:t>, continued</w:t>
      </w:r>
    </w:p>
    <w:p w:rsidR="00240FDA" w:rsidRDefault="00240FDA" w:rsidP="00212390">
      <w:pPr>
        <w:jc w:val="center"/>
        <w:rPr>
          <w:rFonts w:ascii="Calibri" w:hAnsi="Calibri" w:cs="Calibri"/>
          <w:bCs/>
        </w:rPr>
      </w:pPr>
      <w:r w:rsidRPr="00240FDA">
        <w:rPr>
          <w:rFonts w:ascii="Calibri" w:hAnsi="Calibri" w:cs="Calibri"/>
          <w:bCs/>
        </w:rPr>
        <w:t>(Sample SOP)</w:t>
      </w:r>
    </w:p>
    <w:p w:rsidR="00240FDA" w:rsidRPr="00240FDA" w:rsidRDefault="00240FDA" w:rsidP="00240FDA">
      <w:pPr>
        <w:pStyle w:val="HeadersinSOP"/>
        <w:rPr>
          <w:rFonts w:ascii="Calibri" w:hAnsi="Calibri" w:cs="Calibri"/>
        </w:rPr>
      </w:pPr>
      <w:r w:rsidRPr="00240FDA">
        <w:rPr>
          <w:rFonts w:ascii="Calibri" w:hAnsi="Calibri" w:cs="Calibri"/>
        </w:rPr>
        <w:t>Instructions, continued</w:t>
      </w:r>
    </w:p>
    <w:p w:rsidR="00240FDA" w:rsidRPr="00553E8F" w:rsidRDefault="00240FDA" w:rsidP="00240FDA">
      <w:pPr>
        <w:ind w:left="360"/>
        <w:rPr>
          <w:rFonts w:ascii="Calibri" w:hAnsi="Calibri" w:cs="Calibri"/>
        </w:rPr>
      </w:pP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Store food in containers suitable for transportation. Containers should be:</w:t>
      </w:r>
    </w:p>
    <w:p w:rsidR="00AF38BF" w:rsidRPr="00553E8F" w:rsidRDefault="00AF38BF" w:rsidP="00774409">
      <w:pPr>
        <w:numPr>
          <w:ilvl w:val="0"/>
          <w:numId w:val="62"/>
        </w:numPr>
        <w:rPr>
          <w:rFonts w:ascii="Calibri" w:hAnsi="Calibri" w:cs="Calibri"/>
        </w:rPr>
      </w:pPr>
      <w:r w:rsidRPr="00553E8F">
        <w:rPr>
          <w:rFonts w:ascii="Calibri" w:hAnsi="Calibri" w:cs="Calibri"/>
          <w:bCs/>
        </w:rPr>
        <w:t>Rigid and sectioned so that foods do not mix</w:t>
      </w:r>
    </w:p>
    <w:p w:rsidR="00AF38BF" w:rsidRPr="00553E8F" w:rsidRDefault="00AF38BF" w:rsidP="00774409">
      <w:pPr>
        <w:numPr>
          <w:ilvl w:val="0"/>
          <w:numId w:val="62"/>
        </w:numPr>
        <w:rPr>
          <w:rFonts w:ascii="Calibri" w:hAnsi="Calibri" w:cs="Calibri"/>
        </w:rPr>
      </w:pPr>
      <w:r w:rsidRPr="00553E8F">
        <w:rPr>
          <w:rFonts w:ascii="Calibri" w:hAnsi="Calibri" w:cs="Calibri"/>
          <w:bCs/>
        </w:rPr>
        <w:t>Tightly closed to retain the proper food temperature</w:t>
      </w:r>
    </w:p>
    <w:p w:rsidR="00AF38BF" w:rsidRPr="00553E8F" w:rsidRDefault="00AF38BF" w:rsidP="00774409">
      <w:pPr>
        <w:numPr>
          <w:ilvl w:val="0"/>
          <w:numId w:val="62"/>
        </w:numPr>
        <w:rPr>
          <w:rFonts w:ascii="Calibri" w:hAnsi="Calibri" w:cs="Calibri"/>
        </w:rPr>
      </w:pPr>
      <w:r w:rsidRPr="00553E8F">
        <w:rPr>
          <w:rFonts w:ascii="Calibri" w:hAnsi="Calibri" w:cs="Calibri"/>
        </w:rPr>
        <w:t>Nonporous to avoid leakage</w:t>
      </w:r>
    </w:p>
    <w:p w:rsidR="00AF38BF" w:rsidRPr="00553E8F" w:rsidRDefault="00AF38BF" w:rsidP="00774409">
      <w:pPr>
        <w:numPr>
          <w:ilvl w:val="0"/>
          <w:numId w:val="62"/>
        </w:numPr>
        <w:rPr>
          <w:rFonts w:ascii="Calibri" w:hAnsi="Calibri" w:cs="Calibri"/>
        </w:rPr>
      </w:pPr>
      <w:r w:rsidRPr="00553E8F">
        <w:rPr>
          <w:rFonts w:ascii="Calibri" w:hAnsi="Calibri" w:cs="Calibri"/>
        </w:rPr>
        <w:t>Easy-to-clean or disposable</w:t>
      </w:r>
    </w:p>
    <w:p w:rsidR="00AF38BF" w:rsidRPr="00553E8F" w:rsidRDefault="00AF38BF" w:rsidP="00774409">
      <w:pPr>
        <w:numPr>
          <w:ilvl w:val="0"/>
          <w:numId w:val="62"/>
        </w:numPr>
        <w:rPr>
          <w:rFonts w:ascii="Calibri" w:hAnsi="Calibri" w:cs="Calibri"/>
        </w:rPr>
      </w:pPr>
      <w:r w:rsidRPr="00553E8F">
        <w:rPr>
          <w:rFonts w:ascii="Calibri" w:hAnsi="Calibri" w:cs="Calibri"/>
        </w:rPr>
        <w:t>Approved to hold food</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Place food containers in food carriers and transport the food in clean trucks, if applicable.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Protect food from contamination by covering when delivering food to service station.  Deliver food as quickly as possible.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Discard potentially hazardous foods held in the danger zone for greater than 4 hours.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Service station must be set up to protect from contamination during service.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Refer to Serving Food SOP for proper procedures to serve food. </w:t>
      </w:r>
    </w:p>
    <w:p w:rsidR="00AF38BF" w:rsidRPr="00553E8F" w:rsidRDefault="00AF38BF" w:rsidP="00AF38BF">
      <w:pPr>
        <w:pStyle w:val="HeadersinSOP"/>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MONITORING:</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air temperature of the food carrier to ensure that the temperature suggested by the manufacturer is reached prior to placing food into it. </w:t>
      </w:r>
      <w:r w:rsidRPr="00553E8F">
        <w:rPr>
          <w:rFonts w:ascii="Calibri" w:hAnsi="Calibri" w:cs="Calibri"/>
        </w:rPr>
        <w:t>Refer to the Using and Calibrating Thermometers SOP.</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internal temperatures of food using a calibrated thermometer before placing it into the food carrier. Refer to the Holding Hot and Cold Potentially Hazardous Foods SOP for the proper procedures to follow when taking holding temperatures. </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Check and record air temperature of food store rooms and equipment daily.</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Designated individual will monitor food distribution to ensure procedures are followed. A designated back-up should be selected in case the originally designated individual is out of the office to perform the necessary monitoring duties.  </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If refrigerated or heated foods are being served, designated individual will monitor temperature logs to ensure form is being consistently and accurately completed.  Individual will also monitor correcting problems form for appropriate action and follow through.   </w:t>
      </w:r>
    </w:p>
    <w:p w:rsidR="00AF38BF" w:rsidRPr="00553E8F" w:rsidRDefault="00AF38BF" w:rsidP="00AF38BF">
      <w:pPr>
        <w:rPr>
          <w:rFonts w:ascii="Calibri" w:hAnsi="Calibri" w:cs="Calibri"/>
          <w:bCs/>
        </w:rPr>
      </w:pPr>
    </w:p>
    <w:p w:rsidR="00AF38BF" w:rsidRPr="00553E8F" w:rsidRDefault="00AF38BF" w:rsidP="00AF38BF">
      <w:pPr>
        <w:pStyle w:val="HeadersinSOP"/>
        <w:rPr>
          <w:rFonts w:ascii="Calibri" w:hAnsi="Calibri" w:cs="Calibri"/>
        </w:rPr>
      </w:pPr>
      <w:r w:rsidRPr="00553E8F">
        <w:rPr>
          <w:rFonts w:ascii="Calibri" w:hAnsi="Calibri" w:cs="Calibri"/>
        </w:rPr>
        <w:t>CORRECTIVE ACTION:</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Record any corrective action on the “correcting problems” form. </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Retrain any individual found not following the procedures in this SOP. </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Continue heating or chilling food carrier if the proper air temperature is not reached.</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Reheat potentially hazardous foods to correct hot holding temperature if less than 140</w:t>
      </w:r>
      <w:r w:rsidRPr="00553E8F">
        <w:rPr>
          <w:rFonts w:ascii="Calibri" w:hAnsi="Calibri" w:cs="Calibri"/>
        </w:rPr>
        <w:t xml:space="preserve"> º</w:t>
      </w:r>
      <w:r w:rsidRPr="00553E8F">
        <w:rPr>
          <w:rFonts w:ascii="Calibri" w:hAnsi="Calibri" w:cs="Calibri"/>
          <w:bCs/>
        </w:rPr>
        <w:t xml:space="preserve">F. Cool food to 41 </w:t>
      </w:r>
      <w:r w:rsidRPr="00553E8F">
        <w:rPr>
          <w:rFonts w:ascii="Calibri" w:hAnsi="Calibri" w:cs="Calibri"/>
        </w:rPr>
        <w:t>º</w:t>
      </w:r>
      <w:r w:rsidRPr="00553E8F">
        <w:rPr>
          <w:rFonts w:ascii="Calibri" w:hAnsi="Calibri" w:cs="Calibri"/>
          <w:bCs/>
        </w:rPr>
        <w:t xml:space="preserve">F or below using a proper cooling procedure if the internal temperature of cold food is greater than 41 </w:t>
      </w:r>
      <w:r w:rsidRPr="00553E8F">
        <w:rPr>
          <w:rFonts w:ascii="Calibri" w:hAnsi="Calibri" w:cs="Calibri"/>
        </w:rPr>
        <w:t>º</w:t>
      </w:r>
      <w:r w:rsidRPr="00553E8F">
        <w:rPr>
          <w:rFonts w:ascii="Calibri" w:hAnsi="Calibri" w:cs="Calibri"/>
          <w:bCs/>
        </w:rPr>
        <w:t>F. Refer to the Cooling Potentially Hazardous Foods SOP and Holding Hot and Cold Potentially Hazardous Foods SOP for the proper procedures to follow when reheating and cooling food.</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Discard foods held in the danger zone for greater than 4 hours.</w:t>
      </w:r>
    </w:p>
    <w:p w:rsidR="00240FDA" w:rsidRPr="00240FDA" w:rsidRDefault="00240FDA" w:rsidP="00212390">
      <w:pPr>
        <w:pStyle w:val="SOPTitle"/>
        <w:rPr>
          <w:rFonts w:ascii="Calibri" w:hAnsi="Calibri" w:cs="Calibri"/>
        </w:rPr>
      </w:pPr>
      <w:r w:rsidRPr="00553E8F">
        <w:rPr>
          <w:rFonts w:ascii="Calibri" w:hAnsi="Calibri" w:cs="Calibri"/>
        </w:rPr>
        <w:br w:type="page"/>
      </w:r>
      <w:r w:rsidRPr="00240FDA">
        <w:rPr>
          <w:rFonts w:ascii="Calibri" w:hAnsi="Calibri" w:cs="Calibri"/>
        </w:rPr>
        <w:lastRenderedPageBreak/>
        <w:t>Safe Food Transportation, Storage, and Handling for all</w:t>
      </w:r>
      <w:r>
        <w:rPr>
          <w:rFonts w:ascii="Calibri" w:hAnsi="Calibri" w:cs="Calibri"/>
        </w:rPr>
        <w:t xml:space="preserve"> </w:t>
      </w:r>
      <w:r w:rsidRPr="00240FDA">
        <w:rPr>
          <w:rFonts w:ascii="Calibri" w:hAnsi="Calibri" w:cs="Calibri"/>
        </w:rPr>
        <w:t>Child Nutrition Programs</w:t>
      </w:r>
      <w:r>
        <w:rPr>
          <w:rFonts w:ascii="Calibri" w:hAnsi="Calibri" w:cs="Calibri"/>
        </w:rPr>
        <w:t>, continued</w:t>
      </w:r>
    </w:p>
    <w:p w:rsidR="00240FDA" w:rsidRPr="00553E8F" w:rsidRDefault="00240FDA" w:rsidP="00AF38BF">
      <w:pPr>
        <w:pStyle w:val="HeadersinSOP"/>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VERIFICATION AND RECORD KEEPING:</w:t>
      </w:r>
    </w:p>
    <w:p w:rsidR="00AF38BF" w:rsidRPr="00553E8F" w:rsidRDefault="00AF38BF" w:rsidP="00AF38BF">
      <w:pPr>
        <w:rPr>
          <w:rFonts w:ascii="Calibri" w:hAnsi="Calibri" w:cs="Calibri"/>
        </w:rPr>
      </w:pPr>
      <w:r w:rsidRPr="00553E8F">
        <w:rPr>
          <w:rFonts w:ascii="Calibri" w:hAnsi="Calibri" w:cs="Calibri"/>
        </w:rPr>
        <w:t xml:space="preserve">Before transporting food, individuals will record refrigerator temperature, food carrier temperature, food product name, time, internal temperatures, and any corrective action taken on the Hot and Cold Holding Temperature Log. Upon service of food, school employees will record receiving temperatures and corrective action taken on the Receiving Log or Correcting Problems form. A designated individual will record air temperatures of all food storage areas, coolers, and cold holding units on the Food Storage Log. The foodservice manager will verify that employees are receiving foods at the proper temperature, following the proper receiving procedures, and taking the required storage temperatures by visually observing and monitoring receiving practices where possible or checking temperature logs. All logs are kept on file for a minimum of 6 months.  </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p>
    <w:p w:rsidR="00AF38BF" w:rsidRPr="00553E8F" w:rsidRDefault="00AF38BF" w:rsidP="00AF38BF">
      <w:pPr>
        <w:rPr>
          <w:rFonts w:ascii="Calibri" w:hAnsi="Calibri" w:cs="Calibri"/>
          <w:b/>
          <w:bCs/>
        </w:rPr>
      </w:pPr>
      <w:r w:rsidRPr="00553E8F">
        <w:rPr>
          <w:rFonts w:ascii="Calibri" w:hAnsi="Calibri" w:cs="Calibri"/>
          <w:b/>
          <w:bCs/>
        </w:rPr>
        <w:t xml:space="preserve">DATE </w:t>
      </w:r>
      <w:r w:rsidR="00240FDA" w:rsidRPr="00553E8F">
        <w:rPr>
          <w:rFonts w:ascii="Calibri" w:hAnsi="Calibri" w:cs="Calibri"/>
          <w:b/>
          <w:bCs/>
        </w:rPr>
        <w:t xml:space="preserve">IMPLEMENTED: __________________ </w:t>
      </w:r>
      <w:r w:rsidRPr="00553E8F">
        <w:rPr>
          <w:rFonts w:ascii="Calibri" w:hAnsi="Calibri" w:cs="Calibri"/>
          <w:b/>
          <w:bCs/>
        </w:rPr>
        <w:t xml:space="preserve">BY: </w:t>
      </w:r>
      <w:r w:rsidRPr="00553E8F">
        <w:rPr>
          <w:rFonts w:ascii="Calibri" w:hAnsi="Calibri" w:cs="Calibri"/>
          <w:b/>
          <w:bCs/>
        </w:rPr>
        <w:softHyphen/>
      </w:r>
      <w:r w:rsidRPr="00553E8F">
        <w:rPr>
          <w:rFonts w:ascii="Calibri" w:hAnsi="Calibri" w:cs="Calibri"/>
          <w:b/>
          <w:bCs/>
        </w:rPr>
        <w:softHyphen/>
      </w:r>
      <w:r w:rsidRPr="00553E8F">
        <w:rPr>
          <w:rFonts w:ascii="Calibri" w:hAnsi="Calibri" w:cs="Calibri"/>
          <w:b/>
          <w:bCs/>
        </w:rPr>
        <w:softHyphen/>
        <w:t xml:space="preserve">_______________________ </w:t>
      </w: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r w:rsidRPr="00553E8F">
        <w:rPr>
          <w:rFonts w:ascii="Calibri" w:hAnsi="Calibri" w:cs="Calibri"/>
          <w:b/>
          <w:bCs/>
        </w:rPr>
        <w:t>DATE REVIEWED: _____________________</w:t>
      </w:r>
      <w:r w:rsidRPr="00553E8F">
        <w:rPr>
          <w:rFonts w:ascii="Calibri" w:hAnsi="Calibri" w:cs="Calibri"/>
          <w:b/>
          <w:bCs/>
        </w:rPr>
        <w:tab/>
        <w:t>BY: _______________________</w:t>
      </w: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r w:rsidRPr="00553E8F">
        <w:rPr>
          <w:rFonts w:ascii="Calibri" w:hAnsi="Calibri" w:cs="Calibri"/>
          <w:b/>
          <w:bCs/>
        </w:rPr>
        <w:t>DATE REVISED: _______________________</w:t>
      </w:r>
      <w:r w:rsidRPr="00553E8F">
        <w:rPr>
          <w:rFonts w:ascii="Calibri" w:hAnsi="Calibri" w:cs="Calibri"/>
          <w:b/>
          <w:bCs/>
        </w:rPr>
        <w:tab/>
        <w:t>BY: _______________________</w:t>
      </w:r>
    </w:p>
    <w:p w:rsidR="00240FDA" w:rsidRPr="00553E8F" w:rsidRDefault="00240FDA" w:rsidP="00AF38BF">
      <w:pPr>
        <w:pStyle w:val="SOPTitle"/>
        <w:rPr>
          <w:rFonts w:ascii="Calibri" w:hAnsi="Calibri" w:cs="Calibri"/>
          <w:sz w:val="24"/>
          <w:szCs w:val="24"/>
        </w:rPr>
      </w:pPr>
    </w:p>
    <w:p w:rsidR="00CD6CC1" w:rsidRPr="00553E8F" w:rsidRDefault="00240FDA" w:rsidP="00F17037">
      <w:pPr>
        <w:pStyle w:val="SOPTitle"/>
        <w:rPr>
          <w:rFonts w:ascii="Calibri" w:hAnsi="Calibri" w:cs="Calibri"/>
          <w:sz w:val="24"/>
          <w:szCs w:val="24"/>
        </w:rPr>
      </w:pPr>
      <w:r w:rsidRPr="00553E8F">
        <w:rPr>
          <w:rFonts w:ascii="Calibri" w:hAnsi="Calibri" w:cs="Calibri"/>
          <w:sz w:val="24"/>
          <w:szCs w:val="24"/>
        </w:rPr>
        <w:br w:type="page"/>
      </w:r>
      <w:r w:rsidR="00CD6CC1" w:rsidRPr="00553E8F">
        <w:rPr>
          <w:rFonts w:ascii="Calibri" w:hAnsi="Calibri" w:cs="Calibri"/>
          <w:sz w:val="24"/>
          <w:szCs w:val="24"/>
        </w:rPr>
        <w:lastRenderedPageBreak/>
        <w:t>Safe Food Transportation, Storage, and Handling for all Child Nutrition Programs</w:t>
      </w:r>
    </w:p>
    <w:p w:rsidR="002813B8" w:rsidRPr="00553E8F" w:rsidRDefault="002813B8" w:rsidP="00F17037">
      <w:pPr>
        <w:jc w:val="center"/>
        <w:rPr>
          <w:rFonts w:ascii="Calibri" w:hAnsi="Calibri" w:cs="Calibri"/>
          <w:b/>
          <w:bCs/>
        </w:rPr>
      </w:pPr>
      <w:r w:rsidRPr="00553E8F">
        <w:rPr>
          <w:rFonts w:ascii="Calibri" w:hAnsi="Calibri" w:cs="Calibri"/>
          <w:b/>
          <w:bCs/>
        </w:rPr>
        <w:t>Correcting Problems</w:t>
      </w:r>
    </w:p>
    <w:p w:rsidR="002813B8" w:rsidRPr="00553E8F" w:rsidRDefault="002813B8" w:rsidP="00F17037">
      <w:pPr>
        <w:jc w:val="center"/>
        <w:rPr>
          <w:rFonts w:ascii="Calibri" w:hAnsi="Calibri" w:cs="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060"/>
        <w:gridCol w:w="4428"/>
      </w:tblGrid>
      <w:tr w:rsidR="002813B8" w:rsidRPr="00553E8F" w:rsidTr="00F17037">
        <w:trPr>
          <w:jc w:val="center"/>
        </w:trPr>
        <w:tc>
          <w:tcPr>
            <w:tcW w:w="9576" w:type="dxa"/>
            <w:gridSpan w:val="3"/>
            <w:shd w:val="clear" w:color="auto" w:fill="auto"/>
          </w:tcPr>
          <w:p w:rsidR="002813B8" w:rsidRPr="00553E8F" w:rsidRDefault="002813B8" w:rsidP="00F17037">
            <w:pPr>
              <w:jc w:val="center"/>
              <w:rPr>
                <w:rFonts w:ascii="Calibri" w:hAnsi="Calibri" w:cs="Calibri"/>
              </w:rPr>
            </w:pPr>
            <w:r w:rsidRPr="00553E8F">
              <w:rPr>
                <w:rFonts w:ascii="Calibri" w:hAnsi="Calibri" w:cs="Calibri"/>
                <w:b/>
              </w:rPr>
              <w:t>Directions:</w:t>
            </w:r>
            <w:r w:rsidRPr="00553E8F">
              <w:rPr>
                <w:rFonts w:ascii="Calibri" w:hAnsi="Calibri" w:cs="Calibri"/>
              </w:rPr>
              <w:t xml:space="preserve"> Indicate the date the problem occurred.  Provide a description of the problem and the activities implemented to correct the problem.</w:t>
            </w: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Date</w:t>
            </w:r>
          </w:p>
        </w:tc>
        <w:tc>
          <w:tcPr>
            <w:tcW w:w="3060"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Problem</w:t>
            </w:r>
          </w:p>
        </w:tc>
        <w:tc>
          <w:tcPr>
            <w:tcW w:w="4428"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Action Taken</w:t>
            </w: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bl>
    <w:p w:rsidR="002036A0" w:rsidRPr="00104673" w:rsidRDefault="00CD6CC1" w:rsidP="00F17037">
      <w:pPr>
        <w:pStyle w:val="SOPTitle"/>
        <w:rPr>
          <w:rFonts w:ascii="Calibri" w:hAnsi="Calibri" w:cs="Calibri"/>
        </w:rPr>
      </w:pPr>
      <w:r w:rsidRPr="00553E8F">
        <w:rPr>
          <w:rFonts w:ascii="Calibri" w:hAnsi="Calibri" w:cs="Calibri"/>
        </w:rPr>
        <w:br w:type="page"/>
      </w:r>
      <w:r w:rsidR="002036A0" w:rsidRPr="00104673">
        <w:rPr>
          <w:rFonts w:ascii="Calibri" w:hAnsi="Calibri" w:cs="Calibri"/>
        </w:rPr>
        <w:lastRenderedPageBreak/>
        <w:t>HACCP-Based Standard Operating Record Keeping</w:t>
      </w:r>
    </w:p>
    <w:p w:rsidR="003F4829" w:rsidRPr="00104673" w:rsidRDefault="003F4829" w:rsidP="006A0024">
      <w:pPr>
        <w:pStyle w:val="SOPTitle"/>
        <w:rPr>
          <w:rFonts w:ascii="Calibri" w:hAnsi="Calibri" w:cs="Calibri"/>
        </w:rPr>
      </w:pPr>
    </w:p>
    <w:tbl>
      <w:tblPr>
        <w:tblW w:w="7605" w:type="dxa"/>
        <w:jc w:val="center"/>
        <w:tblLayout w:type="fixed"/>
        <w:tblCellMar>
          <w:top w:w="58" w:type="dxa"/>
          <w:left w:w="115" w:type="dxa"/>
          <w:bottom w:w="58" w:type="dxa"/>
          <w:right w:w="115" w:type="dxa"/>
        </w:tblCellMar>
        <w:tblLook w:val="01E0" w:firstRow="1" w:lastRow="1" w:firstColumn="1" w:lastColumn="1" w:noHBand="0" w:noVBand="0"/>
      </w:tblPr>
      <w:tblGrid>
        <w:gridCol w:w="7000"/>
        <w:gridCol w:w="605"/>
      </w:tblGrid>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Cooking and Reheating Temperature Log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Cooling Temperature Log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Damaged or Discarded Product Log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Food Contract Surfaces Cleaning and Sanitizing Log.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Production Log  . .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 w:val="left" w:pos="2925"/>
              </w:tabs>
              <w:rPr>
                <w:rFonts w:ascii="Calibri" w:hAnsi="Calibri" w:cs="Calibri"/>
              </w:rPr>
            </w:pPr>
            <w:r w:rsidRPr="00104673">
              <w:rPr>
                <w:rFonts w:ascii="Calibri" w:hAnsi="Calibri" w:cs="Calibri"/>
              </w:rPr>
              <w:t>Receiving Log  . .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 w:val="left" w:pos="2925"/>
              </w:tabs>
              <w:rPr>
                <w:rFonts w:ascii="Calibri" w:hAnsi="Calibri" w:cs="Calibri"/>
              </w:rPr>
            </w:pPr>
            <w:r w:rsidRPr="00104673">
              <w:rPr>
                <w:rFonts w:ascii="Calibri" w:hAnsi="Calibri" w:cs="Calibri"/>
              </w:rPr>
              <w:t>Refrigeration Log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6D7090" w:rsidRPr="00104673" w:rsidTr="00104673">
        <w:trPr>
          <w:jc w:val="center"/>
        </w:trPr>
        <w:tc>
          <w:tcPr>
            <w:tcW w:w="7000" w:type="dxa"/>
            <w:shd w:val="clear" w:color="auto" w:fill="auto"/>
          </w:tcPr>
          <w:p w:rsidR="006D7090" w:rsidRPr="00104673" w:rsidRDefault="006D7090" w:rsidP="006D7090">
            <w:pPr>
              <w:tabs>
                <w:tab w:val="left" w:pos="1215"/>
                <w:tab w:val="left" w:pos="2925"/>
              </w:tabs>
              <w:rPr>
                <w:rFonts w:ascii="Calibri" w:hAnsi="Calibri" w:cs="Calibri"/>
              </w:rPr>
            </w:pPr>
            <w:r>
              <w:rPr>
                <w:rFonts w:ascii="Calibri" w:hAnsi="Calibri" w:cs="Calibri"/>
              </w:rPr>
              <w:t>Dry Store Room Log</w:t>
            </w:r>
            <w:r w:rsidRPr="00104673">
              <w:rPr>
                <w:rFonts w:ascii="Calibri" w:hAnsi="Calibri" w:cs="Calibri"/>
              </w:rPr>
              <w:t xml:space="preserve"> . . . . . . . . . . . . . . . . . . . . . . . . . . . . . . . . . . . . . . . .</w:t>
            </w:r>
          </w:p>
        </w:tc>
        <w:tc>
          <w:tcPr>
            <w:tcW w:w="605" w:type="dxa"/>
            <w:shd w:val="clear" w:color="auto" w:fill="auto"/>
          </w:tcPr>
          <w:p w:rsidR="006D7090" w:rsidRPr="00104673" w:rsidRDefault="006D7090"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s>
              <w:rPr>
                <w:rFonts w:ascii="Calibri" w:hAnsi="Calibri" w:cs="Calibri"/>
              </w:rPr>
            </w:pPr>
            <w:r w:rsidRPr="00104673">
              <w:rPr>
                <w:rFonts w:ascii="Calibri" w:hAnsi="Calibri" w:cs="Calibri"/>
              </w:rPr>
              <w:t>Thermometer Calibration Log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s>
              <w:rPr>
                <w:rFonts w:ascii="Calibri" w:hAnsi="Calibri" w:cs="Calibri"/>
              </w:rPr>
            </w:pPr>
            <w:r w:rsidRPr="00104673">
              <w:rPr>
                <w:rFonts w:ascii="Calibri" w:hAnsi="Calibri" w:cs="Calibri"/>
              </w:rPr>
              <w:t>Food Safety Checklist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bl>
    <w:p w:rsidR="002036A0" w:rsidRPr="00104673" w:rsidRDefault="002036A0" w:rsidP="002036A0">
      <w:pPr>
        <w:rPr>
          <w:rFonts w:ascii="Calibri" w:hAnsi="Calibri" w:cs="Calibri"/>
        </w:rPr>
      </w:pPr>
    </w:p>
    <w:p w:rsidR="002036A0" w:rsidRPr="00104673" w:rsidRDefault="002036A0" w:rsidP="002036A0">
      <w:pPr>
        <w:jc w:val="right"/>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C57D44" w:rsidRPr="00104673" w:rsidRDefault="00C57D44" w:rsidP="00C57D44">
      <w:pPr>
        <w:rPr>
          <w:rFonts w:ascii="Calibri" w:hAnsi="Calibri" w:cs="Calibri"/>
        </w:rPr>
      </w:pPr>
    </w:p>
    <w:p w:rsidR="00C57D44" w:rsidRPr="00104673" w:rsidRDefault="00C57D44"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66772D" w:rsidRPr="00104673" w:rsidRDefault="0066772D" w:rsidP="0066772D">
      <w:pPr>
        <w:pStyle w:val="SOPTitle"/>
        <w:rPr>
          <w:rFonts w:ascii="Calibri" w:hAnsi="Calibri" w:cs="Calibri"/>
        </w:rPr>
      </w:pPr>
    </w:p>
    <w:p w:rsidR="0066772D" w:rsidRPr="00104673" w:rsidRDefault="0066772D" w:rsidP="00CA6F75">
      <w:pPr>
        <w:rPr>
          <w:rFonts w:ascii="Calibri" w:hAnsi="Calibri" w:cs="Calibri"/>
        </w:rPr>
      </w:pPr>
    </w:p>
    <w:p w:rsidR="0066772D" w:rsidRPr="00104673" w:rsidRDefault="0066772D" w:rsidP="00CA6F75">
      <w:pPr>
        <w:rPr>
          <w:rFonts w:ascii="Calibri" w:hAnsi="Calibri" w:cs="Calibri"/>
        </w:rPr>
      </w:pPr>
    </w:p>
    <w:p w:rsidR="0066772D" w:rsidRPr="00104673" w:rsidRDefault="0066772D" w:rsidP="00CA6F75">
      <w:pPr>
        <w:rPr>
          <w:rFonts w:ascii="Calibri" w:hAnsi="Calibri" w:cs="Calibri"/>
        </w:rPr>
      </w:pPr>
    </w:p>
    <w:p w:rsidR="007B6C2A" w:rsidRPr="00104673" w:rsidRDefault="007B6C2A" w:rsidP="0054737F">
      <w:pPr>
        <w:rPr>
          <w:rFonts w:ascii="Calibri" w:hAnsi="Calibri" w:cs="Calibri"/>
        </w:rPr>
        <w:sectPr w:rsidR="007B6C2A" w:rsidRPr="00104673" w:rsidSect="00F54175">
          <w:footerReference w:type="even" r:id="rId11"/>
          <w:footerReference w:type="default" r:id="rId12"/>
          <w:type w:val="continuous"/>
          <w:pgSz w:w="12240" w:h="15840" w:code="1"/>
          <w:pgMar w:top="864" w:right="864" w:bottom="864" w:left="864" w:header="720" w:footer="720" w:gutter="0"/>
          <w:pgNumType w:start="1"/>
          <w:cols w:space="720"/>
          <w:docGrid w:linePitch="360"/>
        </w:sectPr>
      </w:pPr>
    </w:p>
    <w:tbl>
      <w:tblPr>
        <w:tblpPr w:leftFromText="180" w:rightFromText="180" w:vertAnchor="page" w:horzAnchor="margin" w:tblpY="18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340"/>
        <w:gridCol w:w="1800"/>
        <w:gridCol w:w="1800"/>
        <w:gridCol w:w="2700"/>
        <w:gridCol w:w="1260"/>
        <w:gridCol w:w="1548"/>
      </w:tblGrid>
      <w:tr w:rsidR="006A056E" w:rsidRPr="00104673" w:rsidTr="009E28CD">
        <w:tc>
          <w:tcPr>
            <w:tcW w:w="13176" w:type="dxa"/>
            <w:gridSpan w:val="8"/>
          </w:tcPr>
          <w:p w:rsidR="006A056E" w:rsidRPr="00104673" w:rsidRDefault="0011525E" w:rsidP="009E28CD">
            <w:pPr>
              <w:jc w:val="center"/>
              <w:rPr>
                <w:rFonts w:ascii="Calibri" w:hAnsi="Calibri" w:cs="Calibri"/>
                <w:b/>
                <w:sz w:val="28"/>
                <w:szCs w:val="28"/>
              </w:rPr>
            </w:pPr>
            <w:r w:rsidRPr="00104673">
              <w:rPr>
                <w:rFonts w:ascii="Calibri" w:hAnsi="Calibri" w:cs="Calibri"/>
                <w:b/>
                <w:sz w:val="28"/>
                <w:szCs w:val="28"/>
              </w:rPr>
              <w:lastRenderedPageBreak/>
              <w:t xml:space="preserve"> </w:t>
            </w:r>
            <w:r w:rsidR="006A056E" w:rsidRPr="00104673">
              <w:rPr>
                <w:rFonts w:ascii="Calibri" w:hAnsi="Calibri" w:cs="Calibri"/>
                <w:b/>
                <w:sz w:val="28"/>
                <w:szCs w:val="28"/>
              </w:rPr>
              <w:t>Cooking and Reheating Temperature Log</w:t>
            </w:r>
          </w:p>
          <w:p w:rsidR="006A056E" w:rsidRPr="00104673" w:rsidRDefault="006A056E" w:rsidP="009E28CD">
            <w:pPr>
              <w:jc w:val="center"/>
              <w:rPr>
                <w:rFonts w:ascii="Calibri" w:hAnsi="Calibri" w:cs="Calibri"/>
                <w:b/>
                <w:sz w:val="18"/>
                <w:szCs w:val="18"/>
                <w:u w:val="single"/>
              </w:rPr>
            </w:pPr>
          </w:p>
          <w:p w:rsidR="006A056E" w:rsidRPr="00104673" w:rsidRDefault="006A056E" w:rsidP="009E28CD">
            <w:pPr>
              <w:rPr>
                <w:rFonts w:ascii="Calibri" w:hAnsi="Calibri" w:cs="Calibri"/>
              </w:rPr>
            </w:pPr>
            <w:r w:rsidRPr="00104673">
              <w:rPr>
                <w:rFonts w:ascii="Calibri" w:hAnsi="Calibri" w:cs="Calibri"/>
                <w:b/>
              </w:rPr>
              <w:t xml:space="preserve">Instructions:  </w:t>
            </w:r>
            <w:r w:rsidRPr="00104673">
              <w:rPr>
                <w:rFonts w:ascii="Calibri" w:hAnsi="Calibri" w:cs="Calibri"/>
              </w:rPr>
              <w:t>Record product name, time, the two temperatures/times, and any corrective action taken on this form.  The foodservice manager will verify that foodservice employees have taken the required cooking temperatures by visually monitoring foodservice employees and preparation procedures during the shift and reviewing, initialing, and dating this log da</w:t>
            </w:r>
            <w:r w:rsidR="00B228B9" w:rsidRPr="00104673">
              <w:rPr>
                <w:rFonts w:ascii="Calibri" w:hAnsi="Calibri" w:cs="Calibri"/>
              </w:rPr>
              <w:t>il</w:t>
            </w:r>
            <w:r w:rsidRPr="00104673">
              <w:rPr>
                <w:rFonts w:ascii="Calibri" w:hAnsi="Calibri" w:cs="Calibri"/>
              </w:rPr>
              <w:t xml:space="preserve">y.  Maintain this log for a minimum of 1 year. </w:t>
            </w:r>
          </w:p>
          <w:p w:rsidR="006A056E" w:rsidRPr="00104673" w:rsidRDefault="006A056E" w:rsidP="009E28CD">
            <w:pPr>
              <w:rPr>
                <w:rFonts w:ascii="Calibri" w:hAnsi="Calibri" w:cs="Calibri"/>
              </w:rPr>
            </w:pPr>
          </w:p>
        </w:tc>
      </w:tr>
      <w:tr w:rsidR="006A056E" w:rsidRPr="00104673" w:rsidTr="009E28CD">
        <w:tc>
          <w:tcPr>
            <w:tcW w:w="1728" w:type="dxa"/>
            <w:gridSpan w:val="2"/>
          </w:tcPr>
          <w:p w:rsidR="006A056E" w:rsidRPr="00104673" w:rsidRDefault="006A056E" w:rsidP="009E28CD">
            <w:pPr>
              <w:rPr>
                <w:rFonts w:ascii="Calibri" w:hAnsi="Calibri" w:cs="Calibri"/>
                <w:b/>
              </w:rPr>
            </w:pPr>
            <w:r w:rsidRPr="00104673">
              <w:rPr>
                <w:rFonts w:ascii="Calibri" w:hAnsi="Calibri" w:cs="Calibri"/>
                <w:b/>
              </w:rPr>
              <w:t>Date and Time</w:t>
            </w:r>
          </w:p>
        </w:tc>
        <w:tc>
          <w:tcPr>
            <w:tcW w:w="2340" w:type="dxa"/>
          </w:tcPr>
          <w:p w:rsidR="006A056E" w:rsidRPr="00104673" w:rsidRDefault="006A056E" w:rsidP="009E28CD">
            <w:pPr>
              <w:rPr>
                <w:rFonts w:ascii="Calibri" w:hAnsi="Calibri" w:cs="Calibri"/>
                <w:b/>
              </w:rPr>
            </w:pPr>
            <w:r w:rsidRPr="00104673">
              <w:rPr>
                <w:rFonts w:ascii="Calibri" w:hAnsi="Calibri" w:cs="Calibri"/>
                <w:b/>
              </w:rPr>
              <w:t>Food Item</w:t>
            </w:r>
          </w:p>
        </w:tc>
        <w:tc>
          <w:tcPr>
            <w:tcW w:w="1800" w:type="dxa"/>
          </w:tcPr>
          <w:p w:rsidR="006A056E" w:rsidRPr="00104673" w:rsidRDefault="006A056E" w:rsidP="009E28CD">
            <w:pPr>
              <w:rPr>
                <w:rFonts w:ascii="Calibri" w:hAnsi="Calibri" w:cs="Calibri"/>
                <w:b/>
              </w:rPr>
            </w:pPr>
            <w:r w:rsidRPr="00104673">
              <w:rPr>
                <w:rFonts w:ascii="Calibri" w:hAnsi="Calibri" w:cs="Calibri"/>
                <w:b/>
              </w:rPr>
              <w:t>Internal Temperature/</w:t>
            </w:r>
          </w:p>
          <w:p w:rsidR="006A056E" w:rsidRPr="00104673" w:rsidRDefault="006A056E" w:rsidP="009E28CD">
            <w:pPr>
              <w:rPr>
                <w:rFonts w:ascii="Calibri" w:hAnsi="Calibri" w:cs="Calibri"/>
                <w:b/>
              </w:rPr>
            </w:pPr>
            <w:r w:rsidRPr="00104673">
              <w:rPr>
                <w:rFonts w:ascii="Calibri" w:hAnsi="Calibri" w:cs="Calibri"/>
                <w:b/>
              </w:rPr>
              <w:t xml:space="preserve">Time </w:t>
            </w:r>
          </w:p>
        </w:tc>
        <w:tc>
          <w:tcPr>
            <w:tcW w:w="1800" w:type="dxa"/>
          </w:tcPr>
          <w:p w:rsidR="006A056E" w:rsidRPr="00104673" w:rsidRDefault="006A056E" w:rsidP="009E28CD">
            <w:pPr>
              <w:rPr>
                <w:rFonts w:ascii="Calibri" w:hAnsi="Calibri" w:cs="Calibri"/>
                <w:b/>
              </w:rPr>
            </w:pPr>
            <w:r w:rsidRPr="00104673">
              <w:rPr>
                <w:rFonts w:ascii="Calibri" w:hAnsi="Calibri" w:cs="Calibri"/>
                <w:b/>
              </w:rPr>
              <w:t xml:space="preserve">Internal Temperature/ Time </w:t>
            </w:r>
          </w:p>
        </w:tc>
        <w:tc>
          <w:tcPr>
            <w:tcW w:w="2700" w:type="dxa"/>
          </w:tcPr>
          <w:p w:rsidR="006A056E" w:rsidRPr="00104673" w:rsidRDefault="006A056E" w:rsidP="009E28CD">
            <w:pPr>
              <w:rPr>
                <w:rFonts w:ascii="Calibri" w:hAnsi="Calibri" w:cs="Calibri"/>
                <w:b/>
              </w:rPr>
            </w:pPr>
            <w:r w:rsidRPr="00104673">
              <w:rPr>
                <w:rFonts w:ascii="Calibri" w:hAnsi="Calibri" w:cs="Calibri"/>
                <w:b/>
              </w:rPr>
              <w:t>Corrective Action Taken</w:t>
            </w:r>
          </w:p>
        </w:tc>
        <w:tc>
          <w:tcPr>
            <w:tcW w:w="1260" w:type="dxa"/>
          </w:tcPr>
          <w:p w:rsidR="006A056E" w:rsidRPr="00104673" w:rsidRDefault="006A056E" w:rsidP="009E28CD">
            <w:pPr>
              <w:rPr>
                <w:rFonts w:ascii="Calibri" w:hAnsi="Calibri" w:cs="Calibri"/>
                <w:b/>
              </w:rPr>
            </w:pPr>
            <w:r w:rsidRPr="00104673">
              <w:rPr>
                <w:rFonts w:ascii="Calibri" w:hAnsi="Calibri" w:cs="Calibri"/>
                <w:b/>
              </w:rPr>
              <w:t>Initials</w:t>
            </w:r>
          </w:p>
        </w:tc>
        <w:tc>
          <w:tcPr>
            <w:tcW w:w="1548" w:type="dxa"/>
          </w:tcPr>
          <w:p w:rsidR="006A056E" w:rsidRPr="00104673" w:rsidRDefault="006A056E" w:rsidP="009E28CD">
            <w:pPr>
              <w:rPr>
                <w:rFonts w:ascii="Calibri" w:hAnsi="Calibri" w:cs="Calibri"/>
                <w:b/>
              </w:rPr>
            </w:pPr>
            <w:r w:rsidRPr="00104673">
              <w:rPr>
                <w:rFonts w:ascii="Calibri" w:hAnsi="Calibri" w:cs="Calibri"/>
                <w:b/>
              </w:rPr>
              <w:t>Verified By/ Date</w:t>
            </w: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9E28CD" w:rsidRPr="00104673" w:rsidTr="009E28CD">
        <w:tc>
          <w:tcPr>
            <w:tcW w:w="828" w:type="dxa"/>
          </w:tcPr>
          <w:p w:rsidR="009E28CD" w:rsidRPr="00104673" w:rsidRDefault="009E28CD" w:rsidP="009E28CD">
            <w:pPr>
              <w:rPr>
                <w:rFonts w:ascii="Calibri" w:hAnsi="Calibri" w:cs="Calibri"/>
              </w:rPr>
            </w:pPr>
          </w:p>
        </w:tc>
        <w:tc>
          <w:tcPr>
            <w:tcW w:w="900" w:type="dxa"/>
          </w:tcPr>
          <w:p w:rsidR="009E28CD" w:rsidRPr="00104673" w:rsidRDefault="009E28CD" w:rsidP="009E28CD">
            <w:pPr>
              <w:rPr>
                <w:rFonts w:ascii="Calibri" w:hAnsi="Calibri" w:cs="Calibri"/>
              </w:rPr>
            </w:pPr>
          </w:p>
        </w:tc>
        <w:tc>
          <w:tcPr>
            <w:tcW w:w="2340" w:type="dxa"/>
          </w:tcPr>
          <w:p w:rsidR="009E28CD" w:rsidRPr="00104673" w:rsidRDefault="009E28CD" w:rsidP="009E28CD">
            <w:pPr>
              <w:rPr>
                <w:rFonts w:ascii="Calibri" w:hAnsi="Calibri" w:cs="Calibri"/>
              </w:rPr>
            </w:pPr>
          </w:p>
          <w:p w:rsidR="009E28CD" w:rsidRPr="00104673" w:rsidRDefault="009E28CD" w:rsidP="009E28CD">
            <w:pPr>
              <w:rPr>
                <w:rFonts w:ascii="Calibri" w:hAnsi="Calibri" w:cs="Calibri"/>
              </w:rPr>
            </w:pPr>
          </w:p>
        </w:tc>
        <w:tc>
          <w:tcPr>
            <w:tcW w:w="1800" w:type="dxa"/>
          </w:tcPr>
          <w:p w:rsidR="009E28CD" w:rsidRPr="00104673" w:rsidRDefault="009E28CD" w:rsidP="009E28CD">
            <w:pPr>
              <w:rPr>
                <w:rFonts w:ascii="Calibri" w:hAnsi="Calibri" w:cs="Calibri"/>
              </w:rPr>
            </w:pPr>
          </w:p>
        </w:tc>
        <w:tc>
          <w:tcPr>
            <w:tcW w:w="1800" w:type="dxa"/>
          </w:tcPr>
          <w:p w:rsidR="009E28CD" w:rsidRPr="00104673" w:rsidRDefault="009E28CD" w:rsidP="009E28CD">
            <w:pPr>
              <w:rPr>
                <w:rFonts w:ascii="Calibri" w:hAnsi="Calibri" w:cs="Calibri"/>
              </w:rPr>
            </w:pPr>
          </w:p>
        </w:tc>
        <w:tc>
          <w:tcPr>
            <w:tcW w:w="2700" w:type="dxa"/>
          </w:tcPr>
          <w:p w:rsidR="009E28CD" w:rsidRPr="00104673" w:rsidRDefault="009E28CD" w:rsidP="009E28CD">
            <w:pPr>
              <w:rPr>
                <w:rFonts w:ascii="Calibri" w:hAnsi="Calibri" w:cs="Calibri"/>
              </w:rPr>
            </w:pPr>
          </w:p>
        </w:tc>
        <w:tc>
          <w:tcPr>
            <w:tcW w:w="1260" w:type="dxa"/>
          </w:tcPr>
          <w:p w:rsidR="009E28CD" w:rsidRPr="00104673" w:rsidRDefault="009E28CD" w:rsidP="009E28CD">
            <w:pPr>
              <w:rPr>
                <w:rFonts w:ascii="Calibri" w:hAnsi="Calibri" w:cs="Calibri"/>
              </w:rPr>
            </w:pPr>
          </w:p>
        </w:tc>
        <w:tc>
          <w:tcPr>
            <w:tcW w:w="1548" w:type="dxa"/>
          </w:tcPr>
          <w:p w:rsidR="009E28CD" w:rsidRPr="00104673" w:rsidRDefault="009E28CD" w:rsidP="009E28CD">
            <w:pPr>
              <w:rPr>
                <w:rFonts w:ascii="Calibri" w:hAnsi="Calibri" w:cs="Calibri"/>
              </w:rPr>
            </w:pPr>
          </w:p>
        </w:tc>
      </w:tr>
    </w:tbl>
    <w:p w:rsidR="007B5683" w:rsidRPr="00104673" w:rsidRDefault="007B5683" w:rsidP="0054737F">
      <w:pPr>
        <w:rPr>
          <w:rFonts w:ascii="Calibri" w:hAnsi="Calibri" w:cs="Calibri"/>
        </w:rPr>
      </w:pPr>
    </w:p>
    <w:p w:rsidR="008B1988" w:rsidRPr="00104673" w:rsidRDefault="008B1988" w:rsidP="0054737F">
      <w:pPr>
        <w:rPr>
          <w:rFonts w:ascii="Calibri" w:hAnsi="Calibri" w:cs="Calibri"/>
        </w:rPr>
      </w:pPr>
    </w:p>
    <w:tbl>
      <w:tblPr>
        <w:tblpPr w:leftFromText="180" w:rightFromText="180" w:vertAnchor="text" w:horzAnchor="margin" w:tblpY="-162"/>
        <w:tblW w:w="13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35"/>
        <w:gridCol w:w="1507"/>
        <w:gridCol w:w="784"/>
        <w:gridCol w:w="836"/>
        <w:gridCol w:w="900"/>
        <w:gridCol w:w="900"/>
        <w:gridCol w:w="900"/>
        <w:gridCol w:w="900"/>
        <w:gridCol w:w="3462"/>
        <w:gridCol w:w="858"/>
        <w:gridCol w:w="1281"/>
      </w:tblGrid>
      <w:tr w:rsidR="00F54175" w:rsidRPr="00F54175" w:rsidTr="00F54175">
        <w:tc>
          <w:tcPr>
            <w:tcW w:w="13363" w:type="dxa"/>
            <w:gridSpan w:val="11"/>
          </w:tcPr>
          <w:p w:rsidR="00F54175" w:rsidRPr="00F54175" w:rsidRDefault="00F54175" w:rsidP="00F54175">
            <w:pPr>
              <w:jc w:val="center"/>
              <w:rPr>
                <w:rFonts w:ascii="Calibri" w:hAnsi="Calibri" w:cs="Calibri"/>
                <w:b/>
                <w:sz w:val="28"/>
                <w:szCs w:val="28"/>
              </w:rPr>
            </w:pPr>
            <w:r w:rsidRPr="00F54175">
              <w:rPr>
                <w:rFonts w:ascii="Calibri" w:hAnsi="Calibri" w:cs="Calibri"/>
                <w:b/>
                <w:sz w:val="28"/>
                <w:szCs w:val="28"/>
              </w:rPr>
              <w:t>Cooling Temperature Log</w:t>
            </w:r>
          </w:p>
          <w:p w:rsidR="00F54175" w:rsidRPr="00F54175" w:rsidRDefault="00F54175" w:rsidP="00F54175">
            <w:pPr>
              <w:jc w:val="center"/>
              <w:rPr>
                <w:rFonts w:ascii="Calibri" w:hAnsi="Calibri" w:cs="Calibri"/>
                <w:b/>
                <w:sz w:val="32"/>
                <w:szCs w:val="32"/>
              </w:rPr>
            </w:pPr>
          </w:p>
          <w:p w:rsidR="00F54175" w:rsidRPr="00F54175" w:rsidRDefault="00F54175" w:rsidP="00F54175">
            <w:pPr>
              <w:rPr>
                <w:rFonts w:ascii="Calibri" w:hAnsi="Calibri" w:cs="Calibri"/>
              </w:rPr>
            </w:pPr>
            <w:r w:rsidRPr="00F54175">
              <w:rPr>
                <w:rFonts w:ascii="Calibri" w:hAnsi="Calibri" w:cs="Calibri"/>
                <w:b/>
              </w:rPr>
              <w:t>Instructions:</w:t>
            </w:r>
            <w:r w:rsidRPr="00F54175">
              <w:rPr>
                <w:rFonts w:ascii="Calibri" w:hAnsi="Calibri" w:cs="Calibri"/>
              </w:rPr>
              <w:t xml:space="preserve">  Record temperatures every hour during the cooling cycle.  Record corrective actions, if applicable.  If no foods are cooled on any working day, indicate “No Foods Cooled” in the Food Item column.  The foodservice manager will verify that the foodservice staff is cooling food properly by visually monitoring foodservice employees during the shift and reviewing, initialing, and dating this log daily.  Maintain this log for a minimum of 1 year. </w:t>
            </w:r>
          </w:p>
          <w:p w:rsidR="00F54175" w:rsidRPr="00F54175" w:rsidRDefault="00F54175" w:rsidP="00F54175">
            <w:pPr>
              <w:rPr>
                <w:rFonts w:ascii="Calibri" w:hAnsi="Calibri" w:cs="Calibri"/>
                <w:b/>
                <w:bCs/>
              </w:rPr>
            </w:pPr>
          </w:p>
        </w:tc>
      </w:tr>
      <w:tr w:rsidR="00F54175" w:rsidRPr="00F54175" w:rsidTr="00F54175">
        <w:trPr>
          <w:trHeight w:val="557"/>
        </w:trPr>
        <w:tc>
          <w:tcPr>
            <w:tcW w:w="1035"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Date</w:t>
            </w:r>
          </w:p>
        </w:tc>
        <w:tc>
          <w:tcPr>
            <w:tcW w:w="1507"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Food Item</w:t>
            </w:r>
          </w:p>
        </w:tc>
        <w:tc>
          <w:tcPr>
            <w:tcW w:w="784" w:type="dxa"/>
          </w:tcPr>
          <w:p w:rsidR="00F54175" w:rsidRPr="00F54175" w:rsidRDefault="00F54175" w:rsidP="00F54175">
            <w:pP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836"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3462"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Corrective Actions Taken</w:t>
            </w:r>
          </w:p>
        </w:tc>
        <w:tc>
          <w:tcPr>
            <w:tcW w:w="858"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Initials</w:t>
            </w:r>
          </w:p>
        </w:tc>
        <w:tc>
          <w:tcPr>
            <w:tcW w:w="1281"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Verified By/ Date</w:t>
            </w: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bl>
    <w:p w:rsidR="006B33DD" w:rsidRPr="006B33DD" w:rsidRDefault="006B33DD" w:rsidP="006B33DD">
      <w:pPr>
        <w:rPr>
          <w:vanish/>
        </w:rPr>
      </w:pPr>
    </w:p>
    <w:tbl>
      <w:tblPr>
        <w:tblpPr w:leftFromText="180" w:rightFromText="180" w:vertAnchor="text" w:tblpY="-20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F54175" w:rsidRPr="00F54175" w:rsidTr="00F54175">
        <w:tc>
          <w:tcPr>
            <w:tcW w:w="12960" w:type="dxa"/>
            <w:gridSpan w:val="8"/>
          </w:tcPr>
          <w:p w:rsidR="00F54175" w:rsidRPr="00F54175" w:rsidRDefault="00F54175" w:rsidP="00F54175">
            <w:pPr>
              <w:ind w:right="-108"/>
              <w:jc w:val="center"/>
              <w:rPr>
                <w:rFonts w:ascii="Calibri" w:hAnsi="Calibri" w:cs="Calibri"/>
                <w:b/>
                <w:bCs/>
                <w:sz w:val="28"/>
                <w:szCs w:val="28"/>
              </w:rPr>
            </w:pPr>
            <w:r w:rsidRPr="00F54175">
              <w:rPr>
                <w:rFonts w:ascii="Calibri" w:hAnsi="Calibri" w:cs="Calibri"/>
                <w:b/>
                <w:bCs/>
                <w:sz w:val="28"/>
                <w:szCs w:val="28"/>
              </w:rPr>
              <w:lastRenderedPageBreak/>
              <w:t>Damaged or Discarded Product Log</w:t>
            </w:r>
          </w:p>
          <w:p w:rsidR="00F54175" w:rsidRPr="00F54175" w:rsidRDefault="00F54175" w:rsidP="00F54175">
            <w:pPr>
              <w:jc w:val="center"/>
              <w:rPr>
                <w:rFonts w:ascii="Calibri" w:hAnsi="Calibri" w:cs="Calibri"/>
                <w:b/>
                <w:bCs/>
                <w:sz w:val="28"/>
                <w:szCs w:val="28"/>
                <w:u w:val="single"/>
              </w:rPr>
            </w:pPr>
          </w:p>
          <w:p w:rsidR="00F54175" w:rsidRPr="00F54175" w:rsidRDefault="00F54175" w:rsidP="00F54175">
            <w:pPr>
              <w:rPr>
                <w:rFonts w:ascii="Calibri" w:hAnsi="Calibri" w:cs="Calibri"/>
              </w:rPr>
            </w:pPr>
            <w:r w:rsidRPr="00F54175">
              <w:rPr>
                <w:rFonts w:ascii="Calibri" w:hAnsi="Calibri" w:cs="Calibri"/>
                <w:b/>
                <w:bCs/>
              </w:rPr>
              <w:t xml:space="preserve">Instructions:  </w:t>
            </w:r>
            <w:r w:rsidRPr="00F54175">
              <w:rPr>
                <w:rFonts w:ascii="Calibri" w:hAnsi="Calibri" w:cs="Calibri"/>
              </w:rPr>
              <w:t xml:space="preserve">Foodservice employees will record product name, quantity, action taken, reason, initials, and date each time a food or food product is damaged and/or will be discarded.  The foodservice manager will verify that foodservice employees are discarding damaged food properly by visually monitoring foodservice employees during the shift and reviewing, initialing, and dating this log daily.  Maintain this log for a minimum of 1 year. </w:t>
            </w:r>
          </w:p>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jc w:val="center"/>
              <w:rPr>
                <w:rFonts w:ascii="Calibri" w:hAnsi="Calibri" w:cs="Calibri"/>
                <w:b/>
                <w:bCs/>
              </w:rPr>
            </w:pPr>
            <w:r w:rsidRPr="00F54175">
              <w:rPr>
                <w:rFonts w:ascii="Calibri" w:hAnsi="Calibri" w:cs="Calibri"/>
                <w:b/>
                <w:bCs/>
              </w:rPr>
              <w:t>Date</w:t>
            </w:r>
          </w:p>
        </w:tc>
        <w:tc>
          <w:tcPr>
            <w:tcW w:w="900" w:type="dxa"/>
          </w:tcPr>
          <w:p w:rsidR="00F54175" w:rsidRPr="00F54175" w:rsidRDefault="00F54175" w:rsidP="00F54175">
            <w:pPr>
              <w:jc w:val="center"/>
              <w:rPr>
                <w:rFonts w:ascii="Calibri" w:hAnsi="Calibri" w:cs="Calibri"/>
                <w:b/>
                <w:bCs/>
              </w:rPr>
            </w:pPr>
            <w:r w:rsidRPr="00F54175">
              <w:rPr>
                <w:rFonts w:ascii="Calibri" w:hAnsi="Calibri" w:cs="Calibri"/>
                <w:b/>
                <w:bCs/>
              </w:rPr>
              <w:t>Time</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Vendor</w:t>
            </w:r>
          </w:p>
          <w:p w:rsidR="00F54175" w:rsidRPr="00F54175" w:rsidRDefault="00F54175" w:rsidP="00F54175">
            <w:pPr>
              <w:jc w:val="center"/>
              <w:rPr>
                <w:rFonts w:ascii="Calibri" w:hAnsi="Calibri" w:cs="Calibri"/>
                <w:b/>
                <w:bCs/>
              </w:rPr>
            </w:pPr>
            <w:r w:rsidRPr="00F54175">
              <w:rPr>
                <w:rFonts w:ascii="Calibri" w:hAnsi="Calibri" w:cs="Calibri"/>
                <w:b/>
                <w:bCs/>
              </w:rPr>
              <w:t>or School</w:t>
            </w:r>
          </w:p>
        </w:tc>
        <w:tc>
          <w:tcPr>
            <w:tcW w:w="1980" w:type="dxa"/>
          </w:tcPr>
          <w:p w:rsidR="00F54175" w:rsidRPr="00F54175" w:rsidRDefault="00F54175" w:rsidP="00F54175">
            <w:pPr>
              <w:jc w:val="center"/>
              <w:rPr>
                <w:rFonts w:ascii="Calibri" w:hAnsi="Calibri" w:cs="Calibri"/>
                <w:b/>
                <w:bCs/>
              </w:rPr>
            </w:pPr>
            <w:r w:rsidRPr="00F54175">
              <w:rPr>
                <w:rFonts w:ascii="Calibri" w:hAnsi="Calibri" w:cs="Calibri"/>
                <w:b/>
                <w:bCs/>
              </w:rPr>
              <w:t>Product Name</w:t>
            </w:r>
          </w:p>
        </w:tc>
        <w:tc>
          <w:tcPr>
            <w:tcW w:w="1800" w:type="dxa"/>
          </w:tcPr>
          <w:p w:rsidR="00F54175" w:rsidRPr="00F54175" w:rsidRDefault="00F54175" w:rsidP="00F54175">
            <w:pPr>
              <w:rPr>
                <w:rFonts w:ascii="Calibri" w:hAnsi="Calibri" w:cs="Calibri"/>
                <w:b/>
                <w:bCs/>
              </w:rPr>
            </w:pPr>
            <w:r w:rsidRPr="00F54175">
              <w:rPr>
                <w:rFonts w:ascii="Calibri" w:hAnsi="Calibri" w:cs="Calibri"/>
                <w:b/>
                <w:bCs/>
              </w:rPr>
              <w:t>Temperature</w:t>
            </w:r>
          </w:p>
        </w:tc>
        <w:tc>
          <w:tcPr>
            <w:tcW w:w="2520" w:type="dxa"/>
          </w:tcPr>
          <w:p w:rsidR="00F54175" w:rsidRPr="00F54175" w:rsidRDefault="00F54175" w:rsidP="00F54175">
            <w:pPr>
              <w:jc w:val="center"/>
              <w:rPr>
                <w:rFonts w:ascii="Calibri" w:hAnsi="Calibri" w:cs="Calibri"/>
                <w:b/>
                <w:bCs/>
              </w:rPr>
            </w:pPr>
            <w:r w:rsidRPr="00F54175">
              <w:rPr>
                <w:rFonts w:ascii="Calibri" w:hAnsi="Calibri" w:cs="Calibri"/>
                <w:b/>
                <w:bCs/>
              </w:rPr>
              <w:t>Corrective Action Taken</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Initials/Date</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Manager Initials/Date</w:t>
            </w: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bl>
    <w:p w:rsidR="009531D4" w:rsidRDefault="009531D4"/>
    <w:tbl>
      <w:tblPr>
        <w:tblpPr w:leftFromText="180" w:rightFromText="180" w:vertAnchor="text" w:horzAnchor="margin" w:tblpY="-434"/>
        <w:tblW w:w="13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8"/>
        <w:gridCol w:w="540"/>
        <w:gridCol w:w="1440"/>
        <w:gridCol w:w="1440"/>
        <w:gridCol w:w="1620"/>
        <w:gridCol w:w="1620"/>
        <w:gridCol w:w="1620"/>
        <w:gridCol w:w="2160"/>
        <w:gridCol w:w="1260"/>
        <w:gridCol w:w="1008"/>
      </w:tblGrid>
      <w:tr w:rsidR="009531D4" w:rsidRPr="00104673" w:rsidTr="009531D4">
        <w:trPr>
          <w:trHeight w:val="1790"/>
        </w:trPr>
        <w:tc>
          <w:tcPr>
            <w:tcW w:w="13176" w:type="dxa"/>
            <w:gridSpan w:val="10"/>
            <w:shd w:val="clear" w:color="auto" w:fill="auto"/>
          </w:tcPr>
          <w:p w:rsidR="009531D4" w:rsidRDefault="009531D4" w:rsidP="009531D4">
            <w:pPr>
              <w:jc w:val="center"/>
              <w:rPr>
                <w:rFonts w:ascii="Calibri" w:hAnsi="Calibri" w:cs="Calibri"/>
                <w:b/>
                <w:sz w:val="28"/>
                <w:szCs w:val="28"/>
              </w:rPr>
            </w:pPr>
            <w:r w:rsidRPr="00104673">
              <w:rPr>
                <w:rFonts w:ascii="Calibri" w:hAnsi="Calibri" w:cs="Calibri"/>
                <w:b/>
                <w:sz w:val="28"/>
                <w:szCs w:val="28"/>
              </w:rPr>
              <w:lastRenderedPageBreak/>
              <w:t>Food Contact Surfaces Cleaning and Sanitizing Log</w:t>
            </w:r>
          </w:p>
          <w:p w:rsidR="00FC5554" w:rsidRPr="00FC5554" w:rsidRDefault="00FC5554" w:rsidP="009531D4">
            <w:pPr>
              <w:jc w:val="center"/>
              <w:rPr>
                <w:rFonts w:ascii="Calibri" w:hAnsi="Calibri" w:cs="Calibri"/>
                <w:b/>
                <w:i/>
                <w:sz w:val="28"/>
                <w:szCs w:val="28"/>
              </w:rPr>
            </w:pPr>
            <w:r w:rsidRPr="00FC5554">
              <w:rPr>
                <w:rFonts w:ascii="Calibri" w:hAnsi="Calibri" w:cs="Calibri"/>
                <w:b/>
                <w:i/>
                <w:sz w:val="28"/>
                <w:szCs w:val="28"/>
              </w:rPr>
              <w:t xml:space="preserve">(Dishwasher, 3-Compartment Sink, </w:t>
            </w:r>
            <w:r>
              <w:rPr>
                <w:rFonts w:ascii="Calibri" w:hAnsi="Calibri" w:cs="Calibri"/>
                <w:b/>
                <w:i/>
                <w:sz w:val="28"/>
                <w:szCs w:val="28"/>
              </w:rPr>
              <w:t xml:space="preserve">Counter Top </w:t>
            </w:r>
            <w:r w:rsidRPr="00FC5554">
              <w:rPr>
                <w:rFonts w:ascii="Calibri" w:hAnsi="Calibri" w:cs="Calibri"/>
                <w:b/>
                <w:i/>
                <w:sz w:val="28"/>
                <w:szCs w:val="28"/>
              </w:rPr>
              <w:t>Sanitizer)</w:t>
            </w:r>
          </w:p>
          <w:p w:rsidR="009531D4" w:rsidRPr="00104673" w:rsidRDefault="009531D4" w:rsidP="009531D4">
            <w:pPr>
              <w:rPr>
                <w:rFonts w:ascii="Calibri" w:hAnsi="Calibri" w:cs="Calibri"/>
              </w:rPr>
            </w:pPr>
          </w:p>
          <w:p w:rsidR="009531D4" w:rsidRPr="00104673" w:rsidRDefault="009531D4" w:rsidP="00FC5554">
            <w:pPr>
              <w:rPr>
                <w:rFonts w:ascii="Calibri" w:hAnsi="Calibri" w:cs="Calibri"/>
                <w:b/>
                <w:bCs/>
              </w:rPr>
            </w:pPr>
            <w:r w:rsidRPr="00104673">
              <w:rPr>
                <w:rFonts w:ascii="Calibri" w:hAnsi="Calibri" w:cs="Calibri"/>
                <w:b/>
              </w:rPr>
              <w:t>Instructions:</w:t>
            </w:r>
            <w:r w:rsidRPr="00104673">
              <w:rPr>
                <w:rFonts w:ascii="Calibri" w:hAnsi="Calibri" w:cs="Calibri"/>
              </w:rPr>
              <w:t xml:space="preserve">  Record time, temperatures/sanitizer concentration, as appropriate and any corrective action taken on this form.  The foodservice manager will verify that food workers have taken the required information by visually monitoring foodservice employees and preparation procedures during the shift and by reviewing, initialing, and dating this log daily.  Maintain this log for a minimum of 1 year.</w:t>
            </w:r>
          </w:p>
        </w:tc>
      </w:tr>
      <w:tr w:rsidR="009531D4" w:rsidRPr="00104673" w:rsidTr="009531D4">
        <w:tc>
          <w:tcPr>
            <w:tcW w:w="1008" w:type="dxa"/>
            <w:gridSpan w:val="2"/>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Date and Time</w:t>
            </w:r>
          </w:p>
        </w:tc>
        <w:tc>
          <w:tcPr>
            <w:tcW w:w="144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Wash</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Temperature</w:t>
            </w:r>
          </w:p>
        </w:tc>
        <w:tc>
          <w:tcPr>
            <w:tcW w:w="144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Rinse Temperature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Final Rinse (Sanitization) Temperature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Heat Sensitive Tape</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(place here)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Sanitizer Concentration</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(in ppm)</w:t>
            </w:r>
          </w:p>
        </w:tc>
        <w:tc>
          <w:tcPr>
            <w:tcW w:w="216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Corrective Action</w:t>
            </w:r>
          </w:p>
        </w:tc>
        <w:tc>
          <w:tcPr>
            <w:tcW w:w="126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Employee Initials</w:t>
            </w:r>
          </w:p>
        </w:tc>
        <w:tc>
          <w:tcPr>
            <w:tcW w:w="1008"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Verified By/ Date</w:t>
            </w:r>
          </w:p>
        </w:tc>
      </w:tr>
      <w:tr w:rsidR="009531D4" w:rsidRPr="00104673" w:rsidTr="009531D4">
        <w:trPr>
          <w:trHeight w:val="530"/>
        </w:trPr>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7"/>
                <w:szCs w:val="17"/>
              </w:rPr>
            </w:pPr>
          </w:p>
          <w:p w:rsidR="009531D4" w:rsidRPr="00104673" w:rsidRDefault="009531D4" w:rsidP="009531D4">
            <w:pPr>
              <w:rPr>
                <w:rFonts w:ascii="Calibri" w:hAnsi="Calibri" w:cs="Calibri"/>
                <w:b/>
                <w:bCs/>
                <w:sz w:val="17"/>
                <w:szCs w:val="17"/>
              </w:rPr>
            </w:pPr>
          </w:p>
          <w:p w:rsidR="009531D4" w:rsidRPr="00104673" w:rsidRDefault="009531D4" w:rsidP="009531D4">
            <w:pPr>
              <w:rPr>
                <w:rFonts w:ascii="Calibri" w:hAnsi="Calibri" w:cs="Calibri"/>
                <w:b/>
                <w:bCs/>
                <w:sz w:val="17"/>
                <w:szCs w:val="17"/>
              </w:rPr>
            </w:pPr>
          </w:p>
        </w:tc>
        <w:tc>
          <w:tcPr>
            <w:tcW w:w="1260" w:type="dxa"/>
            <w:shd w:val="clear" w:color="auto" w:fill="auto"/>
          </w:tcPr>
          <w:p w:rsidR="009531D4" w:rsidRPr="00104673" w:rsidRDefault="009531D4" w:rsidP="009531D4">
            <w:pPr>
              <w:rPr>
                <w:rFonts w:ascii="Calibri" w:hAnsi="Calibri" w:cs="Calibri"/>
                <w:b/>
                <w:bCs/>
                <w:sz w:val="17"/>
                <w:szCs w:val="17"/>
              </w:rPr>
            </w:pPr>
          </w:p>
        </w:tc>
        <w:tc>
          <w:tcPr>
            <w:tcW w:w="1008" w:type="dxa"/>
            <w:shd w:val="clear" w:color="auto" w:fill="auto"/>
          </w:tcPr>
          <w:p w:rsidR="009531D4" w:rsidRPr="00104673" w:rsidRDefault="009531D4" w:rsidP="009531D4">
            <w:pPr>
              <w:rPr>
                <w:rFonts w:ascii="Calibri" w:hAnsi="Calibri" w:cs="Calibri"/>
                <w:b/>
                <w:bCs/>
                <w:sz w:val="17"/>
                <w:szCs w:val="17"/>
              </w:rPr>
            </w:pPr>
          </w:p>
        </w:tc>
      </w:tr>
    </w:tbl>
    <w:p w:rsidR="00553E8F" w:rsidRPr="00553E8F" w:rsidRDefault="00553E8F" w:rsidP="00553E8F">
      <w:pPr>
        <w:rPr>
          <w:rFonts w:ascii="Arial" w:hAnsi="Arial" w:cs="Arial"/>
          <w:b/>
          <w:vanish/>
          <w:sz w:val="28"/>
          <w:szCs w:val="28"/>
        </w:rPr>
      </w:pPr>
    </w:p>
    <w:tbl>
      <w:tblPr>
        <w:tblpPr w:leftFromText="180" w:rightFromText="180" w:vertAnchor="text" w:horzAnchor="margin" w:tblpY="-16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520"/>
        <w:gridCol w:w="900"/>
        <w:gridCol w:w="900"/>
        <w:gridCol w:w="1440"/>
        <w:gridCol w:w="2160"/>
        <w:gridCol w:w="900"/>
        <w:gridCol w:w="1440"/>
        <w:gridCol w:w="1188"/>
      </w:tblGrid>
      <w:tr w:rsidR="009531D4" w:rsidRPr="00104673" w:rsidTr="009531D4">
        <w:tc>
          <w:tcPr>
            <w:tcW w:w="13176" w:type="dxa"/>
            <w:gridSpan w:val="10"/>
            <w:shd w:val="clear" w:color="auto" w:fill="auto"/>
          </w:tcPr>
          <w:p w:rsidR="009531D4" w:rsidRPr="00104673" w:rsidRDefault="009531D4" w:rsidP="009531D4">
            <w:pPr>
              <w:jc w:val="center"/>
              <w:rPr>
                <w:rFonts w:ascii="Calibri" w:hAnsi="Calibri" w:cs="Calibri"/>
                <w:b/>
                <w:sz w:val="28"/>
                <w:szCs w:val="28"/>
              </w:rPr>
            </w:pPr>
            <w:r w:rsidRPr="00104673">
              <w:rPr>
                <w:rFonts w:ascii="Calibri" w:hAnsi="Calibri" w:cs="Calibri"/>
                <w:b/>
                <w:sz w:val="28"/>
                <w:szCs w:val="28"/>
              </w:rPr>
              <w:lastRenderedPageBreak/>
              <w:t>Production Log</w:t>
            </w:r>
          </w:p>
          <w:p w:rsidR="009531D4" w:rsidRPr="00104673" w:rsidRDefault="009531D4" w:rsidP="009531D4">
            <w:pPr>
              <w:jc w:val="center"/>
              <w:rPr>
                <w:rFonts w:ascii="Calibri" w:hAnsi="Calibri" w:cs="Calibri"/>
              </w:rPr>
            </w:pPr>
          </w:p>
          <w:p w:rsidR="009531D4" w:rsidRPr="00104673" w:rsidRDefault="009531D4" w:rsidP="009531D4">
            <w:pPr>
              <w:rPr>
                <w:rFonts w:ascii="Calibri" w:hAnsi="Calibri" w:cs="Calibri"/>
              </w:rPr>
            </w:pPr>
            <w:r w:rsidRPr="00104673">
              <w:rPr>
                <w:rFonts w:ascii="Calibri" w:hAnsi="Calibri" w:cs="Calibri"/>
                <w:b/>
              </w:rPr>
              <w:t xml:space="preserve">Instructions: </w:t>
            </w:r>
            <w:r w:rsidRPr="00104673">
              <w:rPr>
                <w:rFonts w:ascii="Calibri" w:hAnsi="Calibri" w:cs="Calibri"/>
              </w:rPr>
              <w:t xml:space="preserve"> Foodservice employees will record the date, product name, start and end time of production, the two temperature measurements taken, any corrective action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log daily.  Maintain this log as directed by your State agency. </w:t>
            </w:r>
          </w:p>
          <w:p w:rsidR="009531D4" w:rsidRPr="00104673" w:rsidRDefault="009531D4" w:rsidP="009531D4">
            <w:pPr>
              <w:rPr>
                <w:rFonts w:ascii="Calibri" w:hAnsi="Calibri" w:cs="Calibri"/>
              </w:rPr>
            </w:pPr>
          </w:p>
        </w:tc>
      </w:tr>
      <w:tr w:rsidR="009531D4" w:rsidRPr="00104673" w:rsidTr="009531D4">
        <w:tc>
          <w:tcPr>
            <w:tcW w:w="828"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Date</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Start Time</w:t>
            </w:r>
          </w:p>
        </w:tc>
        <w:tc>
          <w:tcPr>
            <w:tcW w:w="252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Product Name</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Temp</w:t>
            </w:r>
          </w:p>
          <w:p w:rsidR="009531D4" w:rsidRPr="00104673" w:rsidRDefault="009531D4" w:rsidP="009531D4">
            <w:pPr>
              <w:jc w:val="center"/>
              <w:rPr>
                <w:rFonts w:ascii="Calibri" w:hAnsi="Calibri" w:cs="Calibri"/>
                <w:b/>
              </w:rPr>
            </w:pPr>
            <w:r w:rsidRPr="00104673">
              <w:rPr>
                <w:rFonts w:ascii="Calibri" w:hAnsi="Calibri" w:cs="Calibri"/>
                <w:b/>
              </w:rPr>
              <w:t>#1</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Temp</w:t>
            </w:r>
          </w:p>
          <w:p w:rsidR="009531D4" w:rsidRPr="00104673" w:rsidRDefault="009531D4" w:rsidP="009531D4">
            <w:pPr>
              <w:jc w:val="center"/>
              <w:rPr>
                <w:rFonts w:ascii="Calibri" w:hAnsi="Calibri" w:cs="Calibri"/>
                <w:b/>
              </w:rPr>
            </w:pPr>
            <w:r w:rsidRPr="00104673">
              <w:rPr>
                <w:rFonts w:ascii="Calibri" w:hAnsi="Calibri" w:cs="Calibri"/>
                <w:b/>
              </w:rPr>
              <w:t>#2</w:t>
            </w:r>
          </w:p>
        </w:tc>
        <w:tc>
          <w:tcPr>
            <w:tcW w:w="144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Amount Prepared</w:t>
            </w:r>
          </w:p>
        </w:tc>
        <w:tc>
          <w:tcPr>
            <w:tcW w:w="216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Corrective Actions</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End Time</w:t>
            </w:r>
          </w:p>
        </w:tc>
        <w:tc>
          <w:tcPr>
            <w:tcW w:w="144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Employee Initials</w:t>
            </w:r>
          </w:p>
        </w:tc>
        <w:tc>
          <w:tcPr>
            <w:tcW w:w="1188"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Verified By/Date</w:t>
            </w: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bl>
    <w:p w:rsidR="00EB7933" w:rsidRDefault="00EB7933" w:rsidP="0054737F">
      <w:pPr>
        <w:rPr>
          <w:rFonts w:ascii="Calibri" w:hAnsi="Calibri" w:cs="Calibri"/>
        </w:rPr>
      </w:pPr>
    </w:p>
    <w:tbl>
      <w:tblPr>
        <w:tblpPr w:leftFromText="180" w:rightFromText="180" w:vertAnchor="text" w:tblpY="-11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902EFA" w:rsidRPr="00902EFA" w:rsidTr="00902EFA">
        <w:tc>
          <w:tcPr>
            <w:tcW w:w="12960" w:type="dxa"/>
            <w:gridSpan w:val="8"/>
          </w:tcPr>
          <w:p w:rsidR="00902EFA" w:rsidRPr="00902EFA" w:rsidRDefault="00EB7933" w:rsidP="00902EFA">
            <w:pPr>
              <w:ind w:right="-108"/>
              <w:jc w:val="center"/>
              <w:rPr>
                <w:rFonts w:ascii="Calibri" w:hAnsi="Calibri" w:cs="Calibri"/>
                <w:b/>
                <w:bCs/>
                <w:sz w:val="28"/>
                <w:szCs w:val="28"/>
              </w:rPr>
            </w:pPr>
            <w:r>
              <w:rPr>
                <w:rFonts w:ascii="Calibri" w:hAnsi="Calibri" w:cs="Calibri"/>
              </w:rPr>
              <w:lastRenderedPageBreak/>
              <w:br w:type="page"/>
            </w:r>
            <w:r w:rsidR="00902EFA" w:rsidRPr="00902EFA">
              <w:rPr>
                <w:rFonts w:ascii="Calibri" w:hAnsi="Calibri" w:cs="Calibri"/>
                <w:b/>
                <w:bCs/>
                <w:sz w:val="28"/>
                <w:szCs w:val="28"/>
              </w:rPr>
              <w:t>Receiving Log</w:t>
            </w:r>
          </w:p>
          <w:p w:rsidR="00902EFA" w:rsidRPr="00902EFA" w:rsidRDefault="00902EFA" w:rsidP="00902EFA">
            <w:pPr>
              <w:jc w:val="center"/>
              <w:rPr>
                <w:rFonts w:ascii="Calibri" w:hAnsi="Calibri" w:cs="Calibri"/>
                <w:b/>
                <w:bCs/>
                <w:sz w:val="28"/>
                <w:szCs w:val="28"/>
                <w:u w:val="single"/>
              </w:rPr>
            </w:pPr>
          </w:p>
          <w:p w:rsidR="00902EFA" w:rsidRPr="00902EFA" w:rsidRDefault="00902EFA" w:rsidP="00902EFA">
            <w:pPr>
              <w:rPr>
                <w:rFonts w:ascii="Calibri" w:hAnsi="Calibri" w:cs="Calibri"/>
              </w:rPr>
            </w:pPr>
            <w:r w:rsidRPr="00902EFA">
              <w:rPr>
                <w:rFonts w:ascii="Calibri" w:hAnsi="Calibri" w:cs="Calibri"/>
                <w:b/>
                <w:bCs/>
              </w:rPr>
              <w:t xml:space="preserve">Instructions:  </w:t>
            </w:r>
            <w:r w:rsidRPr="00902EFA">
              <w:rPr>
                <w:rFonts w:ascii="Calibri" w:hAnsi="Calibri" w:cs="Calibri"/>
                <w:bCs/>
              </w:rPr>
              <w:t xml:space="preserve">Use this Log for deliveries or receiving foods from a centralized kitchen.  </w:t>
            </w:r>
            <w:r w:rsidRPr="00902EFA">
              <w:rPr>
                <w:rFonts w:ascii="Calibri" w:hAnsi="Calibri" w:cs="Calibri"/>
              </w:rPr>
              <w:t>Record any temperatures and corrective action taken on the Receiving Log.  The foodservice manager will verify that foodservice employees are receiving products using the proper procedure by visually monitoring foodservice employees and receiving practices during the shift and reviewing the log daily.  Maintain this log for a minimum of 1 year.</w:t>
            </w:r>
          </w:p>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jc w:val="center"/>
              <w:rPr>
                <w:rFonts w:ascii="Calibri" w:hAnsi="Calibri" w:cs="Calibri"/>
                <w:b/>
                <w:bCs/>
              </w:rPr>
            </w:pPr>
            <w:r w:rsidRPr="00902EFA">
              <w:rPr>
                <w:rFonts w:ascii="Calibri" w:hAnsi="Calibri" w:cs="Calibri"/>
                <w:b/>
                <w:bCs/>
              </w:rPr>
              <w:t>Date</w:t>
            </w:r>
          </w:p>
        </w:tc>
        <w:tc>
          <w:tcPr>
            <w:tcW w:w="900" w:type="dxa"/>
          </w:tcPr>
          <w:p w:rsidR="00902EFA" w:rsidRPr="00902EFA" w:rsidRDefault="00902EFA" w:rsidP="00902EFA">
            <w:pPr>
              <w:jc w:val="center"/>
              <w:rPr>
                <w:rFonts w:ascii="Calibri" w:hAnsi="Calibri" w:cs="Calibri"/>
                <w:b/>
                <w:bCs/>
              </w:rPr>
            </w:pPr>
            <w:r w:rsidRPr="00902EFA">
              <w:rPr>
                <w:rFonts w:ascii="Calibri" w:hAnsi="Calibri" w:cs="Calibri"/>
                <w:b/>
                <w:bCs/>
              </w:rPr>
              <w:t>Time</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Vendor</w:t>
            </w:r>
          </w:p>
          <w:p w:rsidR="00902EFA" w:rsidRPr="00902EFA" w:rsidRDefault="00902EFA" w:rsidP="00902EFA">
            <w:pPr>
              <w:jc w:val="center"/>
              <w:rPr>
                <w:rFonts w:ascii="Calibri" w:hAnsi="Calibri" w:cs="Calibri"/>
                <w:b/>
                <w:bCs/>
              </w:rPr>
            </w:pPr>
            <w:r w:rsidRPr="00902EFA">
              <w:rPr>
                <w:rFonts w:ascii="Calibri" w:hAnsi="Calibri" w:cs="Calibri"/>
                <w:b/>
                <w:bCs/>
              </w:rPr>
              <w:t>or School</w:t>
            </w:r>
          </w:p>
        </w:tc>
        <w:tc>
          <w:tcPr>
            <w:tcW w:w="1980" w:type="dxa"/>
          </w:tcPr>
          <w:p w:rsidR="00902EFA" w:rsidRPr="00902EFA" w:rsidRDefault="00902EFA" w:rsidP="00902EFA">
            <w:pPr>
              <w:jc w:val="center"/>
              <w:rPr>
                <w:rFonts w:ascii="Calibri" w:hAnsi="Calibri" w:cs="Calibri"/>
                <w:b/>
                <w:bCs/>
              </w:rPr>
            </w:pPr>
            <w:r w:rsidRPr="00902EFA">
              <w:rPr>
                <w:rFonts w:ascii="Calibri" w:hAnsi="Calibri" w:cs="Calibri"/>
                <w:b/>
                <w:bCs/>
              </w:rPr>
              <w:t>Product Name</w:t>
            </w:r>
          </w:p>
        </w:tc>
        <w:tc>
          <w:tcPr>
            <w:tcW w:w="1800" w:type="dxa"/>
          </w:tcPr>
          <w:p w:rsidR="00902EFA" w:rsidRPr="00902EFA" w:rsidRDefault="00902EFA" w:rsidP="00902EFA">
            <w:pPr>
              <w:rPr>
                <w:rFonts w:ascii="Calibri" w:hAnsi="Calibri" w:cs="Calibri"/>
                <w:b/>
                <w:bCs/>
              </w:rPr>
            </w:pPr>
            <w:r w:rsidRPr="00902EFA">
              <w:rPr>
                <w:rFonts w:ascii="Calibri" w:hAnsi="Calibri" w:cs="Calibri"/>
                <w:b/>
                <w:bCs/>
              </w:rPr>
              <w:t>Temperature</w:t>
            </w:r>
          </w:p>
        </w:tc>
        <w:tc>
          <w:tcPr>
            <w:tcW w:w="2520" w:type="dxa"/>
          </w:tcPr>
          <w:p w:rsidR="00902EFA" w:rsidRPr="00902EFA" w:rsidRDefault="00902EFA" w:rsidP="00902EFA">
            <w:pPr>
              <w:jc w:val="center"/>
              <w:rPr>
                <w:rFonts w:ascii="Calibri" w:hAnsi="Calibri" w:cs="Calibri"/>
                <w:b/>
                <w:bCs/>
              </w:rPr>
            </w:pPr>
            <w:r w:rsidRPr="00902EFA">
              <w:rPr>
                <w:rFonts w:ascii="Calibri" w:hAnsi="Calibri" w:cs="Calibri"/>
                <w:b/>
                <w:bCs/>
              </w:rPr>
              <w:t>Corrective Action Taken</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Initials/Date</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Manager Initials/Date</w:t>
            </w: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bl>
    <w:p w:rsidR="00EB7933" w:rsidRDefault="00EB7933" w:rsidP="0054737F">
      <w:pPr>
        <w:rPr>
          <w:rFonts w:ascii="Calibri" w:hAnsi="Calibri" w:cs="Calibri"/>
        </w:rPr>
      </w:pPr>
    </w:p>
    <w:p w:rsidR="007B6C2A" w:rsidRPr="00104673" w:rsidRDefault="007B6C2A" w:rsidP="0054737F">
      <w:pPr>
        <w:rPr>
          <w:rFonts w:ascii="Calibri" w:hAnsi="Calibri" w:cs="Calibri"/>
        </w:rPr>
      </w:pP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902EFA" w:rsidRPr="00902EFA" w:rsidTr="00902EFA">
        <w:tc>
          <w:tcPr>
            <w:tcW w:w="12960" w:type="dxa"/>
            <w:gridSpan w:val="7"/>
          </w:tcPr>
          <w:p w:rsidR="00902EFA" w:rsidRPr="00902EFA" w:rsidRDefault="00902EFA" w:rsidP="00902EFA">
            <w:pPr>
              <w:ind w:right="-108"/>
              <w:jc w:val="center"/>
              <w:rPr>
                <w:rFonts w:ascii="Calibri" w:hAnsi="Calibri" w:cs="Calibri"/>
                <w:b/>
                <w:bCs/>
                <w:sz w:val="28"/>
                <w:szCs w:val="28"/>
              </w:rPr>
            </w:pPr>
            <w:r w:rsidRPr="00902EFA">
              <w:rPr>
                <w:rFonts w:ascii="Calibri" w:hAnsi="Calibri" w:cs="Calibri"/>
                <w:b/>
                <w:bCs/>
                <w:sz w:val="28"/>
                <w:szCs w:val="28"/>
              </w:rPr>
              <w:t>Refrigeration Log</w:t>
            </w:r>
          </w:p>
          <w:p w:rsidR="00902EFA" w:rsidRPr="00902EFA" w:rsidRDefault="00902EFA" w:rsidP="00902EFA">
            <w:pPr>
              <w:jc w:val="center"/>
              <w:rPr>
                <w:rFonts w:ascii="Calibri" w:hAnsi="Calibri" w:cs="Calibri"/>
                <w:b/>
                <w:bCs/>
                <w:sz w:val="28"/>
                <w:szCs w:val="28"/>
                <w:u w:val="single"/>
              </w:rPr>
            </w:pPr>
          </w:p>
          <w:p w:rsidR="00902EFA" w:rsidRPr="00902EFA" w:rsidRDefault="00902EFA" w:rsidP="00902EFA">
            <w:pPr>
              <w:rPr>
                <w:rFonts w:ascii="Calibri" w:hAnsi="Calibri" w:cs="Calibri"/>
              </w:rPr>
            </w:pPr>
            <w:r w:rsidRPr="00902EFA">
              <w:rPr>
                <w:rFonts w:ascii="Calibri" w:hAnsi="Calibri" w:cs="Calibri"/>
                <w:b/>
              </w:rPr>
              <w:t>Instructions</w:t>
            </w:r>
            <w:r w:rsidRPr="00902EFA">
              <w:rPr>
                <w:rFonts w:ascii="Calibri" w:hAnsi="Calibri" w:cs="Calibri"/>
              </w:rPr>
              <w:t>:  A designated foodservice employee will record the location or description of holding unit,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jc w:val="center"/>
              <w:rPr>
                <w:rFonts w:ascii="Calibri" w:hAnsi="Calibri" w:cs="Calibri"/>
                <w:b/>
              </w:rPr>
            </w:pPr>
            <w:r w:rsidRPr="00902EFA">
              <w:rPr>
                <w:rFonts w:ascii="Calibri" w:hAnsi="Calibri" w:cs="Calibri"/>
                <w:b/>
              </w:rPr>
              <w:t>Location/</w:t>
            </w:r>
          </w:p>
          <w:p w:rsidR="00902EFA" w:rsidRPr="00902EFA" w:rsidRDefault="00902EFA" w:rsidP="00902EFA">
            <w:pPr>
              <w:jc w:val="center"/>
              <w:rPr>
                <w:rFonts w:ascii="Calibri" w:hAnsi="Calibri" w:cs="Calibri"/>
                <w:b/>
              </w:rPr>
            </w:pPr>
            <w:r w:rsidRPr="00902EFA">
              <w:rPr>
                <w:rFonts w:ascii="Calibri" w:hAnsi="Calibri" w:cs="Calibri"/>
                <w:b/>
              </w:rPr>
              <w:t>Unit Description</w:t>
            </w:r>
          </w:p>
        </w:tc>
        <w:tc>
          <w:tcPr>
            <w:tcW w:w="1200" w:type="dxa"/>
          </w:tcPr>
          <w:p w:rsidR="00902EFA" w:rsidRPr="00902EFA" w:rsidRDefault="00902EFA" w:rsidP="00902EFA">
            <w:pPr>
              <w:jc w:val="center"/>
              <w:rPr>
                <w:rFonts w:ascii="Calibri" w:hAnsi="Calibri" w:cs="Calibri"/>
                <w:b/>
              </w:rPr>
            </w:pPr>
            <w:r w:rsidRPr="00902EFA">
              <w:rPr>
                <w:rFonts w:ascii="Calibri" w:hAnsi="Calibri" w:cs="Calibri"/>
                <w:b/>
              </w:rPr>
              <w:t>Date</w:t>
            </w:r>
          </w:p>
        </w:tc>
        <w:tc>
          <w:tcPr>
            <w:tcW w:w="1200" w:type="dxa"/>
          </w:tcPr>
          <w:p w:rsidR="00902EFA" w:rsidRPr="00902EFA" w:rsidRDefault="00902EFA" w:rsidP="00902EFA">
            <w:pPr>
              <w:jc w:val="center"/>
              <w:rPr>
                <w:rFonts w:ascii="Calibri" w:hAnsi="Calibri" w:cs="Calibri"/>
                <w:b/>
              </w:rPr>
            </w:pPr>
            <w:r w:rsidRPr="00902EFA">
              <w:rPr>
                <w:rFonts w:ascii="Calibri" w:hAnsi="Calibri" w:cs="Calibri"/>
                <w:b/>
              </w:rPr>
              <w:t>Time</w:t>
            </w:r>
          </w:p>
        </w:tc>
        <w:tc>
          <w:tcPr>
            <w:tcW w:w="1680" w:type="dxa"/>
          </w:tcPr>
          <w:p w:rsidR="00902EFA" w:rsidRPr="00902EFA" w:rsidRDefault="00902EFA" w:rsidP="00902EFA">
            <w:pPr>
              <w:jc w:val="center"/>
              <w:rPr>
                <w:rFonts w:ascii="Calibri" w:hAnsi="Calibri" w:cs="Calibri"/>
                <w:b/>
              </w:rPr>
            </w:pPr>
            <w:r w:rsidRPr="00902EFA">
              <w:rPr>
                <w:rFonts w:ascii="Calibri" w:hAnsi="Calibri" w:cs="Calibri"/>
                <w:b/>
              </w:rPr>
              <w:t>Temperature</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Corrective Action</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Food Worker Initials</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Manager Initials/ Date</w:t>
            </w: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bl>
    <w:p w:rsidR="00EB7933" w:rsidRDefault="00EB7933" w:rsidP="0054737F">
      <w:pPr>
        <w:rPr>
          <w:rFonts w:ascii="Calibri" w:hAnsi="Calibri" w:cs="Calibri"/>
        </w:rPr>
      </w:pP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FC5554" w:rsidRPr="00902EFA" w:rsidTr="00B00CD8">
        <w:tc>
          <w:tcPr>
            <w:tcW w:w="12960" w:type="dxa"/>
            <w:gridSpan w:val="7"/>
          </w:tcPr>
          <w:p w:rsidR="00FC5554" w:rsidRPr="00902EFA" w:rsidRDefault="00FC5554" w:rsidP="00B00CD8">
            <w:pPr>
              <w:ind w:right="-108"/>
              <w:jc w:val="center"/>
              <w:rPr>
                <w:rFonts w:ascii="Calibri" w:hAnsi="Calibri" w:cs="Calibri"/>
                <w:b/>
                <w:bCs/>
                <w:sz w:val="28"/>
                <w:szCs w:val="28"/>
              </w:rPr>
            </w:pPr>
            <w:r>
              <w:rPr>
                <w:rFonts w:ascii="Calibri" w:hAnsi="Calibri" w:cs="Calibri"/>
                <w:b/>
                <w:bCs/>
                <w:sz w:val="28"/>
                <w:szCs w:val="28"/>
              </w:rPr>
              <w:t>Dry Store</w:t>
            </w:r>
            <w:r w:rsidRPr="00902EFA">
              <w:rPr>
                <w:rFonts w:ascii="Calibri" w:hAnsi="Calibri" w:cs="Calibri"/>
                <w:b/>
                <w:bCs/>
                <w:sz w:val="28"/>
                <w:szCs w:val="28"/>
              </w:rPr>
              <w:t xml:space="preserve"> </w:t>
            </w:r>
            <w:r>
              <w:rPr>
                <w:rFonts w:ascii="Calibri" w:hAnsi="Calibri" w:cs="Calibri"/>
                <w:b/>
                <w:bCs/>
                <w:sz w:val="28"/>
                <w:szCs w:val="28"/>
              </w:rPr>
              <w:t xml:space="preserve">Room </w:t>
            </w:r>
            <w:r w:rsidRPr="00902EFA">
              <w:rPr>
                <w:rFonts w:ascii="Calibri" w:hAnsi="Calibri" w:cs="Calibri"/>
                <w:b/>
                <w:bCs/>
                <w:sz w:val="28"/>
                <w:szCs w:val="28"/>
              </w:rPr>
              <w:t>Log</w:t>
            </w:r>
          </w:p>
          <w:p w:rsidR="00FC5554" w:rsidRPr="00902EFA" w:rsidRDefault="00FC5554" w:rsidP="00B00CD8">
            <w:pPr>
              <w:jc w:val="center"/>
              <w:rPr>
                <w:rFonts w:ascii="Calibri" w:hAnsi="Calibri" w:cs="Calibri"/>
                <w:b/>
                <w:bCs/>
                <w:sz w:val="28"/>
                <w:szCs w:val="28"/>
                <w:u w:val="single"/>
              </w:rPr>
            </w:pPr>
          </w:p>
          <w:p w:rsidR="00FC5554" w:rsidRPr="00902EFA" w:rsidRDefault="00FC5554" w:rsidP="00B00CD8">
            <w:pPr>
              <w:rPr>
                <w:rFonts w:ascii="Calibri" w:hAnsi="Calibri" w:cs="Calibri"/>
              </w:rPr>
            </w:pPr>
            <w:r w:rsidRPr="00902EFA">
              <w:rPr>
                <w:rFonts w:ascii="Calibri" w:hAnsi="Calibri" w:cs="Calibri"/>
                <w:b/>
              </w:rPr>
              <w:t>Instructions</w:t>
            </w:r>
            <w:r w:rsidRPr="00902EFA">
              <w:rPr>
                <w:rFonts w:ascii="Calibri" w:hAnsi="Calibri" w:cs="Calibri"/>
              </w:rPr>
              <w:t xml:space="preserve">:  A designated foodservice employee will record the location or description of </w:t>
            </w:r>
            <w:r>
              <w:rPr>
                <w:rFonts w:ascii="Calibri" w:hAnsi="Calibri" w:cs="Calibri"/>
              </w:rPr>
              <w:t>dry store room</w:t>
            </w:r>
            <w:r w:rsidRPr="00902EFA">
              <w:rPr>
                <w:rFonts w:ascii="Calibri" w:hAnsi="Calibri" w:cs="Calibri"/>
              </w:rPr>
              <w: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jc w:val="center"/>
              <w:rPr>
                <w:rFonts w:ascii="Calibri" w:hAnsi="Calibri" w:cs="Calibri"/>
                <w:b/>
              </w:rPr>
            </w:pPr>
            <w:r w:rsidRPr="00902EFA">
              <w:rPr>
                <w:rFonts w:ascii="Calibri" w:hAnsi="Calibri" w:cs="Calibri"/>
                <w:b/>
              </w:rPr>
              <w:t>Location/</w:t>
            </w:r>
          </w:p>
          <w:p w:rsidR="00FC5554" w:rsidRPr="00902EFA" w:rsidRDefault="00FC5554" w:rsidP="00B00CD8">
            <w:pPr>
              <w:jc w:val="center"/>
              <w:rPr>
                <w:rFonts w:ascii="Calibri" w:hAnsi="Calibri" w:cs="Calibri"/>
                <w:b/>
              </w:rPr>
            </w:pPr>
            <w:r w:rsidRPr="00902EFA">
              <w:rPr>
                <w:rFonts w:ascii="Calibri" w:hAnsi="Calibri" w:cs="Calibri"/>
                <w:b/>
              </w:rPr>
              <w:t>Unit Description</w:t>
            </w:r>
          </w:p>
        </w:tc>
        <w:tc>
          <w:tcPr>
            <w:tcW w:w="1200" w:type="dxa"/>
          </w:tcPr>
          <w:p w:rsidR="00FC5554" w:rsidRPr="00902EFA" w:rsidRDefault="00FC5554" w:rsidP="00B00CD8">
            <w:pPr>
              <w:jc w:val="center"/>
              <w:rPr>
                <w:rFonts w:ascii="Calibri" w:hAnsi="Calibri" w:cs="Calibri"/>
                <w:b/>
              </w:rPr>
            </w:pPr>
            <w:r w:rsidRPr="00902EFA">
              <w:rPr>
                <w:rFonts w:ascii="Calibri" w:hAnsi="Calibri" w:cs="Calibri"/>
                <w:b/>
              </w:rPr>
              <w:t>Date</w:t>
            </w:r>
          </w:p>
        </w:tc>
        <w:tc>
          <w:tcPr>
            <w:tcW w:w="1200" w:type="dxa"/>
          </w:tcPr>
          <w:p w:rsidR="00FC5554" w:rsidRPr="00902EFA" w:rsidRDefault="00FC5554" w:rsidP="00B00CD8">
            <w:pPr>
              <w:jc w:val="center"/>
              <w:rPr>
                <w:rFonts w:ascii="Calibri" w:hAnsi="Calibri" w:cs="Calibri"/>
                <w:b/>
              </w:rPr>
            </w:pPr>
            <w:r w:rsidRPr="00902EFA">
              <w:rPr>
                <w:rFonts w:ascii="Calibri" w:hAnsi="Calibri" w:cs="Calibri"/>
                <w:b/>
              </w:rPr>
              <w:t>Time</w:t>
            </w:r>
          </w:p>
        </w:tc>
        <w:tc>
          <w:tcPr>
            <w:tcW w:w="1680" w:type="dxa"/>
          </w:tcPr>
          <w:p w:rsidR="00FC5554" w:rsidRPr="00902EFA" w:rsidRDefault="00FC5554" w:rsidP="00B00CD8">
            <w:pPr>
              <w:jc w:val="center"/>
              <w:rPr>
                <w:rFonts w:ascii="Calibri" w:hAnsi="Calibri" w:cs="Calibri"/>
                <w:b/>
              </w:rPr>
            </w:pPr>
            <w:r w:rsidRPr="00902EFA">
              <w:rPr>
                <w:rFonts w:ascii="Calibri" w:hAnsi="Calibri" w:cs="Calibri"/>
                <w:b/>
              </w:rPr>
              <w:t>Temperature</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Corrective Action</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Food Worker Initials</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Manager Initials/ Date</w:t>
            </w: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bl>
    <w:p w:rsidR="006B33DD" w:rsidRPr="006B33DD" w:rsidRDefault="006B33DD" w:rsidP="006B33DD">
      <w:pPr>
        <w:rPr>
          <w:vanish/>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76"/>
        <w:gridCol w:w="3027"/>
        <w:gridCol w:w="1670"/>
        <w:gridCol w:w="4247"/>
        <w:gridCol w:w="1492"/>
        <w:gridCol w:w="1564"/>
      </w:tblGrid>
      <w:tr w:rsidR="00AB0C06" w:rsidRPr="00104673" w:rsidTr="00104673">
        <w:tc>
          <w:tcPr>
            <w:tcW w:w="13176" w:type="dxa"/>
            <w:gridSpan w:val="6"/>
            <w:shd w:val="clear" w:color="auto" w:fill="auto"/>
          </w:tcPr>
          <w:p w:rsidR="00CE3F16" w:rsidRDefault="00EB7933" w:rsidP="00104673">
            <w:pPr>
              <w:jc w:val="center"/>
              <w:rPr>
                <w:rFonts w:ascii="Calibri" w:hAnsi="Calibri" w:cs="Calibri"/>
              </w:rPr>
            </w:pPr>
            <w:r>
              <w:rPr>
                <w:rFonts w:ascii="Calibri" w:hAnsi="Calibri" w:cs="Calibri"/>
              </w:rPr>
              <w:lastRenderedPageBreak/>
              <w:br w:type="page"/>
            </w:r>
          </w:p>
          <w:p w:rsidR="00CE3F16" w:rsidRDefault="00CE3F16" w:rsidP="00104673">
            <w:pPr>
              <w:jc w:val="center"/>
              <w:rPr>
                <w:rFonts w:ascii="Calibri" w:hAnsi="Calibri" w:cs="Calibri"/>
              </w:rPr>
            </w:pPr>
          </w:p>
          <w:p w:rsidR="00AB0C06" w:rsidRPr="00104673" w:rsidRDefault="00AB0C06" w:rsidP="00104673">
            <w:pPr>
              <w:jc w:val="center"/>
              <w:rPr>
                <w:rFonts w:ascii="Calibri" w:hAnsi="Calibri" w:cs="Calibri"/>
                <w:b/>
                <w:sz w:val="28"/>
                <w:szCs w:val="28"/>
              </w:rPr>
            </w:pPr>
            <w:r w:rsidRPr="00104673">
              <w:rPr>
                <w:rFonts w:ascii="Calibri" w:hAnsi="Calibri" w:cs="Calibri"/>
                <w:b/>
                <w:sz w:val="28"/>
                <w:szCs w:val="28"/>
              </w:rPr>
              <w:t>Thermometer Calibration Log</w:t>
            </w:r>
          </w:p>
          <w:p w:rsidR="00AB0C06" w:rsidRPr="00104673" w:rsidRDefault="00AB0C06" w:rsidP="00104673">
            <w:pPr>
              <w:jc w:val="center"/>
              <w:rPr>
                <w:rFonts w:ascii="Calibri" w:hAnsi="Calibri" w:cs="Calibri"/>
                <w:b/>
                <w:sz w:val="28"/>
                <w:szCs w:val="28"/>
                <w:u w:val="single"/>
              </w:rPr>
            </w:pPr>
          </w:p>
          <w:p w:rsidR="00AB0C06" w:rsidRPr="00104673" w:rsidRDefault="00AB0C06" w:rsidP="008636FB">
            <w:pPr>
              <w:rPr>
                <w:rFonts w:ascii="Calibri" w:hAnsi="Calibri" w:cs="Calibri"/>
              </w:rPr>
            </w:pPr>
            <w:r w:rsidRPr="00104673">
              <w:rPr>
                <w:rFonts w:ascii="Calibri" w:hAnsi="Calibri" w:cs="Calibri"/>
                <w:b/>
              </w:rPr>
              <w:t>Instructions</w:t>
            </w:r>
            <w:r w:rsidRPr="00104673">
              <w:rPr>
                <w:rFonts w:ascii="Calibri" w:hAnsi="Calibri" w:cs="Calibri"/>
              </w:rPr>
              <w:t xml:space="preserve">:  Foodservice employees will record the calibration temperature and corrective action taken, if applicable, on the Thermometer Calibration Log each a time thermometer is calibrated.  The foodservice manager will verify that foodservice employees are using and calibrating thermometers properly by making visual observations of employee activities during all hours of operation.  The foodservice manager will review and initial the </w:t>
            </w:r>
            <w:r w:rsidR="00FC2F64" w:rsidRPr="00104673">
              <w:rPr>
                <w:rFonts w:ascii="Calibri" w:hAnsi="Calibri" w:cs="Calibri"/>
              </w:rPr>
              <w:t>l</w:t>
            </w:r>
            <w:r w:rsidRPr="00104673">
              <w:rPr>
                <w:rFonts w:ascii="Calibri" w:hAnsi="Calibri" w:cs="Calibri"/>
              </w:rPr>
              <w:t xml:space="preserve">og </w:t>
            </w:r>
            <w:r w:rsidR="00CE3F16">
              <w:rPr>
                <w:rFonts w:ascii="Calibri" w:hAnsi="Calibri" w:cs="Calibri"/>
              </w:rPr>
              <w:t>weekly</w:t>
            </w:r>
            <w:r w:rsidRPr="00104673">
              <w:rPr>
                <w:rFonts w:ascii="Calibri" w:hAnsi="Calibri" w:cs="Calibri"/>
              </w:rPr>
              <w:t>.  Maintain this log for a minimum of 1 year.</w:t>
            </w:r>
          </w:p>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Date</w:t>
            </w:r>
          </w:p>
        </w:tc>
        <w:tc>
          <w:tcPr>
            <w:tcW w:w="3027"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Thermometer</w:t>
            </w:r>
          </w:p>
          <w:p w:rsidR="00AB0C06" w:rsidRPr="00104673" w:rsidRDefault="00AB0C06" w:rsidP="00104673">
            <w:pPr>
              <w:jc w:val="center"/>
              <w:rPr>
                <w:rFonts w:ascii="Calibri" w:hAnsi="Calibri" w:cs="Calibri"/>
                <w:b/>
              </w:rPr>
            </w:pPr>
            <w:r w:rsidRPr="00104673">
              <w:rPr>
                <w:rFonts w:ascii="Calibri" w:hAnsi="Calibri" w:cs="Calibri"/>
                <w:b/>
              </w:rPr>
              <w:t>Being Calibrated</w:t>
            </w:r>
          </w:p>
        </w:tc>
        <w:tc>
          <w:tcPr>
            <w:tcW w:w="1670"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Temperature Reading</w:t>
            </w:r>
          </w:p>
        </w:tc>
        <w:tc>
          <w:tcPr>
            <w:tcW w:w="4247"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Corrective Action</w:t>
            </w:r>
          </w:p>
        </w:tc>
        <w:tc>
          <w:tcPr>
            <w:tcW w:w="1492"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Initials</w:t>
            </w:r>
          </w:p>
        </w:tc>
        <w:tc>
          <w:tcPr>
            <w:tcW w:w="1564"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Manager Initials/Date</w:t>
            </w: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bl>
    <w:p w:rsidR="00600136" w:rsidRDefault="00600136" w:rsidP="00EB7933">
      <w:pPr>
        <w:rPr>
          <w:rFonts w:ascii="Calibri" w:hAnsi="Calibri" w:cs="Calibri"/>
          <w:b/>
        </w:rPr>
        <w:sectPr w:rsidR="00600136" w:rsidSect="00EB7933">
          <w:headerReference w:type="default" r:id="rId13"/>
          <w:footerReference w:type="even" r:id="rId14"/>
          <w:footerReference w:type="default" r:id="rId15"/>
          <w:pgSz w:w="15840" w:h="12240" w:orient="landscape" w:code="1"/>
          <w:pgMar w:top="1800" w:right="1440" w:bottom="1800" w:left="1440" w:header="720" w:footer="720" w:gutter="0"/>
          <w:cols w:space="720"/>
          <w:docGrid w:linePitch="360"/>
        </w:sectPr>
      </w:pPr>
    </w:p>
    <w:p w:rsidR="00240F8E" w:rsidRPr="00EB7933" w:rsidRDefault="00240F8E" w:rsidP="00600136">
      <w:pPr>
        <w:jc w:val="center"/>
        <w:rPr>
          <w:rFonts w:ascii="Calibri" w:hAnsi="Calibri" w:cs="Calibri"/>
          <w:b/>
        </w:rPr>
      </w:pPr>
      <w:r w:rsidRPr="00EB7933">
        <w:rPr>
          <w:rFonts w:ascii="Calibri" w:hAnsi="Calibri" w:cs="Calibri"/>
          <w:b/>
        </w:rPr>
        <w:lastRenderedPageBreak/>
        <w:t>FOOD SAFETY CHECKLIST</w:t>
      </w:r>
    </w:p>
    <w:p w:rsidR="00240F8E" w:rsidRPr="00104673" w:rsidRDefault="00240F8E" w:rsidP="00240F8E">
      <w:pPr>
        <w:rPr>
          <w:rFonts w:ascii="Calibri" w:hAnsi="Calibri" w:cs="Calibri"/>
          <w:sz w:val="18"/>
          <w:szCs w:val="22"/>
        </w:rPr>
      </w:pPr>
    </w:p>
    <w:p w:rsidR="00240F8E" w:rsidRPr="00104673" w:rsidRDefault="00240F8E" w:rsidP="00240F8E">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240F8E" w:rsidRPr="00104673" w:rsidRDefault="00240F8E" w:rsidP="00240F8E">
      <w:pPr>
        <w:rPr>
          <w:rFonts w:ascii="Calibri" w:hAnsi="Calibri" w:cs="Calibri"/>
          <w:sz w:val="18"/>
          <w:szCs w:val="22"/>
        </w:rPr>
      </w:pPr>
    </w:p>
    <w:p w:rsidR="00240F8E" w:rsidRPr="00104673" w:rsidRDefault="00240F8E" w:rsidP="00240F8E">
      <w:pPr>
        <w:pStyle w:val="BodyText"/>
        <w:rPr>
          <w:rFonts w:ascii="Calibri" w:hAnsi="Calibri" w:cs="Calibri"/>
          <w:b/>
          <w:u w:val="single"/>
        </w:rPr>
      </w:pPr>
      <w:r w:rsidRPr="006D1003">
        <w:rPr>
          <w:rFonts w:ascii="Calibri" w:hAnsi="Calibri" w:cs="Calibri"/>
          <w:b/>
          <w:szCs w:val="22"/>
        </w:rPr>
        <w:t>Directions:</w:t>
      </w:r>
      <w:r w:rsidRPr="006D1003">
        <w:rPr>
          <w:rFonts w:ascii="Calibri" w:hAnsi="Calibri" w:cs="Calibri"/>
          <w:sz w:val="16"/>
        </w:rPr>
        <w:t xml:space="preserve">  </w:t>
      </w:r>
      <w:r w:rsidRPr="00104673">
        <w:rPr>
          <w:rFonts w:ascii="Calibri" w:hAnsi="Calibri" w:cs="Calibri"/>
        </w:rPr>
        <w:t xml:space="preserve">Use checklist </w:t>
      </w:r>
      <w:r w:rsidR="00CE3F16">
        <w:rPr>
          <w:rFonts w:ascii="Calibri" w:hAnsi="Calibri" w:cs="Calibri"/>
          <w:bCs/>
        </w:rPr>
        <w:t>weekly</w:t>
      </w:r>
      <w:r w:rsidRPr="00104673">
        <w:rPr>
          <w:rFonts w:ascii="Calibri" w:hAnsi="Calibri" w:cs="Calibri"/>
        </w:rPr>
        <w:t>.</w:t>
      </w:r>
      <w:r w:rsidR="006D1003">
        <w:rPr>
          <w:rFonts w:ascii="Calibri" w:hAnsi="Calibri" w:cs="Calibri"/>
        </w:rPr>
        <w:t xml:space="preserve">  See instructions for details.</w:t>
      </w:r>
      <w:r w:rsidRPr="00104673">
        <w:rPr>
          <w:rFonts w:ascii="Calibri" w:hAnsi="Calibri" w:cs="Calibri"/>
        </w:rPr>
        <w:t xml:space="preserve">  Determine areas in operations requiring corrective action.  Record corrective action taken and keep completed records for future reference</w:t>
      </w:r>
      <w:r w:rsidRPr="00104673">
        <w:rPr>
          <w:rFonts w:ascii="Calibri" w:hAnsi="Calibri" w:cs="Calibri"/>
          <w:b/>
        </w:rPr>
        <w:t>.</w:t>
      </w:r>
    </w:p>
    <w:p w:rsidR="00240F8E" w:rsidRPr="00104673" w:rsidRDefault="00240F8E" w:rsidP="00490ADB">
      <w:pPr>
        <w:pStyle w:val="Heading1"/>
        <w:pBdr>
          <w:bottom w:val="single" w:sz="4" w:space="1" w:color="auto"/>
        </w:pBdr>
        <w:shd w:val="clear" w:color="auto" w:fill="FFFFFF"/>
        <w:rPr>
          <w:rFonts w:ascii="Calibri" w:hAnsi="Calibri" w:cs="Calibri"/>
          <w:sz w:val="14"/>
          <w:szCs w:val="14"/>
          <w:u w:val="none"/>
          <w:shd w:val="clear" w:color="auto" w:fill="FFFFFF"/>
        </w:rPr>
      </w:pPr>
      <w:r w:rsidRPr="00104673">
        <w:rPr>
          <w:rFonts w:ascii="Calibri" w:hAnsi="Calibri" w:cs="Calibri"/>
          <w:sz w:val="22"/>
          <w:u w:val="none"/>
          <w:shd w:val="clear" w:color="auto" w:fill="FFFFFF"/>
        </w:rPr>
        <w:t xml:space="preserve"> </w:t>
      </w:r>
    </w:p>
    <w:p w:rsidR="00240F8E" w:rsidRPr="00104673" w:rsidRDefault="00240F8E" w:rsidP="00240F8E">
      <w:pPr>
        <w:pStyle w:val="Heading1"/>
        <w:shd w:val="clear" w:color="auto" w:fill="FFFFFF"/>
        <w:rPr>
          <w:rFonts w:ascii="Calibri" w:hAnsi="Calibri" w:cs="Calibri"/>
          <w:sz w:val="20"/>
          <w:szCs w:val="20"/>
          <w:u w:val="none"/>
        </w:rPr>
      </w:pPr>
      <w:r w:rsidRPr="00104673">
        <w:rPr>
          <w:rFonts w:ascii="Calibri" w:hAnsi="Calibri" w:cs="Calibri"/>
          <w:sz w:val="22"/>
          <w:u w:val="none"/>
          <w:shd w:val="clear" w:color="auto" w:fill="FFFFFF"/>
        </w:rPr>
        <w:t>PERSONAL HYGIENE</w:t>
      </w:r>
      <w:r w:rsidRPr="00104673">
        <w:rPr>
          <w:rFonts w:ascii="Calibri" w:hAnsi="Calibri" w:cs="Calibri"/>
          <w:u w:val="none"/>
        </w:rPr>
        <w:t xml:space="preserve">                     </w:t>
      </w:r>
      <w:r w:rsidRPr="00104673">
        <w:rPr>
          <w:rFonts w:ascii="Calibri" w:hAnsi="Calibri" w:cs="Calibri"/>
          <w:u w:val="none"/>
        </w:rPr>
        <w:tab/>
      </w:r>
      <w:r w:rsidRPr="00104673">
        <w:rPr>
          <w:rFonts w:ascii="Calibri" w:hAnsi="Calibri" w:cs="Calibri"/>
          <w:u w:val="none"/>
        </w:rPr>
        <w:tab/>
      </w:r>
      <w:r w:rsidRPr="00104673">
        <w:rPr>
          <w:rFonts w:ascii="Calibri" w:hAnsi="Calibri" w:cs="Calibri"/>
          <w:u w:val="none"/>
        </w:rPr>
        <w:tab/>
        <w:t xml:space="preserve">     </w:t>
      </w:r>
      <w:r w:rsidR="00490ADB">
        <w:rPr>
          <w:rFonts w:ascii="Calibri" w:hAnsi="Calibri" w:cs="Calibri"/>
          <w:u w:val="none"/>
        </w:rPr>
        <w:t xml:space="preserve">           </w:t>
      </w:r>
      <w:r w:rsidRPr="00104673">
        <w:rPr>
          <w:rFonts w:ascii="Calibri" w:hAnsi="Calibri" w:cs="Calibri"/>
          <w:sz w:val="20"/>
          <w:szCs w:val="20"/>
          <w:u w:val="none"/>
        </w:rPr>
        <w:t>Yes   No     Corrective Action</w:t>
      </w:r>
    </w:p>
    <w:p w:rsidR="00240F8E" w:rsidRPr="00104673" w:rsidRDefault="00240F8E" w:rsidP="00774409">
      <w:pPr>
        <w:numPr>
          <w:ilvl w:val="0"/>
          <w:numId w:val="99"/>
        </w:numPr>
        <w:tabs>
          <w:tab w:val="center" w:pos="360"/>
          <w:tab w:val="left" w:pos="6171"/>
        </w:tabs>
        <w:ind w:left="374" w:hanging="374"/>
        <w:rPr>
          <w:rFonts w:ascii="Calibri" w:hAnsi="Calibri" w:cs="Calibri"/>
        </w:rPr>
      </w:pPr>
      <w:r w:rsidRPr="00104673">
        <w:rPr>
          <w:rFonts w:ascii="Calibri" w:hAnsi="Calibri" w:cs="Calibri"/>
          <w:sz w:val="20"/>
          <w:szCs w:val="20"/>
        </w:rPr>
        <w:t>Employees wear clean and proper uniform including shoes</w:t>
      </w:r>
      <w:r w:rsidR="00172552" w:rsidRPr="00104673">
        <w:rPr>
          <w:rFonts w:ascii="Calibri" w:hAnsi="Calibri" w:cs="Calibri"/>
          <w:sz w:val="20"/>
          <w:szCs w:val="20"/>
        </w:rPr>
        <w: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0"/>
          <w:numId w:val="99"/>
        </w:numPr>
        <w:tabs>
          <w:tab w:val="left" w:pos="374"/>
          <w:tab w:val="left" w:pos="6171"/>
        </w:tabs>
        <w:ind w:left="374" w:hanging="374"/>
        <w:rPr>
          <w:rFonts w:ascii="Calibri" w:hAnsi="Calibri" w:cs="Calibri"/>
        </w:rPr>
      </w:pPr>
      <w:r w:rsidRPr="00104673">
        <w:rPr>
          <w:rFonts w:ascii="Calibri" w:hAnsi="Calibri" w:cs="Calibri"/>
          <w:sz w:val="20"/>
          <w:szCs w:val="20"/>
        </w:rPr>
        <w:t>Effective hair restraints are properly worn.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0"/>
          <w:numId w:val="99"/>
        </w:numPr>
        <w:tabs>
          <w:tab w:val="left" w:pos="374"/>
          <w:tab w:val="left" w:pos="6171"/>
        </w:tabs>
        <w:ind w:left="374" w:hanging="374"/>
        <w:rPr>
          <w:rFonts w:ascii="Calibri" w:hAnsi="Calibri" w:cs="Calibri"/>
          <w:sz w:val="22"/>
          <w:szCs w:val="22"/>
        </w:rPr>
      </w:pPr>
      <w:r w:rsidRPr="00104673">
        <w:rPr>
          <w:rFonts w:ascii="Calibri" w:hAnsi="Calibri" w:cs="Calibri"/>
          <w:sz w:val="20"/>
          <w:szCs w:val="20"/>
        </w:rPr>
        <w:t>Fingernails are short, unpolished, and clean (no artificial nails).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0932E5" w:rsidP="00774409">
      <w:pPr>
        <w:numPr>
          <w:ilvl w:val="0"/>
          <w:numId w:val="99"/>
        </w:numPr>
        <w:tabs>
          <w:tab w:val="left" w:pos="374"/>
          <w:tab w:val="left" w:pos="10098"/>
        </w:tabs>
        <w:ind w:left="374" w:hanging="374"/>
        <w:rPr>
          <w:rFonts w:ascii="Calibri" w:hAnsi="Calibri" w:cs="Calibri"/>
          <w:sz w:val="22"/>
          <w:szCs w:val="22"/>
        </w:rPr>
      </w:pPr>
      <w:r w:rsidRPr="00104673">
        <w:rPr>
          <w:rFonts w:ascii="Calibri" w:hAnsi="Calibri" w:cs="Calibri"/>
          <w:sz w:val="20"/>
          <w:szCs w:val="20"/>
        </w:rPr>
        <w:t>Jewelry</w:t>
      </w:r>
      <w:r w:rsidR="00240F8E" w:rsidRPr="00104673">
        <w:rPr>
          <w:rFonts w:ascii="Calibri" w:hAnsi="Calibri" w:cs="Calibri"/>
          <w:sz w:val="20"/>
          <w:szCs w:val="20"/>
        </w:rPr>
        <w:t xml:space="preserve"> is limited to a plain ring, such as wedding band and a watch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and no bracelets.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171"/>
        </w:tabs>
        <w:ind w:left="0" w:firstLine="0"/>
        <w:rPr>
          <w:rFonts w:ascii="Calibri" w:hAnsi="Calibri" w:cs="Calibri"/>
          <w:sz w:val="22"/>
          <w:szCs w:val="22"/>
        </w:rPr>
      </w:pPr>
      <w:r w:rsidRPr="00104673">
        <w:rPr>
          <w:rFonts w:ascii="Calibri" w:hAnsi="Calibri" w:cs="Calibri"/>
          <w:sz w:val="20"/>
          <w:szCs w:val="20"/>
        </w:rPr>
        <w:t>Hands are washed properly, frequently, and at appropriate times.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Burns, wounds, sores or scabs, or splints and water-proof bandages </w:t>
      </w:r>
    </w:p>
    <w:p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on hands are bandaged and completely covered with a foodservice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glove while handling food.</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Eating, drinking, chewing gum, smoking, or using tobacco are </w:t>
      </w:r>
    </w:p>
    <w:p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allowed only in designated areas away from preparation, service,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storage, and ware washing areas.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10098"/>
        </w:tabs>
        <w:ind w:left="0" w:firstLine="0"/>
        <w:rPr>
          <w:rFonts w:ascii="Calibri" w:hAnsi="Calibri" w:cs="Calibri"/>
          <w:sz w:val="22"/>
          <w:szCs w:val="22"/>
        </w:rPr>
      </w:pPr>
      <w:r w:rsidRPr="00104673">
        <w:rPr>
          <w:rFonts w:ascii="Calibri" w:hAnsi="Calibri" w:cs="Calibri"/>
          <w:sz w:val="20"/>
          <w:szCs w:val="20"/>
        </w:rPr>
        <w:t xml:space="preserve">Employees use disposable tissues when coughing or sneezing and </w:t>
      </w:r>
    </w:p>
    <w:p w:rsidR="00240F8E" w:rsidRPr="00104673" w:rsidRDefault="00240F8E" w:rsidP="00240F8E">
      <w:pPr>
        <w:tabs>
          <w:tab w:val="left" w:pos="374"/>
          <w:tab w:val="num" w:pos="1080"/>
          <w:tab w:val="left" w:pos="6171"/>
        </w:tabs>
        <w:rPr>
          <w:rFonts w:ascii="Calibri" w:hAnsi="Calibri" w:cs="Calibri"/>
          <w:sz w:val="22"/>
          <w:szCs w:val="22"/>
        </w:rPr>
      </w:pPr>
      <w:r w:rsidRPr="00104673">
        <w:rPr>
          <w:rFonts w:ascii="Calibri" w:hAnsi="Calibri" w:cs="Calibri"/>
          <w:sz w:val="20"/>
          <w:szCs w:val="20"/>
        </w:rPr>
        <w:tab/>
        <w:t>then immediately wash hands</w:t>
      </w:r>
      <w:r w:rsidR="00172552" w:rsidRPr="00104673">
        <w:rPr>
          <w:rFonts w:ascii="Calibri" w:hAnsi="Calibri" w:cs="Calibri"/>
          <w:sz w:val="20"/>
          <w:szCs w:val="20"/>
        </w:rPr>
        <w:t>.</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Employees appear in good health.</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unobstructed,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stocked with soap, disposable towels, and warm water.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A handwashing reminder sign is posted.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 restrooms are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pBdr>
          <w:bottom w:val="single" w:sz="4" w:space="1" w:color="auto"/>
        </w:pBdr>
        <w:tabs>
          <w:tab w:val="left" w:pos="6120"/>
          <w:tab w:val="left" w:pos="6300"/>
        </w:tabs>
        <w:rPr>
          <w:rFonts w:ascii="Calibri" w:hAnsi="Calibri" w:cs="Calibri"/>
          <w:b/>
          <w:sz w:val="14"/>
          <w:szCs w:val="14"/>
        </w:rPr>
      </w:pPr>
    </w:p>
    <w:p w:rsidR="00240F8E" w:rsidRPr="00104673" w:rsidRDefault="00240F8E" w:rsidP="00240F8E">
      <w:pPr>
        <w:tabs>
          <w:tab w:val="left" w:pos="6120"/>
          <w:tab w:val="left" w:pos="6300"/>
        </w:tabs>
        <w:rPr>
          <w:rFonts w:ascii="Calibri" w:hAnsi="Calibri" w:cs="Calibri"/>
          <w:b/>
          <w:sz w:val="14"/>
          <w:szCs w:val="14"/>
        </w:rPr>
      </w:pPr>
    </w:p>
    <w:p w:rsidR="00240F8E" w:rsidRPr="00104673" w:rsidRDefault="00240F8E" w:rsidP="00240F8E">
      <w:pPr>
        <w:rPr>
          <w:rFonts w:ascii="Calibri" w:hAnsi="Calibri" w:cs="Calibri"/>
          <w:sz w:val="20"/>
          <w:szCs w:val="20"/>
        </w:rPr>
      </w:pPr>
      <w:r w:rsidRPr="00104673">
        <w:rPr>
          <w:rFonts w:ascii="Calibri" w:hAnsi="Calibri" w:cs="Calibri"/>
          <w:b/>
          <w:sz w:val="22"/>
          <w:szCs w:val="22"/>
        </w:rPr>
        <w:t xml:space="preserve">FOOD PREPARATION                                               </w:t>
      </w:r>
      <w:r w:rsidRPr="00104673">
        <w:rPr>
          <w:rFonts w:ascii="Calibri" w:hAnsi="Calibri" w:cs="Calibri"/>
          <w:b/>
          <w:sz w:val="22"/>
          <w:szCs w:val="22"/>
        </w:rPr>
        <w:tab/>
      </w:r>
      <w:r w:rsidRPr="00104673">
        <w:rPr>
          <w:rFonts w:ascii="Calibri" w:hAnsi="Calibri" w:cs="Calibri"/>
          <w:b/>
          <w:sz w:val="22"/>
          <w:szCs w:val="22"/>
        </w:rPr>
        <w:tab/>
        <w:t xml:space="preserve">     </w:t>
      </w:r>
      <w:r w:rsidR="00490ADB">
        <w:rPr>
          <w:rFonts w:ascii="Calibri" w:hAnsi="Calibri" w:cs="Calibri"/>
          <w:b/>
          <w:sz w:val="22"/>
          <w:szCs w:val="22"/>
        </w:rPr>
        <w:tab/>
        <w:t xml:space="preserve">     </w:t>
      </w:r>
      <w:r w:rsidRPr="00104673">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All food stored or prepared in facility is from approved sources.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 xml:space="preserve">Food equipment  utensils, and food contact surfaces are properly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washed, rinsed, and sanitized before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Frozen food is thawed under refrigeration, cooked to proper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temperature from frozen state, or in cold running water.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Thawed food is not refrozen.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num" w:pos="6307"/>
          <w:tab w:val="left" w:pos="10098"/>
        </w:tabs>
        <w:ind w:left="0" w:firstLine="0"/>
        <w:rPr>
          <w:rFonts w:ascii="Calibri" w:hAnsi="Calibri" w:cs="Calibri"/>
          <w:sz w:val="28"/>
          <w:szCs w:val="28"/>
        </w:rPr>
      </w:pPr>
      <w:r w:rsidRPr="00104673">
        <w:rPr>
          <w:rFonts w:ascii="Calibri" w:hAnsi="Calibri" w:cs="Calibri"/>
          <w:sz w:val="20"/>
          <w:szCs w:val="20"/>
        </w:rPr>
        <w:t xml:space="preserve">Preparation is planned so ingredients are kept out of the temperature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danger zone to the extent possible.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6171"/>
        </w:tabs>
        <w:ind w:left="0" w:firstLine="0"/>
        <w:rPr>
          <w:rFonts w:ascii="Calibri" w:hAnsi="Calibri" w:cs="Calibri"/>
          <w:sz w:val="28"/>
          <w:szCs w:val="28"/>
        </w:rPr>
      </w:pPr>
      <w:r w:rsidRPr="00104673">
        <w:rPr>
          <w:rFonts w:ascii="Calibri" w:hAnsi="Calibri" w:cs="Calibri"/>
          <w:sz w:val="20"/>
          <w:szCs w:val="20"/>
        </w:rPr>
        <w:t>Food is tasted using the proper procedure.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6171"/>
        </w:tabs>
        <w:ind w:left="0" w:firstLine="0"/>
        <w:rPr>
          <w:rFonts w:ascii="Calibri" w:hAnsi="Calibri" w:cs="Calibri"/>
          <w:sz w:val="28"/>
          <w:szCs w:val="28"/>
        </w:rPr>
      </w:pPr>
      <w:r w:rsidRPr="00104673">
        <w:rPr>
          <w:rFonts w:ascii="Calibri" w:hAnsi="Calibri" w:cs="Calibri"/>
          <w:sz w:val="20"/>
          <w:szCs w:val="20"/>
        </w:rPr>
        <w:t>Procedures are in place to prevent cross-contamination.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handled with suitable utensils, such as single use gloves or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tongs.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600136" w:rsidP="00600136">
      <w:pPr>
        <w:jc w:val="center"/>
        <w:rPr>
          <w:rFonts w:ascii="Calibri" w:hAnsi="Calibri" w:cs="Calibri"/>
          <w:b/>
        </w:rPr>
      </w:pPr>
      <w:r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8C6D5E" w:rsidRPr="00104673" w:rsidRDefault="008C6D5E" w:rsidP="00240F8E">
      <w:pPr>
        <w:pStyle w:val="SOPTitle"/>
        <w:rPr>
          <w:rFonts w:ascii="Calibri" w:hAnsi="Calibri" w:cs="Calibri"/>
          <w:sz w:val="24"/>
          <w:szCs w:val="24"/>
        </w:rPr>
      </w:pPr>
    </w:p>
    <w:p w:rsidR="00240F8E" w:rsidRPr="00104673" w:rsidRDefault="00240F8E" w:rsidP="00774409">
      <w:pPr>
        <w:numPr>
          <w:ilvl w:val="1"/>
          <w:numId w:val="100"/>
        </w:numPr>
        <w:tabs>
          <w:tab w:val="clear" w:pos="1080"/>
          <w:tab w:val="num" w:pos="374"/>
          <w:tab w:val="left" w:pos="6171"/>
        </w:tabs>
        <w:ind w:left="0" w:firstLine="0"/>
        <w:rPr>
          <w:rFonts w:ascii="Calibri" w:hAnsi="Calibri" w:cs="Calibri"/>
          <w:sz w:val="20"/>
          <w:szCs w:val="20"/>
        </w:rPr>
      </w:pPr>
      <w:r w:rsidRPr="00104673">
        <w:rPr>
          <w:rFonts w:ascii="Calibri" w:hAnsi="Calibri" w:cs="Calibri"/>
          <w:sz w:val="20"/>
          <w:szCs w:val="20"/>
        </w:rPr>
        <w:t xml:space="preserve">Food is prepared in small batches to limit the time it is in the </w:t>
      </w:r>
      <w:r w:rsidR="00490ADB">
        <w:rPr>
          <w:rFonts w:ascii="Calibri" w:hAnsi="Calibri" w:cs="Calibri"/>
          <w:sz w:val="20"/>
          <w:szCs w:val="20"/>
        </w:rPr>
        <w:tab/>
      </w:r>
      <w:r w:rsidR="00490ADB" w:rsidRPr="00104673">
        <w:rPr>
          <w:rFonts w:ascii="Calibri" w:hAnsi="Calibri" w:cs="Calibri"/>
          <w:b/>
          <w:sz w:val="20"/>
          <w:szCs w:val="20"/>
        </w:rPr>
        <w:t>Yes   No      Corrective Action</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temperature danger zone.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Clean reusable towels are used only for sanitizing equipment and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surfaces and not for drying hands, utensils, or floor.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cooked to the required safe internal temperature for the </w:t>
      </w:r>
    </w:p>
    <w:p w:rsidR="00240F8E" w:rsidRPr="00104673" w:rsidRDefault="00240F8E" w:rsidP="00240F8E">
      <w:pPr>
        <w:tabs>
          <w:tab w:val="left" w:pos="374"/>
          <w:tab w:val="left" w:pos="10098"/>
        </w:tabs>
        <w:rPr>
          <w:rFonts w:ascii="Calibri" w:hAnsi="Calibri" w:cs="Calibri"/>
          <w:sz w:val="20"/>
          <w:szCs w:val="20"/>
        </w:rPr>
      </w:pPr>
      <w:r w:rsidRPr="00104673">
        <w:rPr>
          <w:rFonts w:ascii="Calibri" w:hAnsi="Calibri" w:cs="Calibri"/>
          <w:sz w:val="20"/>
          <w:szCs w:val="20"/>
        </w:rPr>
        <w:tab/>
        <w:t xml:space="preserve">appropriate time.  The temperature is tested with a calibrated food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 xml:space="preserve">thermometer.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The internal temperature of food being cooked is monitored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documented.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6300"/>
        </w:tabs>
        <w:rPr>
          <w:rFonts w:ascii="Calibri" w:hAnsi="Calibri" w:cs="Calibri"/>
          <w:sz w:val="14"/>
          <w:szCs w:val="14"/>
        </w:rPr>
      </w:pPr>
    </w:p>
    <w:p w:rsidR="00240F8E" w:rsidRPr="00104673" w:rsidRDefault="00240F8E" w:rsidP="00240F8E">
      <w:pPr>
        <w:pBdr>
          <w:top w:val="single" w:sz="4" w:space="1" w:color="auto"/>
        </w:pBdr>
        <w:tabs>
          <w:tab w:val="left" w:pos="6300"/>
        </w:tabs>
        <w:rPr>
          <w:rFonts w:ascii="Calibri" w:hAnsi="Calibri" w:cs="Calibri"/>
          <w:b/>
          <w:sz w:val="14"/>
          <w:szCs w:val="14"/>
        </w:rPr>
      </w:pPr>
    </w:p>
    <w:p w:rsidR="00240F8E" w:rsidRPr="00104673" w:rsidRDefault="00240F8E" w:rsidP="00240F8E">
      <w:pPr>
        <w:pBdr>
          <w:top w:val="single" w:sz="4" w:space="1" w:color="auto"/>
        </w:pBdr>
        <w:tabs>
          <w:tab w:val="left" w:pos="6300"/>
        </w:tabs>
        <w:rPr>
          <w:rFonts w:ascii="Calibri" w:hAnsi="Calibri" w:cs="Calibri"/>
          <w:b/>
          <w:sz w:val="20"/>
          <w:szCs w:val="20"/>
        </w:rPr>
      </w:pPr>
      <w:r w:rsidRPr="00104673">
        <w:rPr>
          <w:rFonts w:ascii="Calibri" w:hAnsi="Calibri" w:cs="Calibri"/>
          <w:b/>
          <w:sz w:val="22"/>
          <w:szCs w:val="22"/>
        </w:rPr>
        <w:t xml:space="preserve">HOT HOLDING                                                                                  </w:t>
      </w:r>
      <w:r w:rsidR="00490ADB">
        <w:rPr>
          <w:rFonts w:ascii="Calibri" w:hAnsi="Calibri" w:cs="Calibri"/>
          <w:b/>
          <w:sz w:val="22"/>
          <w:szCs w:val="22"/>
        </w:rPr>
        <w:t xml:space="preserve">              </w:t>
      </w:r>
      <w:proofErr w:type="gramStart"/>
      <w:r w:rsidRPr="00104673">
        <w:rPr>
          <w:rFonts w:ascii="Calibri" w:hAnsi="Calibri" w:cs="Calibri"/>
          <w:b/>
          <w:sz w:val="20"/>
          <w:szCs w:val="20"/>
        </w:rPr>
        <w:t>Yes  No</w:t>
      </w:r>
      <w:proofErr w:type="gramEnd"/>
      <w:r w:rsidRPr="00104673">
        <w:rPr>
          <w:rFonts w:ascii="Calibri" w:hAnsi="Calibri" w:cs="Calibri"/>
          <w:b/>
          <w:sz w:val="20"/>
          <w:szCs w:val="20"/>
        </w:rPr>
        <w:t xml:space="preserve">      Corrective Action</w:t>
      </w:r>
    </w:p>
    <w:p w:rsidR="00240F8E" w:rsidRPr="00104673" w:rsidRDefault="00240F8E" w:rsidP="00774409">
      <w:pPr>
        <w:numPr>
          <w:ilvl w:val="1"/>
          <w:numId w:val="100"/>
        </w:numPr>
        <w:pBdr>
          <w:top w:val="single" w:sz="4" w:space="1" w:color="auto"/>
        </w:pBdr>
        <w:tabs>
          <w:tab w:val="clear" w:pos="1080"/>
          <w:tab w:val="num" w:pos="0"/>
          <w:tab w:val="num" w:pos="374"/>
          <w:tab w:val="num" w:pos="2520"/>
          <w:tab w:val="left" w:pos="6171"/>
        </w:tabs>
        <w:ind w:left="0" w:firstLine="0"/>
        <w:rPr>
          <w:rFonts w:ascii="Calibri" w:hAnsi="Calibri" w:cs="Calibri"/>
          <w:b/>
          <w:sz w:val="20"/>
          <w:szCs w:val="20"/>
        </w:rPr>
      </w:pPr>
      <w:r w:rsidRPr="00104673">
        <w:rPr>
          <w:rFonts w:ascii="Calibri" w:hAnsi="Calibri" w:cs="Calibri"/>
          <w:sz w:val="20"/>
          <w:szCs w:val="20"/>
        </w:rPr>
        <w:t>Hot holding unit is clean</w:t>
      </w:r>
      <w:r w:rsidRPr="00104673">
        <w:rPr>
          <w:rFonts w:ascii="Calibri" w:hAnsi="Calibri" w:cs="Calibri"/>
          <w:sz w:val="22"/>
          <w:szCs w:val="22"/>
        </w:rPr>
        <w:t>.</w:t>
      </w:r>
      <w:r w:rsidRPr="00104673">
        <w:rPr>
          <w:rFonts w:ascii="Calibri" w:hAnsi="Calibri" w:cs="Calibri"/>
          <w:sz w:val="28"/>
          <w:szCs w:val="28"/>
        </w:rPr>
        <w:tab/>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100"/>
        </w:numPr>
        <w:pBdr>
          <w:top w:val="single" w:sz="4" w:space="1" w:color="auto"/>
        </w:pBdr>
        <w:tabs>
          <w:tab w:val="clear" w:pos="1080"/>
          <w:tab w:val="num" w:pos="0"/>
          <w:tab w:val="num" w:pos="374"/>
          <w:tab w:val="num" w:pos="2520"/>
          <w:tab w:val="left" w:pos="10098"/>
        </w:tabs>
        <w:ind w:left="0" w:firstLine="0"/>
        <w:rPr>
          <w:rFonts w:ascii="Calibri" w:hAnsi="Calibri" w:cs="Calibri"/>
          <w:sz w:val="20"/>
          <w:szCs w:val="20"/>
        </w:rPr>
      </w:pPr>
      <w:r w:rsidRPr="00104673">
        <w:rPr>
          <w:rFonts w:ascii="Calibri" w:hAnsi="Calibri" w:cs="Calibri"/>
          <w:sz w:val="20"/>
          <w:szCs w:val="20"/>
        </w:rPr>
        <w:t xml:space="preserve">Food is heated to the required safe internal temperature before </w:t>
      </w:r>
    </w:p>
    <w:p w:rsidR="00240F8E" w:rsidRPr="00104673" w:rsidRDefault="00240F8E" w:rsidP="00240F8E">
      <w:pPr>
        <w:pBdr>
          <w:top w:val="single" w:sz="4" w:space="1" w:color="auto"/>
        </w:pBdr>
        <w:tabs>
          <w:tab w:val="left" w:pos="374"/>
          <w:tab w:val="num" w:pos="2520"/>
          <w:tab w:val="left" w:pos="10098"/>
        </w:tabs>
        <w:rPr>
          <w:rFonts w:ascii="Calibri" w:hAnsi="Calibri" w:cs="Calibri"/>
          <w:sz w:val="20"/>
          <w:szCs w:val="20"/>
        </w:rPr>
      </w:pPr>
      <w:r w:rsidRPr="00104673">
        <w:rPr>
          <w:rFonts w:ascii="Calibri" w:hAnsi="Calibri" w:cs="Calibri"/>
          <w:sz w:val="20"/>
          <w:szCs w:val="20"/>
        </w:rPr>
        <w:tab/>
        <w:t xml:space="preserve">placing in hot holding.  Hot holding units are not used to reheat </w:t>
      </w:r>
    </w:p>
    <w:p w:rsidR="00240F8E" w:rsidRPr="00104673" w:rsidRDefault="00240F8E" w:rsidP="00240F8E">
      <w:pPr>
        <w:pBdr>
          <w:top w:val="single" w:sz="4" w:space="1" w:color="auto"/>
        </w:pBdr>
        <w:tabs>
          <w:tab w:val="left" w:pos="374"/>
          <w:tab w:val="num" w:pos="2520"/>
          <w:tab w:val="left" w:pos="6171"/>
        </w:tabs>
        <w:rPr>
          <w:rFonts w:ascii="Calibri" w:hAnsi="Calibri" w:cs="Calibri"/>
          <w:sz w:val="28"/>
          <w:szCs w:val="28"/>
        </w:rPr>
      </w:pPr>
      <w:r w:rsidRPr="00104673">
        <w:rPr>
          <w:rFonts w:ascii="Calibri" w:hAnsi="Calibri" w:cs="Calibri"/>
          <w:sz w:val="20"/>
          <w:szCs w:val="20"/>
        </w:rPr>
        <w:tab/>
        <w:t>potentially hazardous foods.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bCs/>
          <w:sz w:val="20"/>
          <w:szCs w:val="28"/>
        </w:rPr>
        <w:t>Hot holding unit is pre-heated before hot food is placed in unit.</w:t>
      </w:r>
      <w:r w:rsidRPr="00104673">
        <w:rPr>
          <w:rFonts w:ascii="Calibri" w:hAnsi="Calibri" w:cs="Calibri"/>
          <w:bCs/>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Temperature of hot food being held is at or abo</w:t>
      </w:r>
      <w:r w:rsidR="002F4FF9">
        <w:rPr>
          <w:rFonts w:ascii="Calibri" w:hAnsi="Calibri" w:cs="Calibri"/>
          <w:sz w:val="20"/>
          <w:szCs w:val="20"/>
        </w:rPr>
        <w:t xml:space="preserve">ve </w:t>
      </w:r>
      <w:r w:rsidR="002F4FF9" w:rsidRPr="002F4FF9">
        <w:rPr>
          <w:rFonts w:ascii="Calibri" w:hAnsi="Calibri" w:cs="Calibri"/>
          <w:b/>
          <w:sz w:val="20"/>
          <w:szCs w:val="20"/>
        </w:rPr>
        <w:t>140</w:t>
      </w:r>
      <w:r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 xml:space="preserve">Food is protected from contamination.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300"/>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2"/>
          <w:szCs w:val="22"/>
        </w:rPr>
      </w:pPr>
      <w:r w:rsidRPr="00104673">
        <w:rPr>
          <w:rFonts w:ascii="Calibri" w:hAnsi="Calibri" w:cs="Calibri"/>
          <w:b/>
          <w:sz w:val="22"/>
          <w:szCs w:val="22"/>
        </w:rPr>
        <w:t xml:space="preserve">COLD HOLDING                                                                               </w:t>
      </w:r>
      <w:r w:rsidR="00490ADB">
        <w:rPr>
          <w:rFonts w:ascii="Calibri" w:hAnsi="Calibri" w:cs="Calibri"/>
          <w:b/>
          <w:sz w:val="22"/>
          <w:szCs w:val="22"/>
        </w:rPr>
        <w:t xml:space="preserve">              </w:t>
      </w:r>
      <w:r w:rsidRPr="00104673">
        <w:rPr>
          <w:rFonts w:ascii="Calibri" w:hAnsi="Calibri" w:cs="Calibri"/>
          <w:b/>
          <w:sz w:val="22"/>
          <w:szCs w:val="22"/>
        </w:rPr>
        <w:t xml:space="preserve"> </w:t>
      </w:r>
      <w:proofErr w:type="gramStart"/>
      <w:r w:rsidRPr="00104673">
        <w:rPr>
          <w:rFonts w:ascii="Calibri" w:hAnsi="Calibri" w:cs="Calibri"/>
          <w:b/>
          <w:sz w:val="20"/>
          <w:szCs w:val="20"/>
        </w:rPr>
        <w:t>Yes  No</w:t>
      </w:r>
      <w:proofErr w:type="gramEnd"/>
      <w:r w:rsidRPr="00104673">
        <w:rPr>
          <w:rFonts w:ascii="Calibri" w:hAnsi="Calibri" w:cs="Calibri"/>
          <w:b/>
          <w:sz w:val="20"/>
          <w:szCs w:val="20"/>
        </w:rPr>
        <w:t xml:space="preserve">      Corrective Action</w:t>
      </w:r>
    </w:p>
    <w:p w:rsidR="00240F8E" w:rsidRPr="00104673" w:rsidRDefault="00240F8E" w:rsidP="00774409">
      <w:pPr>
        <w:numPr>
          <w:ilvl w:val="0"/>
          <w:numId w:val="102"/>
        </w:numPr>
        <w:tabs>
          <w:tab w:val="left" w:pos="6171"/>
        </w:tabs>
        <w:ind w:left="0" w:firstLine="0"/>
        <w:rPr>
          <w:rFonts w:ascii="Calibri" w:hAnsi="Calibri" w:cs="Calibri"/>
        </w:rPr>
      </w:pPr>
      <w:r w:rsidRPr="00104673">
        <w:rPr>
          <w:rFonts w:ascii="Calibri" w:hAnsi="Calibri" w:cs="Calibri"/>
          <w:sz w:val="20"/>
          <w:szCs w:val="20"/>
        </w:rPr>
        <w:t>Refrigerators are kept clean and organized.</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r w:rsidRPr="00104673">
        <w:rPr>
          <w:rFonts w:ascii="Calibri" w:hAnsi="Calibri" w:cs="Calibri"/>
          <w:b/>
          <w:sz w:val="32"/>
          <w:szCs w:val="32"/>
        </w:rPr>
        <w:tab/>
      </w:r>
    </w:p>
    <w:p w:rsidR="00240F8E" w:rsidRPr="00104673" w:rsidRDefault="00240F8E" w:rsidP="00774409">
      <w:pPr>
        <w:numPr>
          <w:ilvl w:val="0"/>
          <w:numId w:val="102"/>
        </w:numPr>
        <w:tabs>
          <w:tab w:val="left" w:pos="6171"/>
        </w:tabs>
        <w:ind w:left="0" w:firstLine="0"/>
        <w:rPr>
          <w:rFonts w:ascii="Calibri" w:hAnsi="Calibri" w:cs="Calibri"/>
          <w:sz w:val="28"/>
          <w:szCs w:val="28"/>
        </w:rPr>
      </w:pPr>
      <w:r w:rsidRPr="00104673">
        <w:rPr>
          <w:rFonts w:ascii="Calibri" w:hAnsi="Calibri" w:cs="Calibri"/>
          <w:sz w:val="20"/>
          <w:szCs w:val="20"/>
        </w:rPr>
        <w:t>Temperature of cold food being held is at or below 41</w:t>
      </w:r>
      <w:r w:rsidR="00780DC3"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2"/>
        </w:numPr>
        <w:tabs>
          <w:tab w:val="left" w:pos="6171"/>
        </w:tabs>
        <w:ind w:left="0" w:firstLine="0"/>
        <w:rPr>
          <w:rFonts w:ascii="Calibri" w:hAnsi="Calibri" w:cs="Calibri"/>
          <w:sz w:val="14"/>
          <w:szCs w:val="14"/>
        </w:rPr>
      </w:pPr>
      <w:r w:rsidRPr="00104673">
        <w:rPr>
          <w:rFonts w:ascii="Calibri" w:hAnsi="Calibri" w:cs="Calibri"/>
          <w:sz w:val="20"/>
          <w:szCs w:val="20"/>
        </w:rPr>
        <w:t>Food is protected from contamination.</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6171"/>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REFRIGERATOR, FREEZER, AND MILK COOLER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Thermometers are available and accurate.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Temperature is appropriate for pieces of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6 inches off floor or in walk-in cooling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Refrigerator and freezer units are clean and neat.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Proper chilling procedures are 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All food is properly wrapped, labeled, and dated.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used.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Ambient air temperature of all refrigerators and freezers is monitored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and documented at the beginning and end of each shift.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274AD2" w:rsidP="00600136">
      <w:pPr>
        <w:jc w:val="center"/>
        <w:rPr>
          <w:rFonts w:ascii="Calibri" w:hAnsi="Calibri" w:cs="Calibri"/>
          <w:b/>
        </w:rPr>
      </w:pPr>
      <w:r>
        <w:rPr>
          <w:rFonts w:ascii="Calibri" w:hAnsi="Calibri" w:cs="Calibri"/>
          <w:b/>
        </w:rPr>
        <w:br w:type="page"/>
      </w:r>
      <w:r w:rsidR="00600136"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AE0FF1" w:rsidRPr="00104673" w:rsidRDefault="00AE0FF1" w:rsidP="00240F8E">
      <w:pPr>
        <w:pStyle w:val="SOPTitle"/>
        <w:rPr>
          <w:rFonts w:ascii="Calibri" w:hAnsi="Calibri" w:cs="Calibri"/>
          <w:sz w:val="24"/>
          <w:szCs w:val="24"/>
        </w:rPr>
      </w:pPr>
    </w:p>
    <w:p w:rsidR="00240F8E" w:rsidRPr="00104673" w:rsidRDefault="00240F8E" w:rsidP="00240F8E">
      <w:pPr>
        <w:tabs>
          <w:tab w:val="left" w:pos="720"/>
          <w:tab w:val="left" w:pos="6300"/>
        </w:tabs>
        <w:rPr>
          <w:rFonts w:ascii="Calibri" w:hAnsi="Calibri" w:cs="Calibri"/>
          <w:b/>
          <w:sz w:val="20"/>
          <w:szCs w:val="20"/>
        </w:rPr>
      </w:pPr>
      <w:r w:rsidRPr="00104673">
        <w:rPr>
          <w:rFonts w:ascii="Calibri" w:hAnsi="Calibri" w:cs="Calibri"/>
          <w:b/>
          <w:sz w:val="22"/>
          <w:szCs w:val="22"/>
        </w:rPr>
        <w:t xml:space="preserve">FOOD STORAGE AND DRY STORAGE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i/>
          <w:sz w:val="20"/>
          <w:szCs w:val="20"/>
        </w:rPr>
      </w:pPr>
      <w:r w:rsidRPr="00104673">
        <w:rPr>
          <w:rFonts w:ascii="Calibri" w:hAnsi="Calibri" w:cs="Calibri"/>
          <w:sz w:val="20"/>
          <w:szCs w:val="20"/>
        </w:rPr>
        <w:t xml:space="preserve">Temperatures of dry storage area is between 50 </w:t>
      </w:r>
      <w:r w:rsidR="00172552" w:rsidRPr="00104673">
        <w:rPr>
          <w:rFonts w:ascii="Calibri" w:hAnsi="Calibri" w:cs="Calibri"/>
          <w:sz w:val="22"/>
          <w:szCs w:val="22"/>
        </w:rPr>
        <w:t>º</w:t>
      </w:r>
      <w:r w:rsidRPr="00104673">
        <w:rPr>
          <w:rFonts w:ascii="Calibri" w:hAnsi="Calibri" w:cs="Calibri"/>
          <w:sz w:val="20"/>
          <w:szCs w:val="20"/>
        </w:rPr>
        <w:t xml:space="preserve">F and 70 </w:t>
      </w:r>
      <w:r w:rsidR="00172552" w:rsidRPr="00104673">
        <w:rPr>
          <w:rFonts w:ascii="Calibri" w:hAnsi="Calibri" w:cs="Calibri"/>
          <w:sz w:val="22"/>
          <w:szCs w:val="22"/>
        </w:rPr>
        <w:t>º</w:t>
      </w:r>
      <w:r w:rsidRPr="00104673">
        <w:rPr>
          <w:rFonts w:ascii="Calibri" w:hAnsi="Calibri" w:cs="Calibri"/>
          <w:sz w:val="20"/>
          <w:szCs w:val="20"/>
        </w:rPr>
        <w:t xml:space="preserve">F or </w:t>
      </w:r>
    </w:p>
    <w:p w:rsidR="00240F8E" w:rsidRPr="00104673" w:rsidRDefault="00240F8E" w:rsidP="00240F8E">
      <w:pPr>
        <w:tabs>
          <w:tab w:val="left" w:pos="374"/>
          <w:tab w:val="left" w:pos="6171"/>
        </w:tabs>
        <w:rPr>
          <w:rFonts w:ascii="Calibri" w:hAnsi="Calibri" w:cs="Calibri"/>
          <w:i/>
          <w:sz w:val="20"/>
          <w:szCs w:val="20"/>
        </w:rPr>
      </w:pPr>
      <w:r w:rsidRPr="00104673">
        <w:rPr>
          <w:rFonts w:ascii="Calibri" w:hAnsi="Calibri" w:cs="Calibri"/>
          <w:sz w:val="20"/>
          <w:szCs w:val="20"/>
        </w:rPr>
        <w:tab/>
        <w:t>State public health department requirement.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and paper supplies are stored 6 to 8 inches off the floor.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is labeled with name and received date.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8"/>
        </w:rPr>
        <w:t xml:space="preserve">Open bags of food are stored in containers with tight fitting lids and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8"/>
        </w:rPr>
        <w:tab/>
        <w:t>labeled with common name.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There are no bulging or leaking canned goods.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protected from 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surfaces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Chemicals are clearly labeled and stored away from food and food-</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related supplies.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There is a regular cleaning schedule for all food surfaces.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490ADB" w:rsidRDefault="00240F8E" w:rsidP="00490ADB">
      <w:pPr>
        <w:numPr>
          <w:ilvl w:val="0"/>
          <w:numId w:val="86"/>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in original container or a food grade container.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490ADB">
      <w:pPr>
        <w:pBdr>
          <w:top w:val="single" w:sz="4" w:space="1" w:color="auto"/>
        </w:pBdr>
        <w:tabs>
          <w:tab w:val="left" w:pos="720"/>
          <w:tab w:val="left" w:pos="6030"/>
        </w:tabs>
        <w:rPr>
          <w:rFonts w:ascii="Calibri" w:hAnsi="Calibri" w:cs="Calibri"/>
          <w:b/>
          <w:sz w:val="20"/>
          <w:szCs w:val="20"/>
        </w:rPr>
      </w:pPr>
      <w:r w:rsidRPr="00104673">
        <w:rPr>
          <w:rFonts w:ascii="Calibri" w:hAnsi="Calibri" w:cs="Calibri"/>
          <w:b/>
          <w:sz w:val="22"/>
          <w:szCs w:val="22"/>
        </w:rPr>
        <w:t xml:space="preserve">CLEANING AND SANITIZING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Three-compartment sink is properly set up for ware washing.</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proofErr w:type="spellStart"/>
      <w:r w:rsidRPr="00104673">
        <w:rPr>
          <w:rFonts w:ascii="Calibri" w:hAnsi="Calibri" w:cs="Calibri"/>
          <w:sz w:val="20"/>
          <w:szCs w:val="28"/>
        </w:rPr>
        <w:t>Dishmachine</w:t>
      </w:r>
      <w:proofErr w:type="spellEnd"/>
      <w:r w:rsidRPr="00104673">
        <w:rPr>
          <w:rFonts w:ascii="Calibri" w:hAnsi="Calibri" w:cs="Calibri"/>
          <w:sz w:val="20"/>
          <w:szCs w:val="28"/>
        </w:rPr>
        <w:t xml:space="preserve"> is working properly (</w:t>
      </w:r>
      <w:r w:rsidR="001D100B" w:rsidRPr="00104673">
        <w:rPr>
          <w:rFonts w:ascii="Calibri" w:hAnsi="Calibri" w:cs="Calibri"/>
          <w:sz w:val="20"/>
          <w:szCs w:val="28"/>
        </w:rPr>
        <w:t>such as</w:t>
      </w:r>
      <w:r w:rsidRPr="00104673">
        <w:rPr>
          <w:rFonts w:ascii="Calibri" w:hAnsi="Calibri" w:cs="Calibri"/>
          <w:sz w:val="20"/>
          <w:szCs w:val="28"/>
        </w:rPr>
        <w:t xml:space="preserve"> gauges and chemicals are at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8"/>
        </w:rPr>
        <w:tab/>
      </w:r>
      <w:r w:rsidR="001D100B" w:rsidRPr="00104673">
        <w:rPr>
          <w:rFonts w:ascii="Calibri" w:hAnsi="Calibri" w:cs="Calibri"/>
          <w:sz w:val="20"/>
          <w:szCs w:val="28"/>
        </w:rPr>
        <w:t>r</w:t>
      </w:r>
      <w:r w:rsidRPr="00104673">
        <w:rPr>
          <w:rFonts w:ascii="Calibri" w:hAnsi="Calibri" w:cs="Calibri"/>
          <w:sz w:val="20"/>
          <w:szCs w:val="28"/>
        </w:rPr>
        <w:t>ecommended levels).</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is clean and free of grease and food particles.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temperatures are correct for wash and rinse.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heat sanitizing, the utensils are allowed to remain immersed in</w:t>
      </w:r>
      <w:r w:rsidRPr="00104673">
        <w:rPr>
          <w:rFonts w:ascii="Calibri" w:hAnsi="Calibri" w:cs="Calibri"/>
          <w:b/>
          <w:sz w:val="28"/>
          <w:szCs w:val="28"/>
        </w:rPr>
        <w:t xml:space="preserve">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 xml:space="preserve">171 </w:t>
      </w:r>
      <w:r w:rsidR="00172552" w:rsidRPr="00104673">
        <w:rPr>
          <w:rFonts w:ascii="Calibri" w:hAnsi="Calibri" w:cs="Calibri"/>
          <w:sz w:val="22"/>
          <w:szCs w:val="22"/>
        </w:rPr>
        <w:t>º</w:t>
      </w:r>
      <w:r w:rsidRPr="00104673">
        <w:rPr>
          <w:rFonts w:ascii="Calibri" w:hAnsi="Calibri" w:cs="Calibri"/>
          <w:sz w:val="20"/>
          <w:szCs w:val="20"/>
        </w:rPr>
        <w:t>F water for 30 seconds.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using a chemical sanitizer, it is mixed correctly and a sanitizer</w:t>
      </w:r>
      <w:r w:rsidRPr="00104673">
        <w:rPr>
          <w:rFonts w:ascii="Calibri" w:hAnsi="Calibri" w:cs="Calibri"/>
          <w:b/>
          <w:sz w:val="28"/>
          <w:szCs w:val="28"/>
        </w:rPr>
        <w:t xml:space="preserve"> </w:t>
      </w:r>
      <w:r w:rsidRPr="00104673">
        <w:rPr>
          <w:rFonts w:ascii="Calibri" w:hAnsi="Calibri" w:cs="Calibri"/>
          <w:sz w:val="20"/>
          <w:szCs w:val="20"/>
        </w:rPr>
        <w:t xml:space="preserve">strip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is used to test chemical concentration.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proofErr w:type="spellStart"/>
      <w:r w:rsidRPr="00104673">
        <w:rPr>
          <w:rFonts w:ascii="Calibri" w:hAnsi="Calibri" w:cs="Calibri"/>
          <w:sz w:val="20"/>
          <w:szCs w:val="20"/>
        </w:rPr>
        <w:t>Smallware</w:t>
      </w:r>
      <w:proofErr w:type="spellEnd"/>
      <w:r w:rsidRPr="00104673">
        <w:rPr>
          <w:rFonts w:ascii="Calibri" w:hAnsi="Calibri" w:cs="Calibri"/>
          <w:sz w:val="20"/>
          <w:szCs w:val="20"/>
        </w:rPr>
        <w:t xml:space="preserve"> and utensils are allowed to air dry.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Wiping cloths are stored in sanitizing solution while in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pBdr>
          <w:top w:val="single" w:sz="4" w:space="0" w:color="auto"/>
        </w:pBdr>
        <w:tabs>
          <w:tab w:val="left" w:pos="720"/>
          <w:tab w:val="left" w:pos="6300"/>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sz w:val="28"/>
          <w:szCs w:val="28"/>
        </w:rPr>
      </w:pPr>
      <w:r w:rsidRPr="00104673">
        <w:rPr>
          <w:rFonts w:ascii="Calibri" w:hAnsi="Calibri" w:cs="Calibri"/>
          <w:b/>
          <w:sz w:val="22"/>
          <w:szCs w:val="22"/>
        </w:rPr>
        <w:t xml:space="preserve">UTENSILS AND EQUIPMENT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8"/>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All small equipment and utensils, including cutting boards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knives, are cleaned and sanitized between uses.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Small equipment and utensils are washed, sanitized, and air-dried.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Work surfaces and utensils are clean.</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600136" w:rsidP="00600136">
      <w:pPr>
        <w:jc w:val="center"/>
        <w:rPr>
          <w:rFonts w:ascii="Calibri" w:hAnsi="Calibri" w:cs="Calibri"/>
          <w:b/>
        </w:rPr>
      </w:pPr>
      <w:r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Work surfaces are cleaned and sanitized between uses.</w:t>
      </w:r>
      <w:r w:rsidRPr="00104673">
        <w:rPr>
          <w:rFonts w:ascii="Calibri" w:hAnsi="Calibri" w:cs="Calibri"/>
          <w:sz w:val="28"/>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cleaned and sanitized after each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calibrated on a routine basis.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Can opener is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Drawers and racks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 w:val="left" w:pos="6300"/>
        </w:tabs>
        <w:ind w:left="0" w:firstLine="0"/>
        <w:rPr>
          <w:rFonts w:ascii="Calibri" w:hAnsi="Calibri" w:cs="Calibri"/>
          <w:b/>
          <w:sz w:val="28"/>
          <w:szCs w:val="20"/>
        </w:rPr>
      </w:pPr>
      <w:r w:rsidRPr="00104673">
        <w:rPr>
          <w:rFonts w:ascii="Calibri" w:hAnsi="Calibri" w:cs="Calibri"/>
          <w:sz w:val="20"/>
          <w:szCs w:val="28"/>
        </w:rPr>
        <w:t xml:space="preserve">Clean utensils are handled in a manner to prevent contamination of </w:t>
      </w:r>
    </w:p>
    <w:p w:rsidR="00240F8E" w:rsidRPr="00104673" w:rsidRDefault="00240F8E" w:rsidP="00240F8E">
      <w:pPr>
        <w:tabs>
          <w:tab w:val="left" w:pos="374"/>
          <w:tab w:val="left" w:pos="6171"/>
          <w:tab w:val="left" w:pos="6300"/>
        </w:tabs>
        <w:rPr>
          <w:rFonts w:ascii="Calibri" w:hAnsi="Calibri" w:cs="Calibri"/>
          <w:b/>
          <w:sz w:val="28"/>
          <w:szCs w:val="20"/>
        </w:rPr>
      </w:pPr>
      <w:r w:rsidRPr="00104673">
        <w:rPr>
          <w:rFonts w:ascii="Calibri" w:hAnsi="Calibri" w:cs="Calibri"/>
          <w:sz w:val="20"/>
          <w:szCs w:val="28"/>
        </w:rPr>
        <w:tab/>
        <w:t>areas that will be in direct contact with food or a person’s mouth.</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374"/>
          <w:tab w:val="left" w:pos="10098"/>
        </w:tabs>
        <w:rPr>
          <w:rFonts w:ascii="Calibri" w:hAnsi="Calibri" w:cs="Calibri"/>
          <w:b/>
          <w:sz w:val="14"/>
          <w:szCs w:val="14"/>
        </w:rPr>
      </w:pPr>
    </w:p>
    <w:p w:rsidR="00240F8E" w:rsidRPr="00104673" w:rsidRDefault="00240F8E" w:rsidP="00240F8E">
      <w:pPr>
        <w:pBdr>
          <w:bottom w:val="single" w:sz="4" w:space="1" w:color="auto"/>
        </w:pBdr>
        <w:tabs>
          <w:tab w:val="left" w:pos="374"/>
          <w:tab w:val="left" w:pos="10098"/>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b/>
          <w:sz w:val="20"/>
          <w:szCs w:val="20"/>
        </w:rPr>
      </w:pPr>
      <w:r w:rsidRPr="00104673">
        <w:rPr>
          <w:rFonts w:ascii="Calibri" w:hAnsi="Calibri" w:cs="Calibri"/>
          <w:b/>
          <w:sz w:val="22"/>
          <w:szCs w:val="22"/>
        </w:rPr>
        <w:t xml:space="preserve">LARGE EQUIPMENT                                                                      </w:t>
      </w:r>
      <w:r w:rsidR="00490ADB">
        <w:rPr>
          <w:rFonts w:ascii="Calibri" w:hAnsi="Calibri" w:cs="Calibri"/>
          <w:b/>
          <w:sz w:val="22"/>
          <w:szCs w:val="22"/>
        </w:rPr>
        <w:t xml:space="preserve">               </w:t>
      </w:r>
      <w:r w:rsidRPr="00104673">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Food slicer is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 xml:space="preserve">Food slicer is broken down, cleaned, and sanitized before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after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Boxes, containers, and recyclables are removed from site.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Loading dock and area around dumpsters are clean and odor-free.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Exhaust hood and filters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300"/>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GARBAGE STORAGE AND DISPOSAL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Kitchen garbage cans are clean and kept covered.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Garbage cans are emptied as necessary.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Boxes and containers are removed from site.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Loading dock and area around dumpster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Dumpsters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171"/>
          <w:tab w:val="left" w:pos="6300"/>
        </w:tabs>
        <w:rPr>
          <w:rFonts w:ascii="Calibri" w:hAnsi="Calibri" w:cs="Calibri"/>
          <w:sz w:val="14"/>
          <w:szCs w:val="14"/>
        </w:rPr>
      </w:pPr>
    </w:p>
    <w:p w:rsidR="00240F8E" w:rsidRPr="00104673" w:rsidRDefault="00240F8E" w:rsidP="00240F8E">
      <w:pPr>
        <w:pBdr>
          <w:top w:val="single" w:sz="6" w:space="1" w:color="auto"/>
        </w:pBdr>
        <w:tabs>
          <w:tab w:val="left" w:pos="720"/>
          <w:tab w:val="left" w:pos="6300"/>
        </w:tabs>
        <w:rPr>
          <w:rFonts w:ascii="Calibri" w:hAnsi="Calibri" w:cs="Calibri"/>
          <w:b/>
          <w:sz w:val="14"/>
          <w:szCs w:val="14"/>
        </w:rPr>
      </w:pPr>
    </w:p>
    <w:p w:rsidR="00240F8E" w:rsidRPr="00104673" w:rsidRDefault="00240F8E" w:rsidP="00240F8E">
      <w:pPr>
        <w:pBdr>
          <w:top w:val="single" w:sz="6"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PEST CONTROL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 xml:space="preserve">Outside doors have screens, are well-sealed, and are equipped with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a self-closing</w:t>
      </w:r>
      <w:r w:rsidRPr="00104673">
        <w:rPr>
          <w:rFonts w:ascii="Calibri" w:hAnsi="Calibri" w:cs="Calibri"/>
          <w:b/>
          <w:sz w:val="28"/>
          <w:szCs w:val="28"/>
        </w:rPr>
        <w:t xml:space="preserve"> </w:t>
      </w:r>
      <w:r w:rsidRPr="00104673">
        <w:rPr>
          <w:rFonts w:ascii="Calibri" w:hAnsi="Calibri" w:cs="Calibri"/>
          <w:sz w:val="20"/>
          <w:szCs w:val="20"/>
        </w:rPr>
        <w:t>device.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No evidence of pests is present.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There is a regular schedule of pest control by a licensed pest control</w:t>
      </w:r>
      <w:r w:rsidRPr="00104673">
        <w:rPr>
          <w:rFonts w:ascii="Calibri" w:hAnsi="Calibri" w:cs="Calibri"/>
          <w:b/>
          <w:sz w:val="28"/>
          <w:szCs w:val="28"/>
        </w:rPr>
        <w:t xml:space="preserve">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operator.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rPr>
          <w:rFonts w:ascii="Calibri" w:hAnsi="Calibri" w:cs="Calibri"/>
        </w:rPr>
      </w:pPr>
    </w:p>
    <w:p w:rsidR="00240F8E" w:rsidRPr="00104673" w:rsidRDefault="00240F8E" w:rsidP="00240F8E">
      <w:pPr>
        <w:rPr>
          <w:rFonts w:ascii="Calibri" w:hAnsi="Calibri" w:cs="Calibri"/>
        </w:rPr>
      </w:pPr>
    </w:p>
    <w:sectPr w:rsidR="00240F8E" w:rsidRPr="00104673" w:rsidSect="00600136">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FBD" w:rsidRDefault="00C61FBD">
      <w:r>
        <w:separator/>
      </w:r>
    </w:p>
  </w:endnote>
  <w:endnote w:type="continuationSeparator" w:id="0">
    <w:p w:rsidR="00C61FBD" w:rsidRDefault="00C6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6F5" w:rsidRDefault="00EB76F5" w:rsidP="006D7EC7">
    <w:pPr>
      <w:pStyle w:val="Footer"/>
      <w:ind w:right="360"/>
      <w:jc w:val="right"/>
      <w:rPr>
        <w:rStyle w:val="PageNumber"/>
      </w:rPr>
    </w:pPr>
    <w:r>
      <w:tab/>
    </w:r>
  </w:p>
  <w:p w:rsidR="00EB76F5" w:rsidRDefault="00EB76F5" w:rsidP="00547D47">
    <w:pPr>
      <w:pStyle w:val="Footer"/>
      <w:tabs>
        <w:tab w:val="left" w:pos="8040"/>
      </w:tabs>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rsidR="00EB76F5" w:rsidRPr="002D446B" w:rsidRDefault="00EB76F5" w:rsidP="000352C5">
    <w:pPr>
      <w:pStyle w:val="Footer"/>
      <w:tabs>
        <w:tab w:val="left" w:pos="7280"/>
        <w:tab w:val="left" w:pos="8040"/>
      </w:tabs>
      <w:ind w:right="360"/>
      <w:rPr>
        <w:rStyle w:val="PageNumber"/>
      </w:rPr>
    </w:pPr>
    <w:r w:rsidRPr="002D446B">
      <w:rPr>
        <w:rStyle w:val="PageNumber"/>
      </w:rPr>
      <w:tab/>
    </w:r>
    <w:r>
      <w:rPr>
        <w:rStyle w:val="PageNumber"/>
      </w:rPr>
      <w:tab/>
    </w:r>
    <w:r>
      <w:rPr>
        <w:rStyle w:val="PageNumber"/>
      </w:rPr>
      <w:tab/>
    </w:r>
    <w:r>
      <w:rPr>
        <w:noProof/>
      </w:rPr>
      <w:drawing>
        <wp:anchor distT="0" distB="0" distL="114300" distR="114300" simplePos="0" relativeHeight="251655680" behindDoc="1" locked="0" layoutInCell="1" allowOverlap="1">
          <wp:simplePos x="0" y="0"/>
          <wp:positionH relativeFrom="column">
            <wp:posOffset>1047750</wp:posOffset>
          </wp:positionH>
          <wp:positionV relativeFrom="paragraph">
            <wp:posOffset>9281795</wp:posOffset>
          </wp:positionV>
          <wp:extent cx="457200" cy="310515"/>
          <wp:effectExtent l="0" t="0" r="0" b="0"/>
          <wp:wrapNone/>
          <wp:docPr id="26" name="Picture 26"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6F5" w:rsidRDefault="00EB76F5" w:rsidP="00030E8D">
    <w:pPr>
      <w:pStyle w:val="Footer"/>
      <w:tabs>
        <w:tab w:val="left" w:pos="900"/>
      </w:tabs>
      <w:rPr>
        <w:rStyle w:val="PageNumber"/>
        <w:rFonts w:cs="Arial"/>
        <w:szCs w:val="18"/>
      </w:rPr>
    </w:pPr>
    <w:r>
      <w:rPr>
        <w:rFonts w:ascii="Arial" w:hAnsi="Arial" w:cs="Arial"/>
        <w:noProof/>
        <w:sz w:val="18"/>
        <w:szCs w:val="18"/>
      </w:rPr>
      <mc:AlternateContent>
        <mc:Choice Requires="wpg">
          <w:drawing>
            <wp:anchor distT="0" distB="0" distL="114300" distR="114300" simplePos="0" relativeHeight="251662848" behindDoc="1" locked="0" layoutInCell="1" allowOverlap="1" wp14:anchorId="7F8D94AC" wp14:editId="758D8211">
              <wp:simplePos x="0" y="0"/>
              <wp:positionH relativeFrom="column">
                <wp:posOffset>76200</wp:posOffset>
              </wp:positionH>
              <wp:positionV relativeFrom="paragraph">
                <wp:posOffset>51435</wp:posOffset>
              </wp:positionV>
              <wp:extent cx="1069975" cy="484505"/>
              <wp:effectExtent l="0" t="3810" r="0" b="0"/>
              <wp:wrapNone/>
              <wp:docPr id="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8" name="Picture 274"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75"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9F6C4" id="Group 273" o:spid="_x0000_s1026" style="position:absolute;margin-left:6pt;margin-top:4.05pt;width:84.25pt;height:38.15pt;z-index:-251653632"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&#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f//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T+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1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f//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&#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&#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&#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fz8LKNJPxC+k6yKGAx2E2IvqI5CD9IOo4KMl/wCK2/8AGrE/t0JTujmUf8y6vimv&#10;c+inzLGvj9r3Pnffiw4s2NfiKdVqxtvuYusHuG4/0elhgH1+5r8b8xRzxWq7c8/gAK+vbsEt/wAt&#10;uflyccWdWP8AfrWr2Y4dVe5XjwKVl5XuGq9Cf/V73Rv/AMHnKf8A5d6bh3ln/FLX+Oj/AH4VBPal&#10;/wBOxmn/AHgXn/QO5XufSl5l9Xxh1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ZP8AhARpJ+JF0sWRQwFfWmxF9RhtUQfp&#10;B1HBfkH/ABY35n4GsMvqFJTubmEf8bR/ys3XufQo5lVXyNV7nzcPxBsTXFvXV1hqlTZszjmKGxN/&#10;8hiE0JP/AAW2/wAL8xFzVWq5c/x1e4kV9lnZIx+X3WyxMzNlbK/0zSFe6Yr3Cf8ACCshq9w1XoT/&#10;AOr3ujf/AIPOU/8Ay703DvLP+KWv8dH+/CoJ7Uv+nYzT/vAvP+gdyvc+lLzL6vjD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lP4Pv/ZyPpb/3nV//AJbKvgwyD/ixvzP++msMPqG/&#10;6czMP9rb/wCV2q9z6E3Mqa+Ryvc+Zr6uK6XFPVd1OxKeTznqM2ZjlaS4O8viU7FrjQ3JvzDu/Op9&#10;w/36via+1bs/aDGQ5egCAmzthHRDKBHpXuF64VVLle4ar0J/9XvdG/8Awecp/wDl3puHeWf8Utf4&#10;6P8AfhUE9qX/AE7Gaf8AeBef9A7le59KXmX1fGH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U/g+/9nI+lv/edX/8Alsq+DDIP+LG/M/76aww+ob/p&#10;zMw/2tv/AJXar3PoTcypr5HK9z5gPXGaKo61ZwngYOj43irKykEEGrkIII0II5hnc4uK/wAY/Gvt&#10;53YSUZbag4EMMyP9zTXuBdxFQ5r3Dl/h2UdNXevDpBBVpvVc3YFIAb/ajrI5EOnsZQfq4IcpE3Tf&#10;+On41jl2wOKa3VzMpMf5HcD0LagfaCRXufSE5lxXx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ZT+D7/2cj6W/951f/wCWyr4MMg/4sb8z/vprDD6hv+nMzD/a2/8Aldqvc+hNzKmvkcr3PltZ&#10;7/5jfGf+86r/AOkzcwtd+4+Zr7lMr/4la/2tH++ivcSvGKPq9w6n4cX/AFfr0h/8GrBv/KlOCLKP&#10;+Km/8cfGsa+2P/p1Mz/7xH/98Ne59HvmW9fHD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ZZ+D1G8n4knS1Y1LEVuIGwF9BhdWSfoA1PBh&#10;kH/Fjfmf99NYXfUOQNzMwn+g3/yu1XufQj5lTXyPV7nyu6+uqsTrpsSrm3zVEjyyNYC7OSzGwAAu&#10;T4C3MKCdRk191bTSWEhCcAkAAdQwFe5E5Wn69w6n4cX/AFfr0h/8GrBv/KlOCLKP+Km/8cfGsa+2&#10;P/p1Mz/7xH/98Ne59HvmW9fHD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Wqf&#10;gmf9nOumf/iRf+w/iPBtu5/xaj/O/wB8VWCX1Mf9ORf/APPt/wBBdvXub/fMo6+Tqvc+VhzCavuy&#10;r3Pc9Xq9w6n4cX/V+vSH/wAGrBv/ACpTgiyj/ipv/HHxrGvtj/6dTM/+8R//AHw17n0e+Zb18cN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qn4Jn/Zzrpn/4kX/sP4jwbbuf8Wo/zv8AfFVgl9TH/TkX/wDz7f8AQXb1&#10;7m/3zKOvk6r3PlYcwmr7sq9z3PV6vcOp+HF/1fr0h/8ABqwb/wAqU4Iso/4qb/xx8axr7Y/+nUzP&#10;/vEf/wB8Ne59HvmW9fHD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Wqfgmf9nOumf/iRf+w/iPBtu5/xaj/O/wB8&#10;VWCX1Mf9ORf/APPt/wBBdvXub/fMo6+Tqvc+VhzCavuyr3Pc9Xq9w6n4cX/V+vSH/wAGrBv/ACpT&#10;giyj/ipv/HHxrGvtj/6dTM/+8R//AHw17n0e+Zb18cN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qn4Jn/Zzrpn/4kX/sP4jwbbuf8Wo/zv8AfFVgl9TH/TkX/wDz7f8AQXb1&#10;7m/3zKOvk6r3Plo5uo6bDs14nh9EnlwwVdTHGov7qrIyqNddAOYWOCFEDpNfc3l7inrdtajJKEkn&#10;pJSCa9xPcZo3r3Dqfhxf9X69If8AwasG/wDKlOCLKP8Aipv/ABx8axr7Y/8Ap1Mz/wC8R/8A3w17&#10;n0e+Zb18cN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Wqfgmf9nOumf/iR&#10;f+w/iPBtu5/xaj/O/wB8VWCX1Mf9ORf/APPt/wBBdvXub/fMo6+Tqvc+W1nv/mN8Z/7zqv8A6TNz&#10;C137j5mvuUyv/iVr/a0f76K9xK8Yo+r3Dv8A4atDVYh6++kUFGu91zPhcpFwPdimEjnUjsik+09h&#10;rwSZOJum/wDGFYydtDqWd08yKsB+VdHqpOke0kCvc+jhzLWvjo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qn4Jn/Zzrpn/4kX/sP4jwbbuf8Wo/zv8AfFVgl9TH/TkX&#10;/wDz7f8AQXb17m/3zKOvk6r3PltZ7/5jfGf+86r/AOkzcwtd+4+Zr7lMr/4la/2tH++ivcSvGKPq&#10;9w//AOFf/wBnDOk//e8i/wCkUnBTkn/Fbf8AjVib26/9OhmX+0H/AH5Ne59FDmWFfH/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W5fgaUFNV/iU5IqJxdqWlx+WM3IsxwiqiJ+Puuw4O92hN4n&#10;yV/vprn79UDqm9y7sD+JduD5fmG1fECvc33eZPV8p9e58trPf/Mb4z/3nVf/AEmbmFrv3HzNfcpl&#10;f/ErX+1o/wB9Fe4leMUfV7h//wAK/wD7OGdJ/wDveRf9IpOCnJP+K2/8asTe3X/p0My/2g/78mvc&#10;+ihzLCvj/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b9+BV/2c&#10;jyh/3g49/wCWyfg93Z/4sT5K+Brnr9Uf/TmXP+2W/wDysivc30eZOV8q9e58trPf/Mb4z/3nVf8A&#10;0mbmFrv3HzNfcplf/ErX+1o/30V7iV4xR9XuH/8Awr/+zhnSf/veRf8ASKTgpyT/AIrb/wAasTe3&#10;X/p0My/2g/78mvc+ihzLCvj/AK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b9+BV/2cjyh/3g49/wCWyfg93Z/4sT5K+Brnr9Uf/TmXP+2W/wDysivc30eZOV8q9e58&#10;trPf/Mb4z/3nVf8A0mbmFrv3HzNfcplf/ErX+1o/30V7iV4xR9XuH/8Awr/+zhnSf/veRf8ASKTg&#10;pyT/AIrb/wAasTe3X/p0My/2g/78mvc+ihzLCvj/AK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W/fgVf9nI8of94OPf8Alsn4Pd2f+LE+Svga56/VH/05lz/tlv8A8rIr3N9HmTlf&#10;KvXufLaz3/zG+M/951X/ANJm5ha79x8zX3KZX/xK1/taP99Fe4leMUfV7h//AMK//s4Z0n/73kX/&#10;AEik4Kck/wCK2/8AGrE3t1/6dDMv9oP+/Jr3Poocywr4/wC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b9+BV/2cjyh/3g49/wCWyfg93Z/4sT5K+Brnr9Uf/TmXP+2W&#10;/wDysivc30eZOV8q9e58trPf/Mb4z/3nVf8A0mbmFrv3HzNfcplf/ErX+1o/30V7iV4xR9XuH/8A&#10;wr/+zhnSf/veRf8ASKTgpyT/AIrb/wAasTe3X/p0My/2g/78mvc+ihzLCvj/AK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fgVf9nI8of94OPf8Alsn4Pd2f+LE+Svga56/V&#10;H/05lz/tlv8A8rIr3N9HmTlfKvXufLaz3/zG+M/951X/ANJm5ha79x8zX3KZX/xK1/taP99Fe4le&#10;MUfV7h//AMK//s4Z0n/73kX/AEik4Kck/wCK2/8AGrE3t1/6dDMv9oP+/Jr3Poocywr4/wC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H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yH4DuGy134jOXKqNgBRYXjszA3uQaJ4bD43kB+gHkgbsCbtPUFfCudP1UPBrc&#10;59J/jdYSP9VCvgk17m9/zJmvljr3PltZ7/5jfGf+86r/AOkzcwtd+4+Zr7lMr/4la/2tH++ivcSv&#10;GKPq9yx38IugpsR/Ec6V09WNyriVTKACR70VBUyodPYyg8F2QibtvzPwNYcfUC6pnc3MSn/jSR6K&#10;dbSfcTXufQy5lXXyK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0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U/gE/9&#10;nDMO/wC9HjX/AEiTkibr/wDFY/xVVzX+q/8A6dBf+3sf78a9zem5krXy617ny9esGGwYN1azThFK&#10;WaKkxfEoULEFisdTIoLEAC9hroOYY3A0uKHWfjX3BbvPG5y+3cVtUy0oxskoScK9wOuJKGFe5ZT+&#10;D7/2cj6W/wDedX/+Wyr4MMg/4sb8z/vprDD6hv8ApzMw/wBrb/5Xar3PoTcypr5HK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1P4BP/ZwzDv8AvR41/wBIk5Im6/8AxWP8VVc1/qv/&#10;AOnQX/t7H+/Gvc3puZK18ute58wXrt/zu/OX/e8xb/ysl5hnc/3RX+MfjX277rf8sy1/2hn/AJTT&#10;XuBVxFQ7r3LKfwff+zkfS3/vOr//AC2VfBhkH/Fjfmf99NYYfUN/05mYf7W3/wArtV7n0JuZU18j&#10;l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XU/gE/9nDMO/wC9HjX/AEiTkibr/wDFY/xV&#10;VzX+q/8A6dBf+3sf78a9zem5krXy617nzBeu3/O785f97zFv/KyXmGdz/dFf4x+Nfbvut/yzLX/a&#10;Gf8AlNNe4FXEVDuvcsp/B9/7OR9Lf+86v/8ALZV8GGQf8WN+Z/301hh9Q3/TmZh/tbf/ACu1XufQ&#10;m5lTXyO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9X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1P4BP/ZwzDv8A&#10;vR41/wBIk5Im6/8AxWP8VVc1/qv/AOnQX/t7H+/Gvc3puZK18ute58wXrt/zu/OX/e8xb/ysl5hn&#10;c/3RX+MfjX277rf8sy1/2hn/AJTTXuBVxFQ7r3LKfwff+zkfS3/vOr//AC2VfBhkH/Fjfmf99NYY&#10;fUN/05mYf7W3/wArtV7n0JuZU18jl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10;1v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U/gE/9nDMO/wC9HjX/AEiTkibr/wDFY/xVVzX+q/8A6dBf+3sf&#10;78a9zem5krXy617nzBeu3/O785f97zFv/KyXmGdz/dFf4x+Nfbvut/yzLX/aGf8AlNNe4FXEVDuv&#10;csp/B9/7OR9Lf+86v/8ALZV8GGQf8WN+Z/301hh9Q3/TmZh/tbf/ACu1XufQm5lTXyO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WfgDxu/wCIVh7IpITA&#10;saLEDsPLQXPsFyByRN1/+Kx/iqrmr9WBA3RX/wB5DHxNe5vR8yVr5d69z5gvXb/nd+cv+95i3/lZ&#10;LzDO5/uiv8Y/Gvt33W/5Zlr/ALQz/wAppr3Aq4iod17llP4Pv/ZyPpb/AN51f/5bKvgwyD/ixvzP&#10;++msMPqG/wCnMzD/AGtv/ldqvc+hNzKmvkc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f/0P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p/8J5/+r9az/wVMW/8qaLkl7qf8VH/ABD8RXLn6u/+nUT/&#10;AN5bP++PV7m75zI6vmTr3PmC9dv+d35y/wC95i3/AJWS8wzuf7or/GPxr7d91v8AlmWv+0M/8ppr&#10;3Aq4iod17lmP4OlLUVn4k/S6GlQuwq8Scgf4Y8KrHc/Qqgk/RwY7vibxvzP++msKvqKcDe5mYFRj&#10;wND1L7QHtJAr3PoPcyor5I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f//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en/wnn/6v1rP&#10;/BUxb/ypouSXup/xUf8AEPxFcufq7/6dRP8A3ls/749XubvnMjq+ZOvc+YL12/53fnL/AL3mLf8A&#10;lZLzDO5/uiv8Y/Gvt33W/wCWZa/7Qz/ymmvcCriKh3XuWqfgmf8AZzrpn/4kX/sP4jwbbuf8Wo/z&#10;v98VWCX1Mf8ATkX/APz7f9BdvXub/fMo6+Tq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en/wnn/6v1rP/BUxb/ypouSXup/xUf8AEPxFcufq7/6dRP8A3ls/749XubvnMjq+&#10;ZOvc+YL12/53fnL/AL3mLf8AlZLzDO5/uiv8Y/Gvt33W/wCWZa/7Qz/ymmvcCriKh3XuWqfgmf8A&#10;Zzrpn/4kX/sP4jwbbuf8Wo/zv98VWCX1Mf8ATkX/APz7f9BdvXub/fMo6+Tq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en/wnn/6v1rP/BUxb/ypouSXup/xUf8AEPxFcufq7/6d&#10;RP8A3ls/749XubvnMjq+ZOvc+YL12/53fnL/AL3mLf8AlZLzDO5/uiv8Y/Gvt33W/wCWZa/7Qz/y&#10;mmvcCriKh3XuWqfgmf8AZzrpn/4kX/sP4jwbbuf8Wo/zv98VWCX1Mf8ATkX/APz7f9BdvXub/fMo&#10;6+Tq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Xp/8J5/+r9az/wVMW/8qaLkl7qf8VH/ABD8RXLn6u/+nUT/AN5bP++P&#10;V7m75zI6vmTr3PmNepTDP5J6i8/4Nv8AN+UzHjkO/bt3eXXTJutc2va9rnmG94nS8sdClfE19tG5&#10;j/5nJ7NyI1WzCo2xLSDE17gK8LqkqvctU/BM/wCznXTP/wASL/2H8R4Nt3P+LUf53++KrBL6mP8A&#10;pyL/AP59v+gu3r3N/vmUdfJ1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6f/Ce&#10;f/q/Ws/8FTFv/Kmi5Je6n/FR/wAQ/EVy5+rv/p1E/wDeWz/vj1e5u+cyOr5k69z5mHqx/wCrp+pf&#10;/g15h/8ALjPzDu+/u6/8dXxNfazuD/ywrD/vEtv+UUV7hf8AhVUs17lqn4Jn/Zzrpn/4kX/sP4jw&#10;bbuf8Wo/zv8AfFVgl9TH/TkX/wDz7f8AQXb17m/3zKOvk6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fl/wnQoKar9cmYaicXalyViksZuRZjieFxE/H3XYclDdITcq/wAQ/wC/JrlJ&#10;9Ybqm912AP4r5oHy7i5V8QK9zdd5kTXzUV7nzMPVj/1dP1L/APBrzD/5cZ+Yd3393X/jq+Jr7Wdw&#10;f+WFYf8AeJbf8oor3C/8KqlmvctU/BM/7OddM/8AxIv/AGH8R4Nt3P8Ai1H+d/viqwS+pj/pyL//&#10;AJ9v+gu3r3N/vmUdfJ1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1/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D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R+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L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9P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X/f8Jxv+r3s0/8AgjYl/wCXfCOSjul/xSr/ABD/AL8muTn1jf8ATsW/&#10;/ee1/wBA91XubqPMiK+bCvc+Zh6sf+rp+pf/AINeYf8Ay4z8w7vv7uv/AB1fE19rO4P/ACwrD/vE&#10;tv8AlFFe4X/hVUs17lv34FX/AGcjyh/3g49/5bJ+D3dn/ixPkr4Guev1R/8ATmXP+2W//KyK9zfR&#10;5k5Xyr1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V+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f9/wnG/6vezT/wCCNiX/&#10;AJd8I5KO6X/FKv8AEP8Avya5OfWN/wBOxb/957X/AED3Ve5uo8yIr5sK9z5mHqx/6un6l/8Ag15h&#10;/wDLjPzDu+/u6/8AHV8TX2s7g/8ALCsP+8S2/wCUUV7hf+FVSzXuW/fgVf8AZyPKH/eDj3/lsn4P&#10;d2f+LE+Svga56/VH/wBOZc/7Zb/8rIr3N9HmTlfKv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X+f8Jx2Uet/NAJtfI+JgfH/AH74&#10;SeSjul/xSr/EP+/Jrk79Ywndi3/7z2v+ge6r3N1PmRFfNfXufM/9Y+Gz4N6u+qmEVRVpaXOGZoXK&#10;klSyYnUKSpIBtcaaDmHuYDTcOD+/V/vxr7Tuzp4XO72XOJ2Ks7VQnbBYQca9wuHCipkr3LfvwKv+&#10;zkeUP+8HHv8Ay2T8Hu7P/FifJXwNc9fqj/6cy5/2y3/5WRXub6PMnK+Ve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f/9f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6f/Cef/q/Ws/8FTFv/Kmi&#10;5Je6n/FR/wAQ/EVy5+rv/p1E/wDeWz/vj1e5u+cyOr5k69z5xH4kWDHAfXv1doTGIt+acXqNqm4P&#10;zNQ1Ru08W37j8TzEnN06bpwf3x95mvsb7Grn81uplipmLRlP+kQER6aY9K9wk/A5WS9e5b9+BV/2&#10;cjyh/wB4OPf+Wyfg93Z/4sT5K+Brnr9Uf/TmXP8Atlv/AMrIr3N9HmTlfKv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0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f//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vGf8Jcv+rQ+oP/g4N/5bKPnGL6lf+Wrb/wDeP/70XWWfZ9/xM5/tn+hFJTH/APel&#10;P+I/tPNmznOSp7pi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jp/wqN/6&#10;u76ff+Cev/lzrOdnfpq/5ZVz/wB5H/vNFYmdoP8AxS3/ALX/AKJVKvAP95n/AOJfsHNZLnRuoEp9&#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V+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m8Z/wly/6tD6g/+Dg3/lso+cYvqV/5&#10;atv/AN4//vRdZZ9n3/Ezn+2f6EUlMf8A96U/4j+082bOc5KnumL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aOn/Co3/q7vp9/4J6/+XOs52d+mr/llXP/AHkf+80ViZ2g/wDF&#10;Lf8Atf8AolUq8A/3mf8A4l+wc1kudG6gSn3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bxn/CXL/q0PqD/4ODf+Wyj5xi+pX/lq2/8A3j/+9F1ln2ff8TOf7Z/oRSUx/wD3pT/iP7Tz&#10;Zs5zkqe6Y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o6f8Kjf+ru+n3/g&#10;nr/5c6znZ36av+WVc/8AeR/7zRWJnaD/AMUt/wC1/wCiVSrwD/eZ/wDiX7BzWS50bqBKfe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vGf8Jcv+rQ+oP/g4N/5bKPnGL6lf+Wrb/wDe&#10;P/70XWWfZ9/xM5/tn+hFJTH/APelP+I/tPNmznOSp7pi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jp/wqN/6u76ff+Cev/lzrOdnfpq/5ZVz/wB5H/vNFYmdoP8AxS3/ALX/&#10;AKJVKvAP95n/AOJfsHNZLnRuoEp9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f/Q&#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m8&#10;Z/wly/6tD6g/+Dg3/lso+cYvqV/5atv/AN4//vRdZZ9n3/Ezn+2f6EUlMf8A96U/4j+082bOc5Kn&#10;umL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aOn/Co3/q7vp9/4J6/+XOs&#10;52d+mr/llXP/AHkf+80ViZ2g/wDFLf8Atf8AolUq8A/3mf8A4l+wc1kudG6gSn3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xn/CXL/q0PqD/4ODf+Wyj5xi+pX/lq2/8A3j/+9F1l&#10;n2ff8TOf7Z/oRSUx/wD3pT/iP7TzZs5zkqe6Y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f/U+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b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f//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9D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0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1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f/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0v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V+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W+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f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0/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&#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9b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Q+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0f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9P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T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1f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Q+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R+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0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T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X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W+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f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0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f//U+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9b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f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S+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1f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W+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T+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f/9f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0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H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L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kzD8RxDCK6HFMKnkpamndZIponZJEdTdXR1IZWB1BBuONONpdSUqAIIggiQR0EHaKs&#10;lRSZGBrogEWPDTL69/XQuH/yletOexSbDF5IzfjHl7CNpTZ81t220ta1uRn/AGHyUq1/kbWZmfy7&#10;Uz0zo20If5xdxHfOR/jq/GsHydJe/lJ/yCOFaxLE8SxmvmxXGKiSrqqhi8s00jSSOx1LO7EsxPiS&#10;b8ktttLKQlAAAwAAgAdAA2UH1KKzJxNZwABYchceqld8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P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b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27" type="#_x0000_t75" alt="USDA2col" style="position:absolute;left:1987;top:14668;width:77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">
                <v:imagedata r:id="rId3" o:title="USDA2col" grayscale="t"/>
              </v:shape>
              <v:shape id="Picture 275" o:spid="_x0000_s1028" type="#_x0000_t75" alt="NFSMIlogo" style="position:absolute;left:2735;top:14580;width:112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">
                <v:imagedata r:id="rId4" o:title="NFSMIlogo" grayscale="t"/>
              </v:shape>
            </v:group>
          </w:pict>
        </mc:Fallback>
      </mc:AlternateContent>
    </w:r>
    <w:r>
      <w:rPr>
        <w:noProof/>
      </w:rPr>
      <w:drawing>
        <wp:anchor distT="0" distB="0" distL="114300" distR="114300" simplePos="0" relativeHeight="251654656" behindDoc="1" locked="0" layoutInCell="1" allowOverlap="1" wp14:anchorId="50C3C27B" wp14:editId="0108CFB7">
          <wp:simplePos x="0" y="0"/>
          <wp:positionH relativeFrom="column">
            <wp:posOffset>1581150</wp:posOffset>
          </wp:positionH>
          <wp:positionV relativeFrom="paragraph">
            <wp:posOffset>9229725</wp:posOffset>
          </wp:positionV>
          <wp:extent cx="511810" cy="383540"/>
          <wp:effectExtent l="0" t="0" r="2540" b="0"/>
          <wp:wrapNone/>
          <wp:docPr id="16" name="Picture 16"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4A154997" wp14:editId="2DB502D8">
          <wp:simplePos x="0" y="0"/>
          <wp:positionH relativeFrom="column">
            <wp:posOffset>1581150</wp:posOffset>
          </wp:positionH>
          <wp:positionV relativeFrom="paragraph">
            <wp:posOffset>9229725</wp:posOffset>
          </wp:positionV>
          <wp:extent cx="511810" cy="383540"/>
          <wp:effectExtent l="0" t="0" r="2540" b="0"/>
          <wp:wrapNone/>
          <wp:docPr id="11" name="Picture 1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143AE75F" wp14:editId="32CAE541">
          <wp:simplePos x="0" y="0"/>
          <wp:positionH relativeFrom="column">
            <wp:posOffset>1581150</wp:posOffset>
          </wp:positionH>
          <wp:positionV relativeFrom="paragraph">
            <wp:posOffset>9229725</wp:posOffset>
          </wp:positionV>
          <wp:extent cx="511810" cy="383540"/>
          <wp:effectExtent l="0" t="0" r="2540" b="0"/>
          <wp:wrapNone/>
          <wp:docPr id="12" name="Picture 12"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2CC9BBDE" wp14:editId="5238F18A">
          <wp:simplePos x="0" y="0"/>
          <wp:positionH relativeFrom="column">
            <wp:posOffset>1581150</wp:posOffset>
          </wp:positionH>
          <wp:positionV relativeFrom="paragraph">
            <wp:posOffset>9229725</wp:posOffset>
          </wp:positionV>
          <wp:extent cx="511810" cy="383540"/>
          <wp:effectExtent l="0" t="0" r="2540" b="0"/>
          <wp:wrapNone/>
          <wp:docPr id="13" name="Picture 13"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6D971651" wp14:editId="584023CD">
          <wp:simplePos x="0" y="0"/>
          <wp:positionH relativeFrom="column">
            <wp:posOffset>1581150</wp:posOffset>
          </wp:positionH>
          <wp:positionV relativeFrom="paragraph">
            <wp:posOffset>9229725</wp:posOffset>
          </wp:positionV>
          <wp:extent cx="511810" cy="383540"/>
          <wp:effectExtent l="0" t="0" r="2540" b="0"/>
          <wp:wrapNone/>
          <wp:docPr id="14" name="Picture 14"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p>
  <w:p w:rsidR="00EB76F5" w:rsidRPr="00262D3C" w:rsidRDefault="00EB76F5" w:rsidP="00BE634B">
    <w:pPr>
      <w:jc w:val="center"/>
      <w:rPr>
        <w:rFonts w:ascii="Arial" w:eastAsiaTheme="minorEastAsia" w:hAnsi="Arial" w:cs="Arial"/>
        <w:noProof/>
        <w:sz w:val="20"/>
        <w:szCs w:val="20"/>
      </w:rPr>
    </w:pPr>
    <w:r w:rsidRPr="00262D3C">
      <w:rPr>
        <w:rFonts w:ascii="Arial" w:eastAsiaTheme="minorEastAsia" w:hAnsi="Arial" w:cs="Arial"/>
        <w:noProof/>
        <w:color w:val="000000"/>
        <w:sz w:val="20"/>
        <w:szCs w:val="20"/>
      </w:rPr>
      <w:t>SOUTH DAKOTA DEPARTMENT OF EDUCATION</w:t>
    </w:r>
  </w:p>
  <w:p w:rsidR="00EB76F5" w:rsidRPr="00262D3C" w:rsidRDefault="00EB76F5" w:rsidP="00BE634B">
    <w:pPr>
      <w:jc w:val="center"/>
      <w:rPr>
        <w:rFonts w:ascii="Arial" w:eastAsiaTheme="minorEastAsia" w:hAnsi="Arial" w:cs="Arial"/>
        <w:noProof/>
        <w:sz w:val="20"/>
        <w:szCs w:val="20"/>
      </w:rPr>
    </w:pPr>
    <w:r w:rsidRPr="00262D3C">
      <w:rPr>
        <w:rFonts w:ascii="Arial" w:eastAsiaTheme="minorEastAsia" w:hAnsi="Arial" w:cs="Arial"/>
        <w:noProof/>
        <w:sz w:val="20"/>
        <w:szCs w:val="20"/>
      </w:rPr>
      <w:t>Child and Adult Nutrition Services</w:t>
    </w:r>
  </w:p>
  <w:p w:rsidR="00EB76F5" w:rsidRPr="00262D3C" w:rsidRDefault="00EB76F5" w:rsidP="00BE634B">
    <w:pPr>
      <w:jc w:val="center"/>
      <w:rPr>
        <w:rFonts w:ascii="Arial" w:eastAsiaTheme="minorEastAsia" w:hAnsi="Arial" w:cs="Arial"/>
        <w:noProof/>
        <w:sz w:val="20"/>
        <w:szCs w:val="20"/>
      </w:rPr>
    </w:pPr>
    <w:r w:rsidRPr="00262D3C">
      <w:rPr>
        <w:rFonts w:ascii="Arial" w:eastAsiaTheme="minorEastAsia" w:hAnsi="Arial" w:cs="Arial"/>
        <w:noProof/>
        <w:sz w:val="20"/>
        <w:szCs w:val="20"/>
      </w:rPr>
      <w:t xml:space="preserve">Website: </w:t>
    </w:r>
    <w:r w:rsidRPr="00262D3C">
      <w:rPr>
        <w:rFonts w:ascii="Arial" w:eastAsiaTheme="minorEastAsia" w:hAnsi="Arial" w:cs="Arial"/>
        <w:noProof/>
        <w:color w:val="0000FF"/>
        <w:sz w:val="20"/>
        <w:szCs w:val="20"/>
        <w:u w:val="single"/>
      </w:rPr>
      <w:t>http://doe.sd.gov/cans/</w:t>
    </w:r>
  </w:p>
  <w:p w:rsidR="00EB76F5" w:rsidRPr="00262D3C" w:rsidRDefault="00EB76F5" w:rsidP="00BE634B">
    <w:pPr>
      <w:jc w:val="center"/>
      <w:rPr>
        <w:rFonts w:ascii="Arial" w:eastAsiaTheme="minorEastAsia" w:hAnsi="Arial" w:cs="Arial"/>
        <w:bCs/>
        <w:noProof/>
        <w:sz w:val="20"/>
        <w:szCs w:val="20"/>
      </w:rPr>
    </w:pPr>
    <w:r w:rsidRPr="00262D3C">
      <w:rPr>
        <w:rFonts w:ascii="Arial" w:eastAsiaTheme="minorEastAsia" w:hAnsi="Arial" w:cs="Arial"/>
        <w:bCs/>
        <w:noProof/>
        <w:sz w:val="20"/>
        <w:szCs w:val="20"/>
      </w:rPr>
      <w:t>This institution is an equal opportunity provider.</w:t>
    </w:r>
  </w:p>
  <w:p w:rsidR="00EB76F5" w:rsidRDefault="00EB76F5" w:rsidP="00953795">
    <w:pPr>
      <w:tabs>
        <w:tab w:val="left" w:pos="2970"/>
        <w:tab w:val="right" w:pos="10530"/>
      </w:tabs>
      <w:jc w:val="center"/>
      <w:rPr>
        <w:rStyle w:val="PageNumber"/>
      </w:rPr>
    </w:pPr>
    <w:r>
      <w:rPr>
        <w:rFonts w:ascii="Calibri" w:hAnsi="Calibri" w:cs="Arial"/>
      </w:rPr>
      <w:tab/>
    </w:r>
    <w:r>
      <w:rPr>
        <w:rFonts w:ascii="Calibri" w:hAnsi="Calibri" w:cs="Arial"/>
      </w:rPr>
      <w:tab/>
    </w:r>
    <w:r>
      <w:rPr>
        <w:rStyle w:val="PageNumber"/>
      </w:rPr>
      <w:fldChar w:fldCharType="begin"/>
    </w:r>
    <w:r>
      <w:rPr>
        <w:rStyle w:val="PageNumber"/>
      </w:rPr>
      <w:instrText xml:space="preserve"> PAGE </w:instrText>
    </w:r>
    <w:r>
      <w:rPr>
        <w:rStyle w:val="PageNumber"/>
      </w:rPr>
      <w:fldChar w:fldCharType="separate"/>
    </w:r>
    <w:r w:rsidR="000D4B99">
      <w:rPr>
        <w:rStyle w:val="PageNumber"/>
        <w:noProof/>
      </w:rPr>
      <w:t>21</w:t>
    </w:r>
    <w:r>
      <w:rPr>
        <w:rStyle w:val="PageNumber"/>
      </w:rPr>
      <w:fldChar w:fldCharType="end"/>
    </w:r>
  </w:p>
  <w:p w:rsidR="00EB76F5" w:rsidRPr="00E578DE" w:rsidRDefault="00EB76F5" w:rsidP="00E578DE">
    <w:pPr>
      <w:pStyle w:val="Footer"/>
      <w:tabs>
        <w:tab w:val="left" w:pos="300"/>
        <w:tab w:val="left" w:pos="900"/>
      </w:tabs>
      <w:rPr>
        <w:rFonts w:ascii="Arial" w:hAnsi="Arial"/>
        <w:sz w:val="18"/>
      </w:rPr>
    </w:pPr>
    <w:r>
      <w:rPr>
        <w:rStyle w:val="PageNumber"/>
        <w:rFonts w:cs="Arial"/>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6F5" w:rsidRDefault="00EB76F5" w:rsidP="00E05BED">
    <w:pPr>
      <w:pStyle w:val="Footer"/>
      <w:ind w:right="360"/>
      <w:rPr>
        <w:rStyle w:val="PageNumber"/>
      </w:rPr>
    </w:pPr>
    <w:r>
      <w:rPr>
        <w:rFonts w:ascii="Arial" w:hAnsi="Arial"/>
        <w:noProof/>
        <w:sz w:val="18"/>
      </w:rPr>
      <mc:AlternateContent>
        <mc:Choice Requires="wpg">
          <w:drawing>
            <wp:anchor distT="0" distB="0" distL="114300" distR="114300" simplePos="0" relativeHeight="251664896" behindDoc="1" locked="0" layoutInCell="1" allowOverlap="1" wp14:anchorId="6397C6A1" wp14:editId="50AC04CD">
              <wp:simplePos x="0" y="0"/>
              <wp:positionH relativeFrom="column">
                <wp:posOffset>4343400</wp:posOffset>
              </wp:positionH>
              <wp:positionV relativeFrom="paragraph">
                <wp:posOffset>51435</wp:posOffset>
              </wp:positionV>
              <wp:extent cx="1069975" cy="484505"/>
              <wp:effectExtent l="0" t="3810" r="0" b="0"/>
              <wp:wrapNone/>
              <wp:docPr id="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5" name="Picture 298"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99"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C7599E" id="Group 297" o:spid="_x0000_s1026" style="position:absolute;margin-left:342pt;margin-top:4.05pt;width:84.25pt;height:38.15pt;z-index:-251651584"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ifRBJQ0NfUFJPRklM&#10;RQACEo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J9EElDQ19QUk9GSUxFAAMS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L/4n0QSUNDX1BST0ZJTEUABB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f/ifRBJ&#10;Q0NfUFJPRklMRQAFEu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J9EElDQ19QUk9GSUxFAAYS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D/4n0QSUNDX1BST0ZJTEUABxI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A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P/ifRBJQ0NfUFJPRklMRQAIEs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J9EElDQ19QUk9G&#10;SUxFAAkS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f/4n0QSUNDX1BST0ZJTEUAChK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P/ifRBJQ0NfUFJPRklMRQALEj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J9&#10;EElDQ19QUk9GSUxFAAwS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X/4n0QSUNDX1BST0ZJTEUADRJ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v/ifRBJQ0NfUFJPRklMRQAOE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J9EElDQ19QUk9GSUxFAA8S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4n0QSUNDX1BS&#10;T0ZJTEUAEBL/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P/ifRBJQ0NfUFJPRklMRQAREi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IzgElDQ19QUk9GSUxFABIS////////////////////////////////&#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0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f//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9P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1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f//V+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&#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&#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&#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&#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&#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&#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h/Pwso0k/EL6TrIoYDHYTYi+ojkIP0g6jgoyX/AIrb/wAasT+3QlO6OZR/zLq+&#10;Ka9z6KfMsa+P2vc+d9+LDizY1+Ip1WrG2+5i6we4bj/R6WGAfX7mvxvzFHPFartzz+AAr69uwS3/&#10;AC25+XJxxZ1Y/wB+tavZjh1V7lePApWXle4ar0J/9XvdG/8Awecp/wDl3puHeWf8Utf46P8AfhUE&#10;9qX/AE7Gaf8AeBef9A7le59KXmX1fGH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k/wCEBGkn4kXSxZFDAV9abEX1GG1R&#10;B+kHUcF+Qf8AFjfmfgawy+oUlO5uYR/xtH/Kzde59CjmVVfI1XufNw/EGxNcW9dXWGqVNmzOOYob&#10;E3/yGITQk/8ABbb/AAvzEXNVarlz/HV7iRX2WdkjH5fdbLEzM2Vsr/TNIV7pivcJ/wAIKyGr3DVe&#10;hP8A6ve6N/8Ag85T/wDLvTcO8s/4pa/x0f78KgntS/6djNP+8C8/6B3K9z6UvMvq+MO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U/g+/9nI+lv/edX/8Alsq+DDIP+LG/M/76aww+&#10;ob/pzMw/2tv/AJXar3PoTcypr5HK9z5mvq4rpcU9V3U7Ep5POeozZmOVpLg7y+JTsWuNDcm/MO78&#10;6n3D/fq+Jr7Vuz9oMZDl6AICbO2EdEMoEele4XrhVUuV7hqvQn/1e90b/wDB5yn/AOXem4d5Z/xS&#10;1/jo/wB+FQT2pf8ATsZp/wB4F5/0DuV7n0peZfV8Yd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ZT+D7/2cj6W/951f/wCWyr4MMg/4sb8z/vprDD6h&#10;v+nMzD/a2/8Aldqvc+hNzKmvkcr3PmA9cZoqjrVnCeBg6PjeKsrKQQQauQggjQgjmGdzi4r/ABj8&#10;a+3ndhJRltqDgQwzI/3NNe4F3EVDmvcOX+HZR01d68OkEFWm9VzdgUgBv9qOsjkQ6exlB+rghykT&#10;dN/46fjWOXbA4prdXMykx/kdwPQtqB9oJFe59ITmXFfG1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llP4Pv/ZyPpb/3nV//AJbKvgwyD/ixvzP++msMPqG/6czMP9rb/wCV2q9z6E3Mqa+Ryvc+&#10;W1nv/mN8Z/7zqv8A6TNzC137j5mvuUyv/iVr/a0f76K9xK8Yo+r3Dqfhxf8AV+vSH/wasG/8qU4I&#10;so/4qb/xx8axr7Y/+nUzP/vEf/3w17n0e+Zb18cN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lln4PUbyfiSdLVjUsRW4gbAX0GF1ZJ+gDU&#10;8GGQf8WN+Z/301hd9Q5A3MzCf6Df/K7Ve59CPmVNfI9XufK7r66qxOumxKubfNUSPLI1gLs5LMbA&#10;AC5PgLcwoJ1GTX3VtNJYSEJwCQAB1DAV7kTlafr3Dqfhxf8AV+vSH/wasG/8qU4Iso/4qb/xx8ax&#10;r7Y/+nUzP/vEf/3w17n0e+Zb18cN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ap+CZ/2c66Z/+JF/7D+I8G27n/FqP87/AHxVYJfUx/05F/8A8+3/AEF29e5v98yjr5Oq9z5WHMJq&#10;+7Kvc9z1er3Dqfhxf9X69If/AAasG/8AKlOCLKP+Km/8cfGsa+2P/p1Mz/7xH/8AfDXufR75lvXx&#10;w1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Wqfgmf9nOumf/iRf+w/iPBtu5/xaj/O/wB8VWCX1Mf9ORf/APPt/wBB&#10;dvXub/fMo6+Tqvc+VhzCavuyr3Pc9Xq9w6n4cX/V+vSH/wAGrBv/ACpTgiyj/ipv/HHxrGvtj/6d&#10;TM/+8R//AHw17n0e+Zb18cN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ap+CZ/2c66Z/+JF/7D+I8G27n/FqP87/&#10;AHxVYJfUx/05F/8A8+3/AEF29e5v98yjr5Oq9z5WHMJq+7Kvc9z1er3Dqfhxf9X69If/AAasG/8A&#10;KlOCLKP+Km/8cfGsa+2P/p1Mz/7xH/8AfDXufR75lvXxw1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Wqfgmf9nOumf/iRf+w/iPBtu5/xaj/O/wB8VWCX1Mf9ORf/APPt/wBB&#10;dvXub/fMo6+Tqvc+Wjm6jpsOzXieH0SeXDBV1Mcai/uqsjKo110A5hY4IUQOk19zeXuKet21qMko&#10;SSeklIJr3E9xmjevcOp+HF/1fr0h/wDBqwb/AMqU4Iso/wCKm/8AHHxrGvtj/wCnUzP/ALxH/wDf&#10;DXufR75lvXxw1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ap+CZ/2c66Z/&#10;+JF/7D+I8G27n/FqP87/AHxVYJfUx/05F/8A8+3/AEF29e5v98yjr5Oq9z5bWe/+Y3xn/vOq/wDp&#10;M3MLXfuPma+5TK/+JWv9rR/vor3Erxij6vcO/wDhq0NViHr76RQUa73XM+FykXA92KYSOdSOyKT7&#10;T2GvBJk4m6b/AMYVjJ20OpZ3TzIqwH5V0eqk6R7SQK9z6OHMta+Oi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qfgmf9nOumf/iRf+w/iPBtu5/xaj/O/wB8VWCX1Mf9&#10;ORf/APPt/wBBdvXub/fMo6+Tqvc+W1nv/mN8Z/7zqv8A6TNzC137j5mvuUyv/iVr/a0f76K9xK8Y&#10;o+r3D/8A4V//AGcM6T/97yL/AKRScFOSf8Vt/wCNWJvbr/06GZf7Qf8Afk17n0UOZYV8f9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bl+BpQU1X+JTkionF2paXH5YzcizHCKqIn4+67Dg73aE&#10;3ifJX++mufv1QOqb3LuwP4l24Pl+YbV8QK9zfd5k9Xyn17ny2s9/8xvjP/edV/8ASZuYWu/cfM19&#10;ymV/8Stf7Wj/AH0V7iV4xR9XuH//AAr/APs4Z0n/AO95F/0ik4Kck/4rb/xqxN7df+nQzL/aD/vy&#10;a9z6KHMsK+P+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v34FX&#10;/ZyPKH/eDj3/AJbJ+D3dn/ixPkr4Guev1R/9OZc/7Zb/APKyK9zfR5k5Xyr17ny2s9/8xvjP/edV&#10;/wDSZuYWu/cfM19ymV/8Stf7Wj/fRXuJXjFH1e4f/wDCv/7OGdJ/+95F/wBIpOCnJP8Aitv/ABqx&#10;N7df+nQzL/aD/vya9z6KHMsK+P8A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34FX/ZyPKH/eDj3/AJbJ+D3dn/ixPkr4Guev1R/9OZc/7Zb/APKyK9zfR5k5Xyr1&#10;7ny2s9/8xvjP/edV/wDSZuYWu/cfM19ymV/8Stf7Wj/fRXuJXjFH1e4f/wDCv/7OGdJ/+95F/wBI&#10;pOCnJP8Aitv/ABqxN7df+nQzL/aD/vya9z6KHMsK+P8A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b9+BV/2cjyh/3g49/wCWyfg93Z/4sT5K+Brnr9Uf/TmXP+2W/wDysivc30eZ&#10;OV8q9e58trPf/Mb4z/3nVf8A0mbmFrv3HzNfcplf/ErX+1o/30V7iV4xR9XuH/8Awr/+zhnSf/ve&#10;Rf8ASKTgpyT/AIrb/wAasTe3X/p0My/2g/78mvc+ihzLCvj/A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f/9f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v34FX/ZyPKH/eDj3/AJbJ+D3dn/ixPkr4Guev1R/9OZc/&#10;7Zb/APKyK9zfR5k5Xyr17ny2s9/8xvjP/edV/wDSZuYWu/cfM19ymV/8Stf7Wj/fRXuJXjFH1e4f&#10;/wDCv/7OGdJ/+95F/wBIpOCnJP8Aitv/ABqxN7df+nQzL/aD/vya9z6KHMsK+P8A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Q+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b9+BV/2cjyh/3g49/wCWyfg93Z/4sT5K+Brn&#10;r9Uf/TmXP+2W/wDysivc30eZOV8q9e58trPf/Mb4z/3nVf8A0mbmFrv3HzNfcplf/ErX+1o/30V7&#10;iV4xR9XuH/8Awr/+zhnSf/veRf8ASKTgpyT/AIrb/wAasTe3X/p0My/2g/78mvc+ihzLCvj/AK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XIfgO4bLXfiM5cqo2AFFheOzMDe5BonhsPjeQH6AeSBuwJu09QV8K50/VQ8&#10;Gtzn0n+N1hI/1UK+CTXub3/Mma+WOvc+W1nv/mN8Z/7zqv8A6TNzC137j5mvuUyv/iVr/a0f76K9&#10;xK8Yo+r3LHfwi6CmxH8RzpXT1Y3KuJVMoAJHvRUFTKh09jKDwXZCJu2/M/A1hx9QLqmdzcxKf+NJ&#10;Hop1tJ9xNe59DLmVdfIp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dT+A&#10;T/2cMw7/AL0eNf8ASJOSJuv/AMVj/FVXNf6r/wDp0F/7ex/vxr3N6bmStfLrXufL16wYbBg3VrNO&#10;EUpZoqTF8ShQsQWKx1MigsQAL2Gug5hjcDS4odZ+NfcFu88bnL7dxW1TLSjGyShJwr3A64koYV7l&#10;lP4Pv/ZyPpb/AN51f/5bKvgwyD/ixvzP++msMPqG/wCnMzD/AGtv/ldqvc+hNzKmvkc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XU/gE/9nDMO/wC9HjX/AEiTkibr/wDFY/xVVzX+&#10;q/8A6dBf+3sf78a9zem5krXy617nzBeu3/O785f97zFv/KyXmGdz/dFf4x+Nfbvut/yzLX/aGf8A&#10;lNNe4FXEVDuvcsp/B9/7OR9Lf+86v/8ALZV8GGQf8WN+Z/301hh9Q3/TmZh/tbf/ACu1XufQm5lT&#10;XyO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dT+AT/2cMw7/AL0eNf8ASJOSJuv/AMVj&#10;/FVXNf6r/wDp0F/7ex/vxr3N6bmStfLrXufMF67f87vzl/3vMW/8rJeYZ3P90V/jH419u+63/LMt&#10;f9oZ/wCU017gVcRUO69yyn8H3/s5H0t/7zq//wAtlXwYZB/xY35n/fTWGH1Df9OZmH+1t/8AK7Ve&#10;59CbmVNfI5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&#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1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XU/gE/9nDMO&#10;/wC9HjX/AEiTkibr/wDFY/xVVzX+q/8A6dBf+3sf78a9zem5krXy617nzBeu3/O785f97zFv/KyX&#10;mGdz/dFf4x+Nfbvut/yzLX/aGf8AlNNe4FXEVDuvcsp/B9/7OR9Lf+86v/8ALZV8GGQf8WN+Z/30&#10;1hh9Q3/TmZh/tbf/ACu1XufQm5lTXyO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dT+AT/2cMw7/AL0eNf8ASJOSJuv/AMVj/FVXNf6r/wDp0F/7&#10;ex/vxr3N6bmStfLrXufMF67f87vzl/3vMW/8rJeYZ3P90V/jH419u+63/LMtf9oZ/wCU017gVcRU&#10;O69yyn8H3/s5H0t/7zq//wAtlXwYZB/xY35n/fTWGH1Df9OZmH+1t/8AK7Ve59CbmVNfI5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dZ+APG7/AIhWHsik&#10;hMCxosQOw8tBc+wXIHJE3X/4rH+Kquav1YEDdFf/AHkMfE17m9HzJWvl3r3PmC9dv+d35y/73mLf&#10;+VkvMM7n+6K/xj8a+3fdb/lmWv8AtDP/ACmmvcCriKh3XuWU/g+/9nI+lv8A3nV//lsq+DDIP+LG&#10;/M/76aww+ob/AKczMP8Aa2/+V2q9z6E3Mqa+Ry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Q+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en/wnn/6v1rP/BUxb/ypouSXup/xUf8AEPxFcufq7/6d&#10;RP8A3ls/749XubvnMjq+ZOvc+YL12/53fnL/AL3mLf8AlZLzDO5/uiv8Y/Gvt33W/wCWZa/7Qz/y&#10;mmvcCriKh3XuWY/g6UtRWfiT9LoaVC7CrxJyB/hjwqsdz9CqCT9HBju+JvG/M/76awq+opwN7mZg&#10;VGPA0PUvtAe0kCvc+g9zKivki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6f/Cef/q/&#10;Ws/8FTFv/Kmi5Je6n/FR/wAQ/EVy5+rv/p1E/wDeWz/vj1e5u+cyOr5k69z5gvXb/nd+cv8AveYt&#10;/wCVkvMM7n+6K/xj8a+3fdb/AJZlr/tDP/Kaa9wKuIqHde5ap+CZ/wBnOumf/iRf+w/iPBtu5/xa&#10;j/O/3xVYJfUx/wBORf8A/Pt/0F29e5v98yjr5O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6f/Cef/q/Ws/8FTFv/Kmi5Je6n/FR/wAQ/EVy5+rv/p1E/wDeWz/vj1e5u+cy&#10;Or5k69z5gvXb/nd+cv8AveYt/wCVkvMM7n+6K/xj8a+3fdb/AJZlr/tDP/Kaa9wKuIqHde5ap+CZ&#10;/wBnOumf/iRf+w/iPBtu5/xaj/O/3xVYJfUx/wBORf8A/Pt/0F29e5v98yjr5O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6f/Cef/q/Ws/8FTFv/Kmi5Je6n/FR/wAQ/EVy5+rv&#10;/p1E/wDeWz/vj1e5u+cyOr5k69z5gvXb/nd+cv8AveYt/wCVkvMM7n+6K/xj8a+3fdb/AJZlr/tD&#10;P/Kaa9wKuIqHde5ap+CZ/wBnOumf/iRf+w/iPBtu5/xaj/O/3xVYJfUx/wBORf8A/Pt/0F29e5v9&#10;8yjr5O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en/wnn/6v1rP/BUxb/ypouSXup/xUf8AEPxFcufq7/6dRP8A3ls/&#10;749XubvnMjq+ZOvc+Y16lMM/knqLz/g2/wA35TMeOQ79u3d5ddMm61za9r2ueYb3idLyx0KV8TX2&#10;0bmP/mcns3IjVbMKjbEtIMTXuArwuqSq9y1T8Ez/ALOddM//ABIv/YfxHg23c/4tR/nf74qsEvqY&#10;/wCnIv8A/n2/6C7evc3++ZR18nV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Xp/&#10;8J5/+r9az/wVMW/8qaLkl7qf8VH/ABD8RXLn6u/+nUT/AN5bP++PV7m75zI6vmTr3PmYerH/AKun&#10;6l/+DXmH/wAuM/MO77+7r/x1fE19rO4P/LCsP+8S2/5RRXuF/wCFVSzXuWqfgmf9nOumf/iRf+w/&#10;iPBtu5/xaj/O/wB8VWCX1Mf9ORf/APPt/wBBdvXub/fMo6+Tq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X/CdCgpqv1yZhqJxdqXJWKSxm5FmOJ4XET8fddhyUN0hNyr/ABD/AL8m&#10;uUn1huqb3XYA/ivmgfLuLlXxAr3N13mRNfNRXufMw9WP/V0/Uv8A8GvMP/lxn5h3ff3df+Or4mvt&#10;Z3B/5YVh/wB4lt/yiivcL/wqqWa9y1T8Ez/s510z/wDEi/8AYfxHg23c/wCLUf53++KrBL6mP+nI&#10;v/8An2/6C7evc3++ZR18nV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f//X+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9H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0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10;0/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f9/wnG/6vezT/wCCNiX/AJd8I5KO6X/FKv8AEP8Avya5OfWN/wBO&#10;xb/957X/AED3Ve5uo8yIr5sK9z5mHqx/6un6l/8Ag15h/wDLjPzDu+/u6/8AHV8TX2s7g/8ALCsP&#10;+8S2/wCUUV7hf+FVSzXuW/fgVf8AZyPKH/eDj3/lsn4Pd2f+LE+Svga56/VH/wBOZc/7Zb/8rIr3&#10;N9HmTlfKv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l/3/Ccb/q97NP/AII2&#10;Jf8Al3wjko7pf8Uq/wAQ/wC/Jrk59Y3/AE7Fv/3ntf8AQPdV7m6jzIivmwr3PmYerH/q6fqX/wCD&#10;XmH/AMuM/MO77+7r/wAdXxNfazuD/wAsKw/7xLb/AJRRXuF/4VVLNe5b9+BV/wBnI8of94OPf+Wy&#10;fg93Z/4sT5K+Brnr9Uf/AE5lz/tlv/ysivc30eZOV8q9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W+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f5/wnHZR6380Am18j4mB8f8A&#10;fvhJ5KO6X/FKv8Q/78muTv1jCd2Lf/vPa/6B7qvc3U+ZEV819e58z/1j4bPg3q76qYRVFWlpc4Zm&#10;hcqSVLJidQpKkgG1xpoOYe5gNNw4P79X+/GvtO7Onhc7vZc4nYqztVCdsFhBxr3C4cKKmSvct+/A&#10;q/7OR5Q/7wce/wDLZPwe7s/8WJ8lfA1z1+qP/pzLn/bLf/lZFe5vo8ycr5V6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p/8J5/+r9az/wVMW/8&#10;qaLkl7qf8VH/ABD8RXLn6u/+nUT/AN5bP++PV7m75zI6vmTr3PnEfiRYMcB9e/V2hMYi35pxeo2q&#10;bg/M1DVG7TxbfuPxPMSc3TpunB/fH3ma+xvsaufzW6mWKmYtGU/6RARHppj0r3CT8DlZL17lv34F&#10;X/ZyPKH/AHg49/5bJ+D3dn/ixPkr4Guev1R/9OZc/wC2W/8Aysivc30eZOV8q9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R+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m8Z/wly/6tD6g/+Dg3/lso+cYvqV/5atv/AN4//vRdZZ9n3/Ezn+2f6EUlMf8A&#10;96U/4j+082bOc5KnumL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aOn/Co&#10;3/q7vp9/4J6/+XOs52d+mr/llXP/AHkf+80ViZ2g/wDFLf8Atf8AolUq8A/3mf8A4l+wc1kudG6g&#10;Sn3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9X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xn/CXL/q0PqD/4ODf+Wyj5xi+p&#10;X/lq2/8A3j/+9F1ln2ff8TOf7Z/oRSUx/wD3pT/iP7TzZs5zkqe6Y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o6f8Kjf+ru+n3/gnr/5c6znZ36av+WVc/8AeR/7zRWJnaD/&#10;AMUt/wC1/wCiVSrwD/eZ/wDiX7BzWS50bqBKfe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vGf8Jcv+rQ+oP/g4N/5bKPnGL6lf+Wrb/wDeP/70XWWfZ9/xM5/tn+hFJTH/APelP+I/&#10;tPNmznOSp7pi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mjp/wqN/6u76f&#10;f+Cev/lzrOdnfpq/5ZVz/wB5H/vNFYmdoP8AxS3/ALX/AKJVKvAP95n/AOJfsHNZLnRuoEp9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f/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m8Z/wly/6tD6g/+Dg3/lso+cYvqV/5atv/&#10;AN4//vRdZZ9n3/Ezn+2f6EUlMf8A96U/4j+082bOc5KnumL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aOn/Co3/q7vp9/4J6/+XOs52d+mr/llXP/AHkf+80ViZ2g/wDFLf8A&#10;tf8AolUq8A/3mf8A4l+wc1kudG6gSn3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9D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bxn/CXL/q0PqD/4ODf+Wyj5xi+pX/lq2/8A3j/+9F1ln2ff8TOf7Z/oRSUx/wD3pT/iP7TzZs5z&#10;kqe6Y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o6f8Kjf+ru+n3/gnr/5&#10;c6znZ36av+WVc/8AeR/7zRWJnaD/AMUt/wC1/wCiVSrwD/eZ/wDiX7BzWS50bqBKfe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vGf8Jcv+rQ+oP/g4N/5bKPnGL6lf+Wrb/wDeP/70&#10;XWWfZ9/xM5/tn+hFJTH/APelP+I/tPNmznOSp7pi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f/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0P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R&#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f/T+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V+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f/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f//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Q+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S+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f/9b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0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9L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10;1v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9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f/R+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f//V+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1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f/9f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D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H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1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f/9b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Q+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9T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W+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1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1/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R&#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9L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0/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f//U+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9b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0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P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U+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1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1/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f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TMPxHEMIrocUwqeSlqad1kimidkkR1N1dHUhlYHUEG44042l1JSoAgiCCJBHQQd&#10;oqyVFJkYGuiARY8NMvr39dC4f/KV6057FJsMXkjN+MeXsI2lNnzW3bbS1rW5Gf8AYfJSrX+RtZmZ&#10;/LtTPTOjbQh/nF3Ed85H+Or8awfJ0l7+Un/II4VrEsTxLGa+bFcYqJKuqqGLyzTSNJI7HUs7sSzE&#10;+JJvyS220spCUAADAACAB0ADZQfUorMnE1nAAFhyFx6qV3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USDA2col" style="position:absolute;left:1987;top:14668;width:77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">
                <v:imagedata r:id="rId3" o:title="USDA2col" grayscale="t"/>
              </v:shape>
              <v:shape id="Picture 299" o:spid="_x0000_s1028" type="#_x0000_t75" alt="NFSMIlogo" style="position:absolute;left:2735;top:14580;width:112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">
                <v:imagedata r:id="rId4" o:title="NFSMIlogo" grayscale="t"/>
              </v:shape>
            </v:group>
          </w:pict>
        </mc:Fallback>
      </mc:AlternateContent>
    </w:r>
  </w:p>
  <w:p w:rsidR="00EB76F5" w:rsidRDefault="00EB76F5" w:rsidP="00E05BED">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r>
    <w:r>
      <w:rPr>
        <w:rStyle w:val="PageNumber"/>
      </w:rPr>
      <w:tab/>
    </w:r>
  </w:p>
  <w:p w:rsidR="00EB76F5" w:rsidRPr="002D446B" w:rsidRDefault="00EB76F5" w:rsidP="0044731B">
    <w:pPr>
      <w:pStyle w:val="Footer"/>
      <w:tabs>
        <w:tab w:val="left" w:pos="8263"/>
      </w:tabs>
      <w:ind w:right="360"/>
      <w:rPr>
        <w:rStyle w:val="PageNumber"/>
      </w:rPr>
    </w:pPr>
    <w:r w:rsidRPr="002D446B">
      <w:rPr>
        <w:rStyle w:val="PageNumber"/>
      </w:rPr>
      <w:tab/>
    </w:r>
    <w:r>
      <w:rPr>
        <w:rStyle w:val="PageNumber"/>
      </w:rPr>
      <w:tab/>
    </w:r>
    <w:r>
      <w:rPr>
        <w:rStyle w:val="PageNumber"/>
      </w:rPr>
      <w:tab/>
    </w:r>
    <w:r>
      <w:rPr>
        <w:noProof/>
      </w:rPr>
      <w:drawing>
        <wp:anchor distT="0" distB="0" distL="114300" distR="114300" simplePos="0" relativeHeight="251661824" behindDoc="1" locked="0" layoutInCell="1" allowOverlap="1" wp14:anchorId="7240FF0A" wp14:editId="42852947">
          <wp:simplePos x="0" y="0"/>
          <wp:positionH relativeFrom="column">
            <wp:posOffset>1047750</wp:posOffset>
          </wp:positionH>
          <wp:positionV relativeFrom="paragraph">
            <wp:posOffset>9281795</wp:posOffset>
          </wp:positionV>
          <wp:extent cx="457200" cy="310515"/>
          <wp:effectExtent l="0" t="0" r="0" b="0"/>
          <wp:wrapNone/>
          <wp:docPr id="10" name="Picture 10"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6F5" w:rsidRDefault="00EB76F5" w:rsidP="00D26950">
    <w:pPr>
      <w:pStyle w:val="Footer"/>
      <w:jc w:val="center"/>
      <w:rPr>
        <w:rFonts w:ascii="Calibri" w:hAnsi="Calibri" w:cs="Arial"/>
      </w:rPr>
    </w:pPr>
    <w:r>
      <w:rPr>
        <w:noProof/>
      </w:rPr>
      <mc:AlternateContent>
        <mc:Choice Requires="wpg">
          <w:drawing>
            <wp:anchor distT="0" distB="0" distL="114300" distR="114300" simplePos="0" relativeHeight="251663872" behindDoc="1" locked="0" layoutInCell="1" allowOverlap="1" wp14:anchorId="098D725F" wp14:editId="1269575E">
              <wp:simplePos x="0" y="0"/>
              <wp:positionH relativeFrom="column">
                <wp:posOffset>76200</wp:posOffset>
              </wp:positionH>
              <wp:positionV relativeFrom="paragraph">
                <wp:posOffset>51435</wp:posOffset>
              </wp:positionV>
              <wp:extent cx="1069975" cy="484505"/>
              <wp:effectExtent l="0" t="3810" r="0" b="0"/>
              <wp:wrapNone/>
              <wp:docPr id="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2" name="Picture 295"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96"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0572C8" id="Group 294" o:spid="_x0000_s1026" style="position:absolute;margin-left:6pt;margin-top:4.05pt;width:84.25pt;height:38.15pt;z-index:-251652608"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0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f//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f//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X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&#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H8/CyjST8QvpOsihgMdhNiL6iOQg/SDqOCjJf8Aitv/ABqxP7dCU7o5lH/Mur4pr3Po&#10;p8yxr4/a9z5334sOLNjX4inVasbb7mLrB7huP9HpYYB9fua/G/MUc8Vqu3PP4ACvr27BLf8ALbn5&#10;cnHFnVj/AH61q9mOHVXuV48ClZeV7hqvQn/1e90b/wDB5yn/AOXem4d5Z/xS1/jo/wB+FQT2pf8A&#10;TsZp/wB4F5/0DuV7n0peZfV8Yd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WT/AIQEaSfiRdLFkUMBX1psRfUYbVEH6QdR&#10;wX5B/wAWN+Z+BrDL6hSU7m5hH/G0f8rN17n0KOZVV8jVe583D8QbE1xb11dYapU2bM45ihsTf/IY&#10;hNCT/wAFtv8AC/MRc1VquXP8dXuJFfZZ2SMfl91ssTMzZWyv9M0hXumK9wn/AAgrIavcNV6E/wDq&#10;97o3/wCDzlP/AMu9Nw7yz/ilr/HR/vwqCe1L/p2M0/7wLz/oHcr3PpS8y+r4w6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ZT+D7/2cj6W/951f/wCWyr4MMg/4sb8z/vprDD6hv+nM&#10;zD/a2/8Aldqvc+hNzKmvkcr3Pma+riulxT1XdTsSnk856jNmY5WkuDvL4lOxa40Nyb8w7vzqfcP9&#10;+r4mvtW7P2gxkOXoAgJs7YR0QygR6V7heuFVS5XuGq9Cf/V73Rv/AMHnKf8A5d6bh3ln/FLX+Oj/&#10;AH4VBPal/wBOxmn/AHgXn/QO5XufSl5l9Xxh1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lP4Pv/ZyPpb/3nV//AJbKvgwyD/ixvzP++msMPqG/6czM&#10;P9rb/wCV2q9z6E3Mqa+Ryvc+YD1xmiqOtWcJ4GDo+N4qyspBBBq5CCCNCCOYZ3OLiv8AGPxr7ed2&#10;ElGW2oOBDDMj/c017gXcRUOa9w5f4dlHTV3rw6QQVab1XN2BSAG/2o6yORDp7GUH6uCHKRN03/jp&#10;+NY5dsDimt1czKTH+R3A9C2oH2gkV7n0hOZcV8b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WU/g+/9nI+lv/edX/8Alsq+DDIP+LG/M/76aww+ob/pzMw/2tv/AJXar3PoTcypr5HK9z5bWe/+&#10;Y3xn/vOq/wDpM3MLXfuPma+5TK/+JWv9rR/vor3Erxij6vcOp+HF/wBX69If/Bqwb/ypTgiyj/ip&#10;v/HHxrGvtj/6dTM/+8R//fDXufR75lvXxw1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Wfg9RvJ+JJ0tWNSxFbiBsBfQYXVkn6ANTwYZB/&#10;xY35n/fTWF31DkDczMJ/oN/8rtV7n0I+ZU18j1e58ruvrqrE66bEq5t81RI8sjWAuzksxsAALk+A&#10;tzCgnUZNfdW00lhIQnAJAAHUMBXuROVp+vcOp+HF/wBX69If/Bqwb/ypTgiyj/ipv/HHxrGvtj/6&#10;dTM/+8R//fDXufR75lvXxw1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qn4Jn&#10;/Zzrpn/4kX/sP4jwbbuf8Wo/zv8AfFVgl9TH/TkX/wDz7f8AQXb17m/3zKOvk6r3PlYcwmr7sq9z&#10;3PV6vcOp+HF/1fr0h/8ABqwb/wAqU4Iso/4qb/xx8axr7Y/+nUzP/vEf/wB8Ne59HvmW9fHD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ap+CZ/2c66Z/+JF/7D+I8G27n/FqP87/AHxVYJfUx/05F/8A8+3/AEF29e5v&#10;98yjr5Oq9z5WHMJq+7Kvc9z1er3Dqfhxf9X69If/AAasG/8AKlOCLKP+Km/8cfGsa+2P/p1Mz/7x&#10;H/8AfDXufR75lvXxw1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lqn4Jn/Zzrpn/4kX/sP4jwbbuf8Wo/zv8AfFVg&#10;l9TH/TkX/wDz7f8AQXb17m/3zKOvk6r3PlYcwmr7sq9z3PV6vcOp+HF/1fr0h/8ABqwb/wAqU4Is&#10;o/4qb/xx8axr7Y/+nUzP/vEf/wB8Ne59HvmW9fHD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ap+CZ/2c66Z/+JF/7D+I8G27n/FqP87/AHxVYJfUx/05F/8A8+3/AEF29e5v&#10;98yjr5Oq9z5aObqOmw7NeJ4fRJ5cMFXUxxqL+6qyMqjXXQDmFjghRA6TX3N5e4p63bWoyShJJ6SU&#10;gmvcT3GaN69w6n4cX/V+vSH/AMGrBv8AypTgiyj/AIqb/wAcfGsa+2P/AKdTM/8AvEf/AN8Ne59H&#10;vmW9fHD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lqn4Jn/Zzrpn/4kX/s&#10;P4jwbbuf8Wo/zv8AfFVgl9TH/TkX/wDz7f8AQXb17m/3zKOvk6r3PltZ7/5jfGf+86r/AOkzcwtd&#10;+4+Zr7lMr/4la/2tH++ivcSvGKPq9w7/AOGrQ1WIevvpFBRrvdcz4XKRcD3YphI51I7IpPtPYa8E&#10;mTibpv8AxhWMnbQ6lndPMirAflXR6qTpHtJAr3Po4cy1r46K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ap+CZ/2c66Z/+JF/7D+I8G27n/FqP87/AHxVYJfUx/05F/8A&#10;8+3/AEF29e5v98yjr5Oq9z5bWe/+Y3xn/vOq/wDpM3MLXfuPma+5TK/+JWv9rR/vor3Erxij6vcP&#10;/wDhX/8AZwzpP/3vIv8ApFJwU5J/xW3/AI1Ym9uv/ToZl/tB/wB+TXufRQ5lhXx/1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uX4GlBTVf4lOSKicXalpcfljNyLMcIqoifj7rsODvdoTeJ8lf&#10;76a5+/VA6pvcu7A/iXbg+X5htXxAr3N93mT1fKfXufLaz3/zG+M/951X/wBJm5ha79x8zX3KZX/x&#10;K1/taP8AfRXuJXjFH1e4f/8ACv8A+zhnSf8A73kX/SKTgpyT/itv/GrE3t1/6dDMv9oP+/Jr3Poo&#10;cywr4/6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W/fgVf9nI8o&#10;f94OPf8Alsn4Pd2f+LE+Svga56/VH/05lz/tlv8A8rIr3N9HmTlfKvXufLaz3/zG+M/951X/ANJm&#10;5ha79x8zX3KZX/xK1/taP99Fe4leMUfV7h//AMK//s4Z0n/73kX/AEik4Kck/wCK2/8AGrE3t1/6&#10;dDMv9oP+/Jr3Poocywr4/wC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W/fgVf9nI8of94OPf8Alsn4Pd2f+LE+Svga56/VH/05lz/tlv8A8rIr3N9HmTlfKvXufLaz&#10;3/zG+M/951X/ANJm5ha79x8zX3KZX/xK1/taP99Fe4leMUfV7h//AMK//s4Z0n/73kX/AEik4Kck&#10;/wCK2/8AGrE3t1/6dDMv9oP+/Jr3Poocywr4/wC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b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34FX/ZyPKH/eDj3/AJbJ+D3dn/ixPkr4Guev1R/9OZc/7Zb/APKyK9zfR5k5Xyr1&#10;7ny2s9/8xvjP/edV/wDSZuYWu/cfM19ymV/8Stf7Wj/fRXuJXjFH1e4f/wDCv/7OGdJ/+95F/wBI&#10;pOCnJP8Aitv/ABqxN7df+nQzL/aD/vya9z6KHMsK+P8A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W/fgVf9nI8of94OPf8Alsn4Pd2f+LE+Svga56/VH/05lz/tlv8A&#10;8rIr3N9HmTlfKvXufLaz3/zG+M/951X/ANJm5ha79x8zX3KZX/xK1/taP99Fe4leMUfV7h//AMK/&#10;/s4Z0n/73kX/AEik4Kck/wCK2/8AGrE3t1/6dDMv9oP+/Jr3Poocywr4/wC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9D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v34FX/ZyPKH/eDj3/AJbJ+D3dn/ixPkr4Guev1R/9&#10;OZc/7Zb/APKyK9zfR5k5Xyr17ny2s9/8xvjP/edV/wDSZuYWu/cfM19ymV/8Stf7Wj/fRXuJXjFH&#10;1e4f/wDCv/7OGdJ/+95F/wBIpOCnJP8Aitv/ABqxN7df+nQzL/aD/vya9z6KHMsK+P8A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R+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ch+A7hstd+IzlyqjYAUWF47MwN7kGieGw+N5AfoB5IG7Am7T1BXwrnT9VDwa3OfS&#10;f43WEj/VQr4JNe5vf8yZr5Y69z5bWe/+Y3xn/vOq/wDpM3MLXfuPma+5TK/+JWv9rR/vor3Erxij&#10;6vcsd/CLoKbEfxHOldPVjcq4lUygAke9FQVMqHT2MoPBdkIm7b8z8DWHH1AuqZ3NzEp/40keinW0&#10;n3E17n0MuZV18il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f/9L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1P4BP/Zwz&#10;Dv8AvR41/wBIk5Im6/8AxWP8VVc1/qv/AOnQX/t7H+/Gvc3puZK18ute58vXrBhsGDdWs04RSlmi&#10;pMXxKFCxBYrHUyKCxAAvYa6DmGNwNLih1n419wW7zxucvt3FbVMtKMbJKEnCvcDriShhXuWU/g+/&#10;9nI+lv8A3nV//lsq+DDIP+LG/M/76aww+ob/AKczMP8Aa2/+V2q9z6E3Mqa+Ry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dT+AT/2cMw7/AL0eNf8ASJOSJuv/AMVj/FVXNf6r/wDp&#10;0F/7ex/vxr3N6bmStfLrXufMF67f87vzl/3vMW/8rJeYZ3P90V/jH419u+63/LMtf9oZ/wCU017g&#10;VcRUO69yyn8H3/s5H0t/7zq//wAtlXwYZB/xY35n/fTWGH1Df9OZmH+1t/8AK7Ve59CbmVNfI5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T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l1P4BP/ZwzDv8AvR41/wBIk5Im6/8AxWP8VVc1&#10;/qv/AOnQX/t7H+/Gvc3puZK18ute58wXrt/zu/OX/e8xb/ysl5hnc/3RX+MfjX277rf8sy1/2hn/&#10;AJTTXuBVxFQ7r3LKfwff+zkfS3/vOr//AC2VfBhkH/Fjfmf99NYYfUN/05mYf7W3/wArtV7n0JuZ&#10;U18jl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f/V+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dT+AT/2cMw7/AL0e&#10;Nf8ASJOSJuv/AMVj/FVXNf6r/wDp0F/7ex/vxr3N6bmStfLrXufMF67f87vzl/3vMW/8rJeYZ3P9&#10;0V/jH419u+63/LMtf9oZ/wCU017gVcRUO69yyn8H3/s5H0t/7zq//wAtlXwYZB/xY35n/fTWGH1D&#10;f9OZmH+1t/8AK7Ve59CbmVNfI5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f/9b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1P4BP/ZwzDv8AvR41/wBIk5Im6/8AxWP8VVc1/qv/AOnQX/t7H+/G&#10;vc3puZK18ute58wXrt/zu/OX/e8xb/ysl5hnc/3RX+MfjX277rf8sy1/2hn/AJTTXuBVxFQ7r3LK&#10;fwff+zkfS3/vOr//AC2VfBhkH/Fjfmf99NYYfUN/05mYf7W3/wArtV7n0JuZU18jl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9f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1n4A8bv8AiFYeyKSEwLGi&#10;xA7Dy0Fz7BcgckTdf/isf4qq5q/VgQN0V/8AeQx8TXub0fMla+Xevc+YL12/53fnL/veYt/5WS8w&#10;zuf7or/GPxr7d91v+WZa/wC0M/8AKaa9wKuIqHde5ZT+D7/2cj6W/wDedX/+Wyr4MMg/4sb8z/vp&#10;rDD6hv8ApzMw/wBrb/5Xar3PoTcypr5HK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9D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6f/Cef/q/Ws/8FTFv/Kmi5Je6n/FR/wAQ/EVy5+rv/p1E/wDe&#10;Wz/vj1e5u+cyOr5k69z5gvXb/nd+cv8AveYt/wCVkvMM7n+6K/xj8a+3fdb/AJZlr/tDP/Kaa9wK&#10;uIqHde5Zj+DpS1FZ+JP0uhpULsKvEnIH+GPCqx3P0KoJP0cGO74m8b8z/vprCr6inA3uZmBUY8DQ&#10;9S+0B7SQK9z6D3MqK+SK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Xp/8J5/+r9az/wV&#10;MW/8qaLkl7qf8VH/ABD8RXLn6u/+nUT/AN5bP++PV7m75zI6vmTr3PmC9dv+d35y/wC95i3/AJWS&#10;8wzuf7or/GPxr7d91v8AlmWv+0M/8ppr3Aq4iod17lqn4Jn/AGc66Z/+JF/7D+I8G27n/FqP87/f&#10;FVgl9TH/AE5F/wD8+3/QXb17m/3zKOvk6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Xp/8J5/+r9az/wVMW/8qaLkl7qf8VH/ABD8RXLn6u/+nUT/AN5bP++PV7m75zI6vmTr&#10;3PmC9dv+d35y/wC95i3/AJWS8wzuf7or/GPxr7d91v8AlmWv+0M/8ppr3Aq4iod17lqn4Jn/AGc6&#10;6Z/+JF/7D+I8G27n/FqP87/fFVgl9TH/AE5F/wD8+3/QXb17m/3zKOvk6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0/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p/8J5/+r9az/wVMW/8qaLkl7qf8VH/ABD8RXLn6u/+nUT/&#10;AN5bP++PV7m75zI6vmTr3PmC9dv+d35y/wC95i3/AJWS8wzuf7or/GPxr7d91v8AlmWv+0M/8ppr&#10;3Aq4iod17lqn4Jn/AGc66Z/+JF/7D+I8G27n/FqP87/fFVgl9TH/AE5F/wD8+3/QXb17m/3zKOvk&#10;6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6f/Cef/q/Ws/8FTFv/Kmi5Je6n/FR/wAQ/EVy5+rv/p1E/wDeWz/vj1e5&#10;u+cyOr5k69z5jXqUwz+SeovP+Db/ADflMx45Dv27d3l10ybrXNr2va55hveJ0vLHQpXxNfbRuY/+&#10;ZyezciNVswqNsS0gxNe4CvC6pKr3LVPwTP8As510z/8AEi/9h/EeDbdz/i1H+d/viqwS+pj/AKci&#10;/wD+fb/oLt69zf75lHXyd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en/wnn/6&#10;v1rP/BUxb/ypouSXup/xUf8AEPxFcufq7/6dRP8A3ls/749XubvnMjq+ZOvc+Zh6sf8Aq6fqX/4N&#10;eYf/AC4z8w7vv7uv/HV8TX2s7g/8sKw/7xLb/lFFe4X/AIVVLNe5ap+CZ/2c66Z/+JF/7D+I8G27&#10;n/FqP87/AHxVYJfUx/05F/8A8+3/AEF29e5v98yjr5O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X5f8J0KCmq/XJmGonF2pclYpLGbkWY4nhcRPx912HJQ3SE3Kv8AEP8Avya5SfWG&#10;6pvddgD+K+aB8u4uVfECvc3XeZE181Fe58zD1Y/9XT9S/wDwa8w/+XGfmHd9/d1/46via+1ncH/l&#10;hWH/AHiW3/KKK9wv/CqpZr3LVPwTP+znXTP/AMSL/wBh/EeDbdz/AItR/nf74qsEvqY/6ci//wCf&#10;b/oLt69zf75lHXyd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Q+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f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T+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3/Ccb/q97NP/AII2Jf8Al3wjko7pf8Uq/wAQ/wC/Jrk59Y3/AE7Fv/3n&#10;tf8AQPdV7m6jzIivmwr3PmYerH/q6fqX/wCDXmH/AMuM/MO77+7r/wAdXxNfazuD/wAsKw/7xLb/&#10;AJRRXuF/4VVLNe5b9+BV/wBnI8of94OPf+Wyfg93Z/4sT5K+Brnr9Uf/AE5lz/tlv/ysivc30eZO&#10;V8q9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f/1f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X/f8Jxv+r3s0/8AgjYl/wCX&#10;fCOSjul/xSr/ABD/AL8muTn1jf8ATsW//ee1/wBA91XubqPMiK+bCvc+Zh6sf+rp+pf/AINeYf8A&#10;y4z8w7vv7uv/AB1fE19rO4P/ACwrD/vEtv8AlFFe4X/hVUs17lv34FX/AGcjyh/3g49/5bJ+D3dn&#10;/ixPkr4Guev1R/8ATmXP+2W//KyK9zfR5k5Xyr1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b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n/CcdlHrfzQCbXyPiYHx/wB++Enk&#10;o7pf8Uq/xD/vya5O/WMJ3Yt/+89r/oHuq9zdT5kRXzX17nzP/WPhs+DervqphFUVaWlzhmaFypJU&#10;smJ1CkqSAbXGmg5h7mA03Dg/v1f78a+07s6eFzu9lzidirO1UJ2wWEHGvcLhwoqZK9y378Cr/s5H&#10;lD/vBx7/AMtk/B7uz/xYnyV8DXPX6o/+nMuf9st/+VkV7m+jzJyvlX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X+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en/wnn/6v1rP/BUxb/ypouSX&#10;up/xUf8AEPxFcufq7/6dRP8A3ls/749XubvnMjq+ZOvc+cR+JFgxwH179XaExiLfmnF6japuD8zU&#10;NUbtPFt+4/E8xJzdOm6cH98feZr7G+xq5/NbqZYqZi0ZT/pEBEemmPSvcJPwOVkvXuW/fgVf9nI8&#10;of8AeDj3/lsn4Pd2f+LE+Svga56/VH/05lz/ALZb/wDKyK9zfR5k5Xyr1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9T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bxn/CXL/q0PqD/4ODf+Wyj5xi+pX/lq2/8A3j/+9F1ln2ff8TOf7Z/oRSUx/wD3pT/i&#10;P7TzZs5zkqe6Y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o6f8Kjf+ru+&#10;n3/gnr/5c6znZ36av+WVc/8AeR/7zRWJnaD/AMUt/wC1/wCiVSrwD/eZ/wDiX7BzWS50bqBKfe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1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vGf8Jcv+rQ+oP/g4N/5bKPnGL6lf+Wrb&#10;/wDeP/70XWWfZ9/xM5/tn+hFJTH/APelP+I/tPNmznOSp7pi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mjp/wqN/6u76ff+Cev/lzrOdnfpq/5ZVz/wB5H/vNFYmdoP8AxS3/&#10;ALX/AKJVKvAP95n/AOJfsHNZLnRuoEp9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f/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m8Z/wly/6tD6g/+Dg3/lso+cYvqV/5atv/AN4//vRdZZ9n3/Ezn+2f6EUlMf8A96U/4j+082bO&#10;c5KnumL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aOn/Co3/q7vp9/4J6/&#10;+XOs52d+mr/llXP/AHkf+80ViZ2g/wDFLf8Atf8AolUq8A/3mf8A4l+wc1kudG6gSn3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xn/CXL/q0PqD/4ODf+Wyj5xi+pX/lq2/8A3j/+&#10;9F1ln2ff8TOf7Z/oRSUx/wD3pT/iP7TzZs5zkqe6Y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o6f8Kjf+ru+n3/gnr/5c6znZ36av+WVc/8AeR/7zRWJnaD/AMUt/wC1/wCi&#10;VSrwD/eZ/wDiX7BzWS50bqBKfe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0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vGf8&#10;Jcv+rQ+oP/g4N/5bKPnGL6lf+Wrb/wDeP/70XWWfZ9/xM5/tn+hFJTH/APelP+I/tPNmznOSp7pi&#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mjp/wqN/6u76ff+Cev/lzrOdn&#10;fpq/5ZVz/wB5H/vNFYmdoP8AxS3/ALX/AKJVKvAP95n/AOJfsHNZLnRuoEp9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f/R+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m8Z/wly/6tD6g/+Dg3/lso+cYvqV/5atv/AN4//vRdZZ9n&#10;3/Ezn+2f6EUlMf8A96U/4j+082bOc5KnumL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W+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&#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Q+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9L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T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f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f/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X+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Q+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P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T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W+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f/&#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9H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T+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9X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f/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X+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R+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S+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V+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b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W+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f/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T+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T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9X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1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Q+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f/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X+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D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R+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Mw/EcQwiuhxTCp5KWpp3WSKaJ2SRHU3V0dSGVgdQQbjjTjaXUlKgCCIIIkEdBB2irJUU&#10;mRga6IBFjw0y+vf10Lh/8pXrTnsUmwxeSM34x5ewjaU2fNbdttLWtbkZ/wBh8lKtf5G1mZn8u1M9&#10;M6NtCH+cXcR3zkf46vxrB8nSXv5Sf8gjhWsSxPEsZr5sVxiokq6qoYvLNNI0kjsdSzuxLMT4km/J&#10;LbbSykJQAAMAAIAHQANlB9SisycTWcAAWHIXHqpXf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T+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T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1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W+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alt="USDA2col" style="position:absolute;left:1987;top:14668;width:77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">
                <v:imagedata r:id="rId3" o:title="USDA2col" grayscale="t"/>
              </v:shape>
              <v:shape id="Picture 296" o:spid="_x0000_s1028" type="#_x0000_t75" alt="NFSMIlogo" style="position:absolute;left:2735;top:14580;width:112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">
                <v:imagedata r:id="rId4" o:title="NFSMIlogo" grayscale="t"/>
              </v:shape>
            </v:group>
          </w:pict>
        </mc:Fallback>
      </mc:AlternateContent>
    </w:r>
    <w:r>
      <w:rPr>
        <w:noProof/>
      </w:rPr>
      <w:drawing>
        <wp:anchor distT="0" distB="0" distL="114300" distR="114300" simplePos="0" relativeHeight="251660800" behindDoc="1" locked="0" layoutInCell="1" allowOverlap="1" wp14:anchorId="6E49751B" wp14:editId="131E8359">
          <wp:simplePos x="0" y="0"/>
          <wp:positionH relativeFrom="column">
            <wp:posOffset>1581150</wp:posOffset>
          </wp:positionH>
          <wp:positionV relativeFrom="paragraph">
            <wp:posOffset>9229725</wp:posOffset>
          </wp:positionV>
          <wp:extent cx="511810" cy="383540"/>
          <wp:effectExtent l="0" t="0" r="2540" b="0"/>
          <wp:wrapNone/>
          <wp:docPr id="17" name="Picture 17"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4A1AE73" wp14:editId="19AE1F56">
          <wp:simplePos x="0" y="0"/>
          <wp:positionH relativeFrom="column">
            <wp:posOffset>1581150</wp:posOffset>
          </wp:positionH>
          <wp:positionV relativeFrom="paragraph">
            <wp:posOffset>9229725</wp:posOffset>
          </wp:positionV>
          <wp:extent cx="511810" cy="383540"/>
          <wp:effectExtent l="0" t="0" r="2540" b="0"/>
          <wp:wrapNone/>
          <wp:docPr id="18" name="Picture 18"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7F4EA80" wp14:editId="19D51C8D">
          <wp:simplePos x="0" y="0"/>
          <wp:positionH relativeFrom="column">
            <wp:posOffset>1581150</wp:posOffset>
          </wp:positionH>
          <wp:positionV relativeFrom="paragraph">
            <wp:posOffset>9229725</wp:posOffset>
          </wp:positionV>
          <wp:extent cx="511810" cy="383540"/>
          <wp:effectExtent l="0" t="0" r="2540" b="0"/>
          <wp:wrapNone/>
          <wp:docPr id="19" name="Picture 19"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FB4FDDA" wp14:editId="7D7B699C">
          <wp:simplePos x="0" y="0"/>
          <wp:positionH relativeFrom="column">
            <wp:posOffset>1581150</wp:posOffset>
          </wp:positionH>
          <wp:positionV relativeFrom="paragraph">
            <wp:posOffset>9229725</wp:posOffset>
          </wp:positionV>
          <wp:extent cx="511810" cy="383540"/>
          <wp:effectExtent l="0" t="0" r="2540" b="0"/>
          <wp:wrapNone/>
          <wp:docPr id="20" name="Picture 20"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028F8893" wp14:editId="57772F77">
          <wp:simplePos x="0" y="0"/>
          <wp:positionH relativeFrom="column">
            <wp:posOffset>1581150</wp:posOffset>
          </wp:positionH>
          <wp:positionV relativeFrom="paragraph">
            <wp:posOffset>9229725</wp:posOffset>
          </wp:positionV>
          <wp:extent cx="511810" cy="383540"/>
          <wp:effectExtent l="0" t="0" r="2540" b="0"/>
          <wp:wrapNone/>
          <wp:docPr id="21" name="Picture 2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Pr="006D402A">
      <w:rPr>
        <w:rFonts w:ascii="Calibri" w:hAnsi="Calibri" w:cs="Arial"/>
      </w:rPr>
      <w:t xml:space="preserve">Child and Adult Nutrition Services </w:t>
    </w:r>
    <w:r>
      <w:rPr>
        <w:rFonts w:ascii="Calibri" w:hAnsi="Calibri" w:cs="Arial"/>
      </w:rPr>
      <w:t>–</w:t>
    </w:r>
    <w:r w:rsidRPr="006D402A">
      <w:rPr>
        <w:rFonts w:ascii="Calibri" w:hAnsi="Calibri" w:cs="Arial"/>
      </w:rPr>
      <w:t xml:space="preserve"> DOE</w:t>
    </w:r>
  </w:p>
  <w:p w:rsidR="00EB76F5" w:rsidRPr="006D402A" w:rsidRDefault="00EB76F5" w:rsidP="00D26950">
    <w:pPr>
      <w:pStyle w:val="Footer"/>
      <w:jc w:val="center"/>
      <w:rPr>
        <w:rFonts w:ascii="Calibri" w:hAnsi="Calibri" w:cs="Arial"/>
        <w:color w:val="0000FF"/>
      </w:rPr>
    </w:pPr>
    <w:r w:rsidRPr="006D402A">
      <w:rPr>
        <w:rFonts w:ascii="Calibri" w:hAnsi="Calibri" w:cs="Arial"/>
      </w:rPr>
      <w:t xml:space="preserve">Website: </w:t>
    </w:r>
    <w:hyperlink r:id="rId6" w:history="1">
      <w:r w:rsidRPr="006D402A">
        <w:rPr>
          <w:rFonts w:ascii="Calibri" w:hAnsi="Calibri" w:cs="Arial"/>
          <w:color w:val="0000FF"/>
          <w:u w:val="single"/>
        </w:rPr>
        <w:t>http://www.doe.sd.gov/cans/index.aspx</w:t>
      </w:r>
    </w:hyperlink>
  </w:p>
  <w:p w:rsidR="00EB76F5" w:rsidRDefault="00EB76F5" w:rsidP="00D26950">
    <w:pPr>
      <w:tabs>
        <w:tab w:val="left" w:pos="2970"/>
        <w:tab w:val="right" w:pos="10530"/>
      </w:tabs>
      <w:jc w:val="center"/>
      <w:rPr>
        <w:rFonts w:ascii="Calibri" w:hAnsi="Calibri" w:cs="Arial"/>
      </w:rPr>
    </w:pPr>
    <w:r w:rsidRPr="006D402A">
      <w:rPr>
        <w:rFonts w:ascii="Calibri" w:hAnsi="Calibri" w:cs="Arial"/>
      </w:rPr>
      <w:t>This agency i</w:t>
    </w:r>
    <w:r>
      <w:rPr>
        <w:rFonts w:ascii="Calibri" w:hAnsi="Calibri" w:cs="Arial"/>
      </w:rPr>
      <w:t>s an equal opportunity provider.</w:t>
    </w:r>
  </w:p>
  <w:p w:rsidR="00EB76F5" w:rsidRPr="00885C39" w:rsidRDefault="00EB76F5" w:rsidP="00D26950">
    <w:pPr>
      <w:pStyle w:val="Footer"/>
      <w:jc w:val="right"/>
      <w:rPr>
        <w:rStyle w:val="PageNumber"/>
        <w:rFonts w:cs="Arial"/>
        <w:szCs w:val="18"/>
      </w:rPr>
    </w:pPr>
    <w:r>
      <w:rPr>
        <w:rStyle w:val="PageNumber"/>
        <w:rFonts w:cs="Arial"/>
        <w:szCs w:val="18"/>
      </w:rPr>
      <w:tab/>
    </w:r>
    <w:r>
      <w:rPr>
        <w:rStyle w:val="PageNumber"/>
        <w:rFonts w:cs="Arial"/>
        <w:szCs w:val="18"/>
      </w:rPr>
      <w:tab/>
    </w:r>
    <w:r>
      <w:rPr>
        <w:rStyle w:val="PageNumber"/>
      </w:rPr>
      <w:fldChar w:fldCharType="begin"/>
    </w:r>
    <w:r>
      <w:rPr>
        <w:rStyle w:val="PageNumber"/>
      </w:rPr>
      <w:instrText xml:space="preserve"> PAGE </w:instrText>
    </w:r>
    <w:r>
      <w:rPr>
        <w:rStyle w:val="PageNumber"/>
      </w:rPr>
      <w:fldChar w:fldCharType="separate"/>
    </w:r>
    <w:r w:rsidR="000D4B99">
      <w:rPr>
        <w:rStyle w:val="PageNumber"/>
        <w:noProof/>
      </w:rPr>
      <w:t>63</w:t>
    </w:r>
    <w:r>
      <w:rPr>
        <w:rStyle w:val="PageNumber"/>
      </w:rPr>
      <w:fldChar w:fldCharType="end"/>
    </w:r>
  </w:p>
  <w:p w:rsidR="00EB76F5" w:rsidRDefault="00EB76F5" w:rsidP="00D26950">
    <w:pPr>
      <w:pStyle w:val="Footer"/>
      <w:tabs>
        <w:tab w:val="left" w:pos="1100"/>
        <w:tab w:val="left" w:pos="3240"/>
      </w:tabs>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FBD" w:rsidRDefault="00C61FBD">
      <w:r>
        <w:separator/>
      </w:r>
    </w:p>
  </w:footnote>
  <w:footnote w:type="continuationSeparator" w:id="0">
    <w:p w:rsidR="00C61FBD" w:rsidRDefault="00C6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6F5" w:rsidRPr="0020219C" w:rsidRDefault="00EB76F5" w:rsidP="004C3914">
    <w:pPr>
      <w:pBdr>
        <w:bottom w:val="single" w:sz="4" w:space="1" w:color="auto"/>
      </w:pBdr>
    </w:pPr>
    <w:r>
      <w:rPr>
        <w:rFonts w:ascii="Arial" w:hAnsi="Arial" w:cs="Arial"/>
        <w:b/>
        <w:sz w:val="32"/>
        <w:szCs w:val="32"/>
      </w:rPr>
      <w:t>H</w:t>
    </w:r>
    <w:r w:rsidRPr="003F3B2F">
      <w:rPr>
        <w:rFonts w:ascii="Arial" w:hAnsi="Arial" w:cs="Arial"/>
        <w:b/>
        <w:sz w:val="32"/>
        <w:szCs w:val="32"/>
      </w:rPr>
      <w:t>ACCP-Based SOPs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3F3B2F">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737B"/>
    <w:multiLevelType w:val="hybridMultilevel"/>
    <w:tmpl w:val="FC529CD4"/>
    <w:lvl w:ilvl="0" w:tplc="04090001">
      <w:start w:val="1"/>
      <w:numFmt w:val="bullet"/>
      <w:lvlText w:val=""/>
      <w:lvlJc w:val="left"/>
      <w:pPr>
        <w:tabs>
          <w:tab w:val="num" w:pos="1080"/>
        </w:tabs>
        <w:ind w:left="1080" w:hanging="360"/>
      </w:pPr>
      <w:rPr>
        <w:rFonts w:ascii="Symbol" w:hAnsi="Symbol" w:hint="default"/>
      </w:rPr>
    </w:lvl>
    <w:lvl w:ilvl="1" w:tplc="BA04B734">
      <w:start w:val="3"/>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A96A99"/>
    <w:multiLevelType w:val="hybridMultilevel"/>
    <w:tmpl w:val="570E32B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7458DB"/>
    <w:multiLevelType w:val="hybridMultilevel"/>
    <w:tmpl w:val="1F44D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8A1261"/>
    <w:multiLevelType w:val="hybridMultilevel"/>
    <w:tmpl w:val="6FD842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D5585D"/>
    <w:multiLevelType w:val="hybridMultilevel"/>
    <w:tmpl w:val="EFB6AC9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501349F"/>
    <w:multiLevelType w:val="hybridMultilevel"/>
    <w:tmpl w:val="EC900A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CF588D"/>
    <w:multiLevelType w:val="hybridMultilevel"/>
    <w:tmpl w:val="9F5E69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88E51A8"/>
    <w:multiLevelType w:val="hybridMultilevel"/>
    <w:tmpl w:val="6660E4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E020BB7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176B58"/>
    <w:multiLevelType w:val="hybridMultilevel"/>
    <w:tmpl w:val="80CCAA9C"/>
    <w:lvl w:ilvl="0" w:tplc="372638A6">
      <w:start w:val="1"/>
      <w:numFmt w:val="decimal"/>
      <w:lvlText w:val="%1."/>
      <w:lvlJc w:val="left"/>
      <w:pPr>
        <w:tabs>
          <w:tab w:val="num" w:pos="720"/>
        </w:tabs>
        <w:ind w:left="720" w:hanging="360"/>
      </w:pPr>
      <w:rPr>
        <w:b w:val="0"/>
      </w:rPr>
    </w:lvl>
    <w:lvl w:ilvl="1" w:tplc="780246C4">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455836"/>
    <w:multiLevelType w:val="hybridMultilevel"/>
    <w:tmpl w:val="3FFAE04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E6791D"/>
    <w:multiLevelType w:val="hybridMultilevel"/>
    <w:tmpl w:val="F99A19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D7F46"/>
    <w:multiLevelType w:val="hybridMultilevel"/>
    <w:tmpl w:val="5E823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4769C6"/>
    <w:multiLevelType w:val="hybridMultilevel"/>
    <w:tmpl w:val="4B7EB7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D315E6"/>
    <w:multiLevelType w:val="hybridMultilevel"/>
    <w:tmpl w:val="8F9CF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563B93"/>
    <w:multiLevelType w:val="hybridMultilevel"/>
    <w:tmpl w:val="DFB856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35257CC"/>
    <w:multiLevelType w:val="hybridMultilevel"/>
    <w:tmpl w:val="7EDC5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740194"/>
    <w:multiLevelType w:val="hybridMultilevel"/>
    <w:tmpl w:val="9B5CC302"/>
    <w:lvl w:ilvl="0" w:tplc="ED766E8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8873E1"/>
    <w:multiLevelType w:val="hybridMultilevel"/>
    <w:tmpl w:val="F90285C4"/>
    <w:lvl w:ilvl="0" w:tplc="8F54F3E6">
      <w:start w:val="1"/>
      <w:numFmt w:val="bullet"/>
      <w:lvlText w:val=""/>
      <w:lvlJc w:val="left"/>
      <w:pPr>
        <w:tabs>
          <w:tab w:val="num" w:pos="360"/>
        </w:tabs>
        <w:ind w:left="720" w:hanging="360"/>
      </w:pPr>
      <w:rPr>
        <w:rFonts w:ascii="Symbol" w:hAnsi="Symbol" w:hint="default"/>
        <w:sz w:val="20"/>
        <w:szCs w:val="20"/>
      </w:rPr>
    </w:lvl>
    <w:lvl w:ilvl="1" w:tplc="67AEF1C0">
      <w:start w:val="1"/>
      <w:numFmt w:val="bullet"/>
      <w:lvlText w:val=""/>
      <w:lvlJc w:val="left"/>
      <w:pPr>
        <w:tabs>
          <w:tab w:val="num" w:pos="108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9C0CBF"/>
    <w:multiLevelType w:val="hybridMultilevel"/>
    <w:tmpl w:val="4858EE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5064676"/>
    <w:multiLevelType w:val="hybridMultilevel"/>
    <w:tmpl w:val="CAD4E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892F7B"/>
    <w:multiLevelType w:val="hybridMultilevel"/>
    <w:tmpl w:val="83EA1930"/>
    <w:lvl w:ilvl="0" w:tplc="38F0AD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8162C7"/>
    <w:multiLevelType w:val="hybridMultilevel"/>
    <w:tmpl w:val="672ED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CA4ED9"/>
    <w:multiLevelType w:val="hybridMultilevel"/>
    <w:tmpl w:val="B8285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D0588D"/>
    <w:multiLevelType w:val="hybridMultilevel"/>
    <w:tmpl w:val="B2C837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DC2F21"/>
    <w:multiLevelType w:val="hybridMultilevel"/>
    <w:tmpl w:val="89480B0C"/>
    <w:lvl w:ilvl="0" w:tplc="0409000F">
      <w:start w:val="1"/>
      <w:numFmt w:val="decimal"/>
      <w:lvlText w:val="%1."/>
      <w:lvlJc w:val="left"/>
      <w:pPr>
        <w:tabs>
          <w:tab w:val="num" w:pos="720"/>
        </w:tabs>
        <w:ind w:left="720" w:hanging="360"/>
      </w:pPr>
      <w:rPr>
        <w:rFonts w:hint="default"/>
      </w:rPr>
    </w:lvl>
    <w:lvl w:ilvl="1" w:tplc="780246C4">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666DF0"/>
    <w:multiLevelType w:val="hybridMultilevel"/>
    <w:tmpl w:val="39D6404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1EAE4308"/>
    <w:multiLevelType w:val="hybridMultilevel"/>
    <w:tmpl w:val="A2CE507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1FAD7A79"/>
    <w:multiLevelType w:val="hybridMultilevel"/>
    <w:tmpl w:val="A5C882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FD60D92"/>
    <w:multiLevelType w:val="hybridMultilevel"/>
    <w:tmpl w:val="BD4A4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4D3241"/>
    <w:multiLevelType w:val="hybridMultilevel"/>
    <w:tmpl w:val="47EA3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1C40F47"/>
    <w:multiLevelType w:val="hybridMultilevel"/>
    <w:tmpl w:val="211E02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3F93CC9"/>
    <w:multiLevelType w:val="hybridMultilevel"/>
    <w:tmpl w:val="77A42E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24242F49"/>
    <w:multiLevelType w:val="hybridMultilevel"/>
    <w:tmpl w:val="8F9E2DCE"/>
    <w:lvl w:ilvl="0" w:tplc="0409000B">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8310E35"/>
    <w:multiLevelType w:val="hybridMultilevel"/>
    <w:tmpl w:val="8D4043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161EF5"/>
    <w:multiLevelType w:val="hybridMultilevel"/>
    <w:tmpl w:val="A6E8C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E53386"/>
    <w:multiLevelType w:val="hybridMultilevel"/>
    <w:tmpl w:val="A7C0E7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2BF92A94"/>
    <w:multiLevelType w:val="hybridMultilevel"/>
    <w:tmpl w:val="61522580"/>
    <w:lvl w:ilvl="0" w:tplc="780246C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D5973D0"/>
    <w:multiLevelType w:val="hybridMultilevel"/>
    <w:tmpl w:val="A67C585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2E4B25D8"/>
    <w:multiLevelType w:val="hybridMultilevel"/>
    <w:tmpl w:val="0A0237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F8F2B15"/>
    <w:multiLevelType w:val="hybridMultilevel"/>
    <w:tmpl w:val="6890E95A"/>
    <w:lvl w:ilvl="0" w:tplc="A6826FC6">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342402D4"/>
    <w:multiLevelType w:val="hybridMultilevel"/>
    <w:tmpl w:val="62BC5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A2711B"/>
    <w:multiLevelType w:val="hybridMultilevel"/>
    <w:tmpl w:val="C8E0D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8A1534"/>
    <w:multiLevelType w:val="hybridMultilevel"/>
    <w:tmpl w:val="40A6AE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738291D"/>
    <w:multiLevelType w:val="hybridMultilevel"/>
    <w:tmpl w:val="F7E47B4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360"/>
        </w:tabs>
        <w:ind w:left="36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37F86B7C"/>
    <w:multiLevelType w:val="hybridMultilevel"/>
    <w:tmpl w:val="9648DDA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34B98"/>
    <w:multiLevelType w:val="hybridMultilevel"/>
    <w:tmpl w:val="937C7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E13377"/>
    <w:multiLevelType w:val="hybridMultilevel"/>
    <w:tmpl w:val="1CBA7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A823F47"/>
    <w:multiLevelType w:val="hybridMultilevel"/>
    <w:tmpl w:val="B5761A6C"/>
    <w:lvl w:ilvl="0" w:tplc="ED766E86">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EA50FC3"/>
    <w:multiLevelType w:val="hybridMultilevel"/>
    <w:tmpl w:val="9C785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CD0C99"/>
    <w:multiLevelType w:val="hybridMultilevel"/>
    <w:tmpl w:val="11206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F3755C4"/>
    <w:multiLevelType w:val="hybridMultilevel"/>
    <w:tmpl w:val="F120E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0275FD3"/>
    <w:multiLevelType w:val="hybridMultilevel"/>
    <w:tmpl w:val="EC5C25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41813D20"/>
    <w:multiLevelType w:val="hybridMultilevel"/>
    <w:tmpl w:val="4B241C0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1952815"/>
    <w:multiLevelType w:val="hybridMultilevel"/>
    <w:tmpl w:val="C12651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21024F6"/>
    <w:multiLevelType w:val="hybridMultilevel"/>
    <w:tmpl w:val="578CFDDE"/>
    <w:lvl w:ilvl="0" w:tplc="DAD6CB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CB3A9D"/>
    <w:multiLevelType w:val="hybridMultilevel"/>
    <w:tmpl w:val="1EE47D3C"/>
    <w:lvl w:ilvl="0" w:tplc="04090001">
      <w:start w:val="1"/>
      <w:numFmt w:val="bullet"/>
      <w:lvlText w:val=""/>
      <w:lvlJc w:val="left"/>
      <w:pPr>
        <w:tabs>
          <w:tab w:val="num" w:pos="720"/>
        </w:tabs>
        <w:ind w:left="720" w:hanging="360"/>
      </w:pPr>
      <w:rPr>
        <w:rFonts w:ascii="Symbol" w:hAnsi="Symbol" w:hint="default"/>
      </w:rPr>
    </w:lvl>
    <w:lvl w:ilvl="1" w:tplc="6EFE7B14">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3456DAA"/>
    <w:multiLevelType w:val="hybridMultilevel"/>
    <w:tmpl w:val="532C1E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35019B6"/>
    <w:multiLevelType w:val="hybridMultilevel"/>
    <w:tmpl w:val="5BA8A3BC"/>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30D83CC0">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48313239"/>
    <w:multiLevelType w:val="hybridMultilevel"/>
    <w:tmpl w:val="DC789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B155E7"/>
    <w:multiLevelType w:val="hybridMultilevel"/>
    <w:tmpl w:val="52FAD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5019F3"/>
    <w:multiLevelType w:val="hybridMultilevel"/>
    <w:tmpl w:val="754AF3E8"/>
    <w:lvl w:ilvl="0" w:tplc="04090001">
      <w:start w:val="1"/>
      <w:numFmt w:val="bullet"/>
      <w:lvlText w:val=""/>
      <w:lvlJc w:val="left"/>
      <w:pPr>
        <w:tabs>
          <w:tab w:val="num" w:pos="1080"/>
        </w:tabs>
        <w:ind w:left="1080" w:hanging="360"/>
      </w:pPr>
      <w:rPr>
        <w:rFonts w:ascii="Symbol" w:hAnsi="Symbol" w:hint="default"/>
      </w:rPr>
    </w:lvl>
    <w:lvl w:ilvl="1" w:tplc="2E7CA012">
      <w:start w:val="1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4A9A4802"/>
    <w:multiLevelType w:val="hybridMultilevel"/>
    <w:tmpl w:val="67800D2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4B3753D2"/>
    <w:multiLevelType w:val="hybridMultilevel"/>
    <w:tmpl w:val="A9603510"/>
    <w:lvl w:ilvl="0" w:tplc="780246C4">
      <w:start w:val="1"/>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3" w15:restartNumberingAfterBreak="0">
    <w:nsid w:val="4D0579AC"/>
    <w:multiLevelType w:val="hybridMultilevel"/>
    <w:tmpl w:val="EDF68B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D883241"/>
    <w:multiLevelType w:val="hybridMultilevel"/>
    <w:tmpl w:val="3A6EFFA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4E5A2974"/>
    <w:multiLevelType w:val="hybridMultilevel"/>
    <w:tmpl w:val="CF801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007C5E"/>
    <w:multiLevelType w:val="hybridMultilevel"/>
    <w:tmpl w:val="B7C0EA64"/>
    <w:lvl w:ilvl="0" w:tplc="B2A85272">
      <w:start w:val="1"/>
      <w:numFmt w:val="decimal"/>
      <w:lvlText w:val="%1."/>
      <w:lvlJc w:val="left"/>
      <w:pPr>
        <w:tabs>
          <w:tab w:val="num" w:pos="360"/>
        </w:tabs>
        <w:ind w:left="360" w:hanging="360"/>
      </w:pPr>
      <w:rPr>
        <w:rFonts w:hint="default"/>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4F6231C0"/>
    <w:multiLevelType w:val="hybridMultilevel"/>
    <w:tmpl w:val="8B0CDF9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BA4B02"/>
    <w:multiLevelType w:val="hybridMultilevel"/>
    <w:tmpl w:val="236ADDFC"/>
    <w:lvl w:ilvl="0" w:tplc="A5402DE0">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AFEA3FA2">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534423F0"/>
    <w:multiLevelType w:val="hybridMultilevel"/>
    <w:tmpl w:val="2D069C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AFAD85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3494BE0"/>
    <w:multiLevelType w:val="hybridMultilevel"/>
    <w:tmpl w:val="3716C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36109A8"/>
    <w:multiLevelType w:val="hybridMultilevel"/>
    <w:tmpl w:val="E3ACD206"/>
    <w:lvl w:ilvl="0" w:tplc="AF6E9C3A">
      <w:start w:val="1"/>
      <w:numFmt w:val="decimal"/>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15:restartNumberingAfterBreak="0">
    <w:nsid w:val="53BA4CAB"/>
    <w:multiLevelType w:val="hybridMultilevel"/>
    <w:tmpl w:val="2DBCE038"/>
    <w:lvl w:ilvl="0" w:tplc="49686B6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4FC0290"/>
    <w:multiLevelType w:val="hybridMultilevel"/>
    <w:tmpl w:val="E17E44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5D6492C"/>
    <w:multiLevelType w:val="hybridMultilevel"/>
    <w:tmpl w:val="DD0486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7022D76"/>
    <w:multiLevelType w:val="hybridMultilevel"/>
    <w:tmpl w:val="CFCC7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856AAC"/>
    <w:multiLevelType w:val="hybridMultilevel"/>
    <w:tmpl w:val="509A90F4"/>
    <w:lvl w:ilvl="0" w:tplc="67AEF1C0">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ED02C49"/>
    <w:multiLevelType w:val="hybridMultilevel"/>
    <w:tmpl w:val="35B24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F2A0ED0"/>
    <w:multiLevelType w:val="hybridMultilevel"/>
    <w:tmpl w:val="BACA47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20084A0">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60A67E0D"/>
    <w:multiLevelType w:val="hybridMultilevel"/>
    <w:tmpl w:val="1820FFE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0FB3B6E"/>
    <w:multiLevelType w:val="hybridMultilevel"/>
    <w:tmpl w:val="6254C2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8202DC"/>
    <w:multiLevelType w:val="hybridMultilevel"/>
    <w:tmpl w:val="B1B64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2AB7367"/>
    <w:multiLevelType w:val="hybridMultilevel"/>
    <w:tmpl w:val="5690648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DAEC3AD6">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44455A3"/>
    <w:multiLevelType w:val="hybridMultilevel"/>
    <w:tmpl w:val="C708364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6B031C7"/>
    <w:multiLevelType w:val="hybridMultilevel"/>
    <w:tmpl w:val="98403C90"/>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7601FBE"/>
    <w:multiLevelType w:val="hybridMultilevel"/>
    <w:tmpl w:val="A1B6673A"/>
    <w:lvl w:ilvl="0" w:tplc="8528B540">
      <w:start w:val="1"/>
      <w:numFmt w:val="bullet"/>
      <w:lvlText w:val=""/>
      <w:lvlJc w:val="left"/>
      <w:pPr>
        <w:tabs>
          <w:tab w:val="num" w:pos="0"/>
        </w:tabs>
        <w:ind w:left="360" w:hanging="360"/>
      </w:pPr>
      <w:rPr>
        <w:rFonts w:ascii="Symbol" w:hAnsi="Symbol" w:hint="default"/>
        <w:sz w:val="22"/>
        <w:szCs w:val="22"/>
      </w:rPr>
    </w:lvl>
    <w:lvl w:ilvl="1" w:tplc="67AEF1C0">
      <w:start w:val="1"/>
      <w:numFmt w:val="bullet"/>
      <w:lvlText w:val=""/>
      <w:lvlJc w:val="left"/>
      <w:pPr>
        <w:tabs>
          <w:tab w:val="num" w:pos="108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7963D6A"/>
    <w:multiLevelType w:val="hybridMultilevel"/>
    <w:tmpl w:val="30383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5E7840"/>
    <w:multiLevelType w:val="hybridMultilevel"/>
    <w:tmpl w:val="5352D87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A672D91"/>
    <w:multiLevelType w:val="hybridMultilevel"/>
    <w:tmpl w:val="AD8C5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BB14600"/>
    <w:multiLevelType w:val="hybridMultilevel"/>
    <w:tmpl w:val="4C06ED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BD87BC7"/>
    <w:multiLevelType w:val="hybridMultilevel"/>
    <w:tmpl w:val="211E02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6C792DE1"/>
    <w:multiLevelType w:val="hybridMultilevel"/>
    <w:tmpl w:val="942CC7D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6CDA2A06"/>
    <w:multiLevelType w:val="hybridMultilevel"/>
    <w:tmpl w:val="A54AB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D291FFB"/>
    <w:multiLevelType w:val="hybridMultilevel"/>
    <w:tmpl w:val="09F8AA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6F9B52C5"/>
    <w:multiLevelType w:val="hybridMultilevel"/>
    <w:tmpl w:val="7EB0A2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0D83CC0">
      <w:start w:val="1"/>
      <w:numFmt w:val="bullet"/>
      <w:lvlText w:val="o"/>
      <w:lvlJc w:val="left"/>
      <w:pPr>
        <w:tabs>
          <w:tab w:val="num" w:pos="2340"/>
        </w:tabs>
        <w:ind w:left="2340" w:hanging="360"/>
      </w:pPr>
      <w:rPr>
        <w:rFonts w:ascii="Courier New" w:hAnsi="Courier New" w:hint="default"/>
      </w:rPr>
    </w:lvl>
    <w:lvl w:ilvl="3" w:tplc="B82C069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C6764A"/>
    <w:multiLevelType w:val="hybridMultilevel"/>
    <w:tmpl w:val="46B8572A"/>
    <w:lvl w:ilvl="0" w:tplc="589A7BCE">
      <w:start w:val="1"/>
      <w:numFmt w:val="bullet"/>
      <w:lvlText w:val=""/>
      <w:lvlJc w:val="left"/>
      <w:pPr>
        <w:tabs>
          <w:tab w:val="num" w:pos="36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2DB0A9A"/>
    <w:multiLevelType w:val="hybridMultilevel"/>
    <w:tmpl w:val="9F24B186"/>
    <w:lvl w:ilvl="0" w:tplc="12AA6E10">
      <w:start w:val="1"/>
      <w:numFmt w:val="decimal"/>
      <w:lvlText w:val="%1."/>
      <w:lvlJc w:val="left"/>
      <w:pPr>
        <w:tabs>
          <w:tab w:val="num" w:pos="1800"/>
        </w:tabs>
        <w:ind w:left="180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32279C"/>
    <w:multiLevelType w:val="hybridMultilevel"/>
    <w:tmpl w:val="DB8C03F2"/>
    <w:lvl w:ilvl="0" w:tplc="9D7A01E0">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33D387E"/>
    <w:multiLevelType w:val="hybridMultilevel"/>
    <w:tmpl w:val="E0F8450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73AE281E"/>
    <w:multiLevelType w:val="hybridMultilevel"/>
    <w:tmpl w:val="6936A5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30030B"/>
    <w:multiLevelType w:val="hybridMultilevel"/>
    <w:tmpl w:val="B04E3C1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2464A1C">
      <w:start w:val="1"/>
      <w:numFmt w:val="decimal"/>
      <w:lvlText w:val="%3."/>
      <w:lvlJc w:val="left"/>
      <w:pPr>
        <w:tabs>
          <w:tab w:val="num" w:pos="2340"/>
        </w:tabs>
        <w:ind w:left="2340" w:hanging="360"/>
      </w:pPr>
      <w:rPr>
        <w:rFonts w:ascii="Arial" w:eastAsia="Times New Roman" w:hAnsi="Arial" w:cs="Aria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6EB714A"/>
    <w:multiLevelType w:val="hybridMultilevel"/>
    <w:tmpl w:val="9AA07DC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8A22CE7"/>
    <w:multiLevelType w:val="hybridMultilevel"/>
    <w:tmpl w:val="C6182A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900501E"/>
    <w:multiLevelType w:val="hybridMultilevel"/>
    <w:tmpl w:val="9266C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798828DD"/>
    <w:multiLevelType w:val="hybridMultilevel"/>
    <w:tmpl w:val="AFEC79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A05768E"/>
    <w:multiLevelType w:val="hybridMultilevel"/>
    <w:tmpl w:val="88C0C5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C3A2095"/>
    <w:multiLevelType w:val="hybridMultilevel"/>
    <w:tmpl w:val="AFF4BD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7C5232EC"/>
    <w:multiLevelType w:val="hybridMultilevel"/>
    <w:tmpl w:val="19CC1B0E"/>
    <w:lvl w:ilvl="0" w:tplc="B448B482">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8BACAA6E">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7D8B1884"/>
    <w:multiLevelType w:val="hybridMultilevel"/>
    <w:tmpl w:val="EDA8C5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7E64074D"/>
    <w:multiLevelType w:val="hybridMultilevel"/>
    <w:tmpl w:val="BA9C8C7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7EF8337A"/>
    <w:multiLevelType w:val="hybridMultilevel"/>
    <w:tmpl w:val="F9FE08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F65089F"/>
    <w:multiLevelType w:val="hybridMultilevel"/>
    <w:tmpl w:val="43BCF960"/>
    <w:lvl w:ilvl="0" w:tplc="8E62F280">
      <w:start w:val="1"/>
      <w:numFmt w:val="decimal"/>
      <w:lvlText w:val="%1."/>
      <w:lvlJc w:val="left"/>
      <w:pPr>
        <w:tabs>
          <w:tab w:val="num" w:pos="720"/>
        </w:tabs>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8"/>
  </w:num>
  <w:num w:numId="3">
    <w:abstractNumId w:val="106"/>
  </w:num>
  <w:num w:numId="4">
    <w:abstractNumId w:val="37"/>
  </w:num>
  <w:num w:numId="5">
    <w:abstractNumId w:val="98"/>
  </w:num>
  <w:num w:numId="6">
    <w:abstractNumId w:val="57"/>
  </w:num>
  <w:num w:numId="7">
    <w:abstractNumId w:val="2"/>
  </w:num>
  <w:num w:numId="8">
    <w:abstractNumId w:val="19"/>
  </w:num>
  <w:num w:numId="9">
    <w:abstractNumId w:val="83"/>
  </w:num>
  <w:num w:numId="10">
    <w:abstractNumId w:val="41"/>
  </w:num>
  <w:num w:numId="11">
    <w:abstractNumId w:val="94"/>
  </w:num>
  <w:num w:numId="12">
    <w:abstractNumId w:val="50"/>
  </w:num>
  <w:num w:numId="13">
    <w:abstractNumId w:val="39"/>
  </w:num>
  <w:num w:numId="14">
    <w:abstractNumId w:val="59"/>
  </w:num>
  <w:num w:numId="15">
    <w:abstractNumId w:val="7"/>
  </w:num>
  <w:num w:numId="16">
    <w:abstractNumId w:val="58"/>
  </w:num>
  <w:num w:numId="17">
    <w:abstractNumId w:val="52"/>
  </w:num>
  <w:num w:numId="18">
    <w:abstractNumId w:val="16"/>
  </w:num>
  <w:num w:numId="19">
    <w:abstractNumId w:val="47"/>
  </w:num>
  <w:num w:numId="20">
    <w:abstractNumId w:val="1"/>
  </w:num>
  <w:num w:numId="21">
    <w:abstractNumId w:val="64"/>
  </w:num>
  <w:num w:numId="22">
    <w:abstractNumId w:val="26"/>
  </w:num>
  <w:num w:numId="23">
    <w:abstractNumId w:val="69"/>
  </w:num>
  <w:num w:numId="24">
    <w:abstractNumId w:val="91"/>
  </w:num>
  <w:num w:numId="25">
    <w:abstractNumId w:val="82"/>
  </w:num>
  <w:num w:numId="26">
    <w:abstractNumId w:val="66"/>
  </w:num>
  <w:num w:numId="27">
    <w:abstractNumId w:val="60"/>
  </w:num>
  <w:num w:numId="28">
    <w:abstractNumId w:val="84"/>
  </w:num>
  <w:num w:numId="29">
    <w:abstractNumId w:val="12"/>
  </w:num>
  <w:num w:numId="30">
    <w:abstractNumId w:val="23"/>
  </w:num>
  <w:num w:numId="31">
    <w:abstractNumId w:val="25"/>
  </w:num>
  <w:num w:numId="32">
    <w:abstractNumId w:val="6"/>
  </w:num>
  <w:num w:numId="33">
    <w:abstractNumId w:val="31"/>
  </w:num>
  <w:num w:numId="34">
    <w:abstractNumId w:val="0"/>
  </w:num>
  <w:num w:numId="35">
    <w:abstractNumId w:val="109"/>
  </w:num>
  <w:num w:numId="36">
    <w:abstractNumId w:val="103"/>
  </w:num>
  <w:num w:numId="37">
    <w:abstractNumId w:val="78"/>
  </w:num>
  <w:num w:numId="38">
    <w:abstractNumId w:val="18"/>
  </w:num>
  <w:num w:numId="39">
    <w:abstractNumId w:val="74"/>
  </w:num>
  <w:num w:numId="40">
    <w:abstractNumId w:val="44"/>
  </w:num>
  <w:num w:numId="41">
    <w:abstractNumId w:val="48"/>
  </w:num>
  <w:num w:numId="42">
    <w:abstractNumId w:val="104"/>
  </w:num>
  <w:num w:numId="43">
    <w:abstractNumId w:val="92"/>
  </w:num>
  <w:num w:numId="44">
    <w:abstractNumId w:val="42"/>
  </w:num>
  <w:num w:numId="45">
    <w:abstractNumId w:val="73"/>
  </w:num>
  <w:num w:numId="46">
    <w:abstractNumId w:val="77"/>
  </w:num>
  <w:num w:numId="47">
    <w:abstractNumId w:val="35"/>
  </w:num>
  <w:num w:numId="48">
    <w:abstractNumId w:val="105"/>
  </w:num>
  <w:num w:numId="49">
    <w:abstractNumId w:val="107"/>
  </w:num>
  <w:num w:numId="50">
    <w:abstractNumId w:val="10"/>
  </w:num>
  <w:num w:numId="51">
    <w:abstractNumId w:val="108"/>
  </w:num>
  <w:num w:numId="52">
    <w:abstractNumId w:val="100"/>
  </w:num>
  <w:num w:numId="53">
    <w:abstractNumId w:val="51"/>
  </w:num>
  <w:num w:numId="54">
    <w:abstractNumId w:val="80"/>
  </w:num>
  <w:num w:numId="55">
    <w:abstractNumId w:val="49"/>
  </w:num>
  <w:num w:numId="56">
    <w:abstractNumId w:val="29"/>
  </w:num>
  <w:num w:numId="57">
    <w:abstractNumId w:val="97"/>
  </w:num>
  <w:num w:numId="58">
    <w:abstractNumId w:val="33"/>
  </w:num>
  <w:num w:numId="59">
    <w:abstractNumId w:val="54"/>
  </w:num>
  <w:num w:numId="60">
    <w:abstractNumId w:val="72"/>
  </w:num>
  <w:num w:numId="61">
    <w:abstractNumId w:val="38"/>
  </w:num>
  <w:num w:numId="62">
    <w:abstractNumId w:val="89"/>
  </w:num>
  <w:num w:numId="63">
    <w:abstractNumId w:val="87"/>
  </w:num>
  <w:num w:numId="64">
    <w:abstractNumId w:val="71"/>
  </w:num>
  <w:num w:numId="65">
    <w:abstractNumId w:val="102"/>
  </w:num>
  <w:num w:numId="66">
    <w:abstractNumId w:val="55"/>
  </w:num>
  <w:num w:numId="67">
    <w:abstractNumId w:val="110"/>
  </w:num>
  <w:num w:numId="68">
    <w:abstractNumId w:val="5"/>
  </w:num>
  <w:num w:numId="69">
    <w:abstractNumId w:val="79"/>
  </w:num>
  <w:num w:numId="70">
    <w:abstractNumId w:val="43"/>
  </w:num>
  <w:num w:numId="71">
    <w:abstractNumId w:val="14"/>
  </w:num>
  <w:num w:numId="72">
    <w:abstractNumId w:val="28"/>
  </w:num>
  <w:num w:numId="73">
    <w:abstractNumId w:val="63"/>
  </w:num>
  <w:num w:numId="74">
    <w:abstractNumId w:val="93"/>
  </w:num>
  <w:num w:numId="75">
    <w:abstractNumId w:val="24"/>
  </w:num>
  <w:num w:numId="76">
    <w:abstractNumId w:val="90"/>
  </w:num>
  <w:num w:numId="77">
    <w:abstractNumId w:val="30"/>
  </w:num>
  <w:num w:numId="78">
    <w:abstractNumId w:val="99"/>
  </w:num>
  <w:num w:numId="79">
    <w:abstractNumId w:val="81"/>
  </w:num>
  <w:num w:numId="80">
    <w:abstractNumId w:val="67"/>
  </w:num>
  <w:num w:numId="81">
    <w:abstractNumId w:val="56"/>
  </w:num>
  <w:num w:numId="82">
    <w:abstractNumId w:val="61"/>
  </w:num>
  <w:num w:numId="83">
    <w:abstractNumId w:val="101"/>
  </w:num>
  <w:num w:numId="84">
    <w:abstractNumId w:val="75"/>
  </w:num>
  <w:num w:numId="85">
    <w:abstractNumId w:val="65"/>
  </w:num>
  <w:num w:numId="86">
    <w:abstractNumId w:val="11"/>
  </w:num>
  <w:num w:numId="87">
    <w:abstractNumId w:val="40"/>
  </w:num>
  <w:num w:numId="88">
    <w:abstractNumId w:val="15"/>
  </w:num>
  <w:num w:numId="89">
    <w:abstractNumId w:val="45"/>
  </w:num>
  <w:num w:numId="90">
    <w:abstractNumId w:val="46"/>
  </w:num>
  <w:num w:numId="91">
    <w:abstractNumId w:val="22"/>
  </w:num>
  <w:num w:numId="92">
    <w:abstractNumId w:val="13"/>
  </w:num>
  <w:num w:numId="93">
    <w:abstractNumId w:val="21"/>
  </w:num>
  <w:num w:numId="94">
    <w:abstractNumId w:val="70"/>
  </w:num>
  <w:num w:numId="95">
    <w:abstractNumId w:val="8"/>
  </w:num>
  <w:num w:numId="96">
    <w:abstractNumId w:val="53"/>
  </w:num>
  <w:num w:numId="97">
    <w:abstractNumId w:val="36"/>
  </w:num>
  <w:num w:numId="98">
    <w:abstractNumId w:val="62"/>
  </w:num>
  <w:num w:numId="99">
    <w:abstractNumId w:val="85"/>
  </w:num>
  <w:num w:numId="100">
    <w:abstractNumId w:val="17"/>
  </w:num>
  <w:num w:numId="101">
    <w:abstractNumId w:val="76"/>
  </w:num>
  <w:num w:numId="102">
    <w:abstractNumId w:val="95"/>
  </w:num>
  <w:num w:numId="103">
    <w:abstractNumId w:val="111"/>
  </w:num>
  <w:num w:numId="104">
    <w:abstractNumId w:val="20"/>
  </w:num>
  <w:num w:numId="105">
    <w:abstractNumId w:val="96"/>
  </w:num>
  <w:num w:numId="106">
    <w:abstractNumId w:val="88"/>
  </w:num>
  <w:num w:numId="107">
    <w:abstractNumId w:val="27"/>
  </w:num>
  <w:num w:numId="108">
    <w:abstractNumId w:val="86"/>
  </w:num>
  <w:num w:numId="109">
    <w:abstractNumId w:val="9"/>
  </w:num>
  <w:num w:numId="110">
    <w:abstractNumId w:val="34"/>
  </w:num>
  <w:num w:numId="111">
    <w:abstractNumId w:val="32"/>
  </w:num>
  <w:num w:numId="112">
    <w:abstractNumId w:val="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A2"/>
    <w:rsid w:val="0000292C"/>
    <w:rsid w:val="00003065"/>
    <w:rsid w:val="00005F23"/>
    <w:rsid w:val="00006CFC"/>
    <w:rsid w:val="00011532"/>
    <w:rsid w:val="0002342F"/>
    <w:rsid w:val="00030E8D"/>
    <w:rsid w:val="00032FA2"/>
    <w:rsid w:val="00033E58"/>
    <w:rsid w:val="00034896"/>
    <w:rsid w:val="00034D19"/>
    <w:rsid w:val="000352C5"/>
    <w:rsid w:val="00040802"/>
    <w:rsid w:val="00060367"/>
    <w:rsid w:val="00061E5F"/>
    <w:rsid w:val="00065893"/>
    <w:rsid w:val="00082C98"/>
    <w:rsid w:val="000836DE"/>
    <w:rsid w:val="0008657A"/>
    <w:rsid w:val="0009059B"/>
    <w:rsid w:val="000913E3"/>
    <w:rsid w:val="00091D19"/>
    <w:rsid w:val="000932E5"/>
    <w:rsid w:val="000939A2"/>
    <w:rsid w:val="0009529F"/>
    <w:rsid w:val="000A11EF"/>
    <w:rsid w:val="000A5823"/>
    <w:rsid w:val="000A5EA1"/>
    <w:rsid w:val="000A73ED"/>
    <w:rsid w:val="000C079A"/>
    <w:rsid w:val="000D4B99"/>
    <w:rsid w:val="000E0283"/>
    <w:rsid w:val="000E57F5"/>
    <w:rsid w:val="000E637E"/>
    <w:rsid w:val="000E7C1D"/>
    <w:rsid w:val="00104673"/>
    <w:rsid w:val="0010685F"/>
    <w:rsid w:val="0011241E"/>
    <w:rsid w:val="00112AE3"/>
    <w:rsid w:val="0011525E"/>
    <w:rsid w:val="00120B0B"/>
    <w:rsid w:val="001321E7"/>
    <w:rsid w:val="00133390"/>
    <w:rsid w:val="0013472E"/>
    <w:rsid w:val="001403A7"/>
    <w:rsid w:val="00147352"/>
    <w:rsid w:val="00152039"/>
    <w:rsid w:val="00162E06"/>
    <w:rsid w:val="00170DDD"/>
    <w:rsid w:val="00172552"/>
    <w:rsid w:val="0017729D"/>
    <w:rsid w:val="00181BEA"/>
    <w:rsid w:val="001821F4"/>
    <w:rsid w:val="001826CB"/>
    <w:rsid w:val="00187A30"/>
    <w:rsid w:val="001913D1"/>
    <w:rsid w:val="00193C54"/>
    <w:rsid w:val="001A0F55"/>
    <w:rsid w:val="001A72C9"/>
    <w:rsid w:val="001A775B"/>
    <w:rsid w:val="001B0D5B"/>
    <w:rsid w:val="001B3596"/>
    <w:rsid w:val="001C07AE"/>
    <w:rsid w:val="001C5062"/>
    <w:rsid w:val="001C6F2E"/>
    <w:rsid w:val="001D100B"/>
    <w:rsid w:val="001D3E2C"/>
    <w:rsid w:val="001E3FC3"/>
    <w:rsid w:val="001E74C3"/>
    <w:rsid w:val="001F058C"/>
    <w:rsid w:val="001F3486"/>
    <w:rsid w:val="00201B72"/>
    <w:rsid w:val="0020219C"/>
    <w:rsid w:val="002036A0"/>
    <w:rsid w:val="002040D3"/>
    <w:rsid w:val="0020559D"/>
    <w:rsid w:val="002109F0"/>
    <w:rsid w:val="00212390"/>
    <w:rsid w:val="00220B84"/>
    <w:rsid w:val="00222669"/>
    <w:rsid w:val="00222803"/>
    <w:rsid w:val="00226616"/>
    <w:rsid w:val="00226C40"/>
    <w:rsid w:val="0023218E"/>
    <w:rsid w:val="00240F8E"/>
    <w:rsid w:val="00240FDA"/>
    <w:rsid w:val="00243A65"/>
    <w:rsid w:val="0024585D"/>
    <w:rsid w:val="002611B3"/>
    <w:rsid w:val="00262D3C"/>
    <w:rsid w:val="00267B12"/>
    <w:rsid w:val="00274AD2"/>
    <w:rsid w:val="0027574F"/>
    <w:rsid w:val="002813B8"/>
    <w:rsid w:val="00283F03"/>
    <w:rsid w:val="002938D8"/>
    <w:rsid w:val="00295F4A"/>
    <w:rsid w:val="002A4555"/>
    <w:rsid w:val="002A7C19"/>
    <w:rsid w:val="002C54BC"/>
    <w:rsid w:val="002D36A5"/>
    <w:rsid w:val="002D446B"/>
    <w:rsid w:val="002D4F27"/>
    <w:rsid w:val="002E72AF"/>
    <w:rsid w:val="002E7544"/>
    <w:rsid w:val="002F3876"/>
    <w:rsid w:val="002F4FF9"/>
    <w:rsid w:val="002F7A6E"/>
    <w:rsid w:val="00303AE4"/>
    <w:rsid w:val="003110EF"/>
    <w:rsid w:val="00314CCE"/>
    <w:rsid w:val="00314F0D"/>
    <w:rsid w:val="00316464"/>
    <w:rsid w:val="00316972"/>
    <w:rsid w:val="003203B2"/>
    <w:rsid w:val="00323565"/>
    <w:rsid w:val="00323A52"/>
    <w:rsid w:val="003262AA"/>
    <w:rsid w:val="00327173"/>
    <w:rsid w:val="003343A3"/>
    <w:rsid w:val="00336C84"/>
    <w:rsid w:val="00340516"/>
    <w:rsid w:val="00344764"/>
    <w:rsid w:val="00346457"/>
    <w:rsid w:val="00346EBE"/>
    <w:rsid w:val="00357114"/>
    <w:rsid w:val="00360EB1"/>
    <w:rsid w:val="00366ECE"/>
    <w:rsid w:val="003675A9"/>
    <w:rsid w:val="003704AF"/>
    <w:rsid w:val="00371BB9"/>
    <w:rsid w:val="00373678"/>
    <w:rsid w:val="00384545"/>
    <w:rsid w:val="003846FC"/>
    <w:rsid w:val="003A50C2"/>
    <w:rsid w:val="003B0D20"/>
    <w:rsid w:val="003B5010"/>
    <w:rsid w:val="003B60CD"/>
    <w:rsid w:val="003C2156"/>
    <w:rsid w:val="003C51FF"/>
    <w:rsid w:val="003D1B2F"/>
    <w:rsid w:val="003D431C"/>
    <w:rsid w:val="003E05ED"/>
    <w:rsid w:val="003E0EC7"/>
    <w:rsid w:val="003E5535"/>
    <w:rsid w:val="003E5C61"/>
    <w:rsid w:val="003E72FD"/>
    <w:rsid w:val="003F3A27"/>
    <w:rsid w:val="003F4829"/>
    <w:rsid w:val="003F7802"/>
    <w:rsid w:val="00403D7E"/>
    <w:rsid w:val="00406C53"/>
    <w:rsid w:val="00414347"/>
    <w:rsid w:val="004177BD"/>
    <w:rsid w:val="004259AD"/>
    <w:rsid w:val="004307F2"/>
    <w:rsid w:val="00430EDF"/>
    <w:rsid w:val="00437E48"/>
    <w:rsid w:val="00442B8E"/>
    <w:rsid w:val="004464A0"/>
    <w:rsid w:val="0044731B"/>
    <w:rsid w:val="0044782C"/>
    <w:rsid w:val="00451540"/>
    <w:rsid w:val="004547E9"/>
    <w:rsid w:val="004675EF"/>
    <w:rsid w:val="00467F9F"/>
    <w:rsid w:val="004739D6"/>
    <w:rsid w:val="00474662"/>
    <w:rsid w:val="00474AE6"/>
    <w:rsid w:val="004801E4"/>
    <w:rsid w:val="004870B6"/>
    <w:rsid w:val="00490ADB"/>
    <w:rsid w:val="004B6B4E"/>
    <w:rsid w:val="004C3914"/>
    <w:rsid w:val="004C58CC"/>
    <w:rsid w:val="004C70B2"/>
    <w:rsid w:val="004D0497"/>
    <w:rsid w:val="004D2BFC"/>
    <w:rsid w:val="004D3EDF"/>
    <w:rsid w:val="004D64B1"/>
    <w:rsid w:val="004D78CA"/>
    <w:rsid w:val="004E23A8"/>
    <w:rsid w:val="004E3DDF"/>
    <w:rsid w:val="004E5382"/>
    <w:rsid w:val="004E6D22"/>
    <w:rsid w:val="004F2B70"/>
    <w:rsid w:val="004F6ADB"/>
    <w:rsid w:val="00512F0E"/>
    <w:rsid w:val="00513CD5"/>
    <w:rsid w:val="00517709"/>
    <w:rsid w:val="00520B6A"/>
    <w:rsid w:val="00523E82"/>
    <w:rsid w:val="0052408C"/>
    <w:rsid w:val="00524F2C"/>
    <w:rsid w:val="0052795D"/>
    <w:rsid w:val="00533B6C"/>
    <w:rsid w:val="0053451C"/>
    <w:rsid w:val="00544898"/>
    <w:rsid w:val="0054737F"/>
    <w:rsid w:val="0054772C"/>
    <w:rsid w:val="00547D47"/>
    <w:rsid w:val="00553E8F"/>
    <w:rsid w:val="00555B73"/>
    <w:rsid w:val="00557BDE"/>
    <w:rsid w:val="005646B2"/>
    <w:rsid w:val="00576CE0"/>
    <w:rsid w:val="00591882"/>
    <w:rsid w:val="005A0C6C"/>
    <w:rsid w:val="005B196D"/>
    <w:rsid w:val="005B38B9"/>
    <w:rsid w:val="005B7229"/>
    <w:rsid w:val="005C33C3"/>
    <w:rsid w:val="005C6E22"/>
    <w:rsid w:val="005C7E0A"/>
    <w:rsid w:val="005D1696"/>
    <w:rsid w:val="005E0F57"/>
    <w:rsid w:val="005E29D8"/>
    <w:rsid w:val="005E2CBD"/>
    <w:rsid w:val="005E750D"/>
    <w:rsid w:val="005F4522"/>
    <w:rsid w:val="005F4D44"/>
    <w:rsid w:val="00600136"/>
    <w:rsid w:val="00600AA7"/>
    <w:rsid w:val="00605762"/>
    <w:rsid w:val="006070A2"/>
    <w:rsid w:val="00607EBF"/>
    <w:rsid w:val="00610760"/>
    <w:rsid w:val="00615D5A"/>
    <w:rsid w:val="006167A2"/>
    <w:rsid w:val="006220E6"/>
    <w:rsid w:val="00626009"/>
    <w:rsid w:val="00626441"/>
    <w:rsid w:val="0062775A"/>
    <w:rsid w:val="0062791A"/>
    <w:rsid w:val="00637B3F"/>
    <w:rsid w:val="006413F8"/>
    <w:rsid w:val="00645685"/>
    <w:rsid w:val="00652380"/>
    <w:rsid w:val="006556EB"/>
    <w:rsid w:val="00656D45"/>
    <w:rsid w:val="00662C22"/>
    <w:rsid w:val="0066571D"/>
    <w:rsid w:val="0066772D"/>
    <w:rsid w:val="00674A44"/>
    <w:rsid w:val="00674FAA"/>
    <w:rsid w:val="00686795"/>
    <w:rsid w:val="00687E3A"/>
    <w:rsid w:val="006901F3"/>
    <w:rsid w:val="00691F82"/>
    <w:rsid w:val="006A0024"/>
    <w:rsid w:val="006A056E"/>
    <w:rsid w:val="006A1924"/>
    <w:rsid w:val="006A3386"/>
    <w:rsid w:val="006A6A67"/>
    <w:rsid w:val="006B0613"/>
    <w:rsid w:val="006B08A9"/>
    <w:rsid w:val="006B33DD"/>
    <w:rsid w:val="006C44C7"/>
    <w:rsid w:val="006C5F5D"/>
    <w:rsid w:val="006D1003"/>
    <w:rsid w:val="006D2871"/>
    <w:rsid w:val="006D402A"/>
    <w:rsid w:val="006D508A"/>
    <w:rsid w:val="006D7090"/>
    <w:rsid w:val="006D7EC7"/>
    <w:rsid w:val="006E2EE0"/>
    <w:rsid w:val="006E3D98"/>
    <w:rsid w:val="006E4686"/>
    <w:rsid w:val="006F19E7"/>
    <w:rsid w:val="006F2BF7"/>
    <w:rsid w:val="006F395B"/>
    <w:rsid w:val="006F5231"/>
    <w:rsid w:val="0070051C"/>
    <w:rsid w:val="0071423A"/>
    <w:rsid w:val="00715D48"/>
    <w:rsid w:val="00716A11"/>
    <w:rsid w:val="00720D3E"/>
    <w:rsid w:val="00726FE7"/>
    <w:rsid w:val="0073133F"/>
    <w:rsid w:val="00733CAE"/>
    <w:rsid w:val="00734FE0"/>
    <w:rsid w:val="0074428B"/>
    <w:rsid w:val="00745F10"/>
    <w:rsid w:val="00746C4C"/>
    <w:rsid w:val="007512BA"/>
    <w:rsid w:val="00757DE7"/>
    <w:rsid w:val="007609D0"/>
    <w:rsid w:val="00763B7A"/>
    <w:rsid w:val="007664A4"/>
    <w:rsid w:val="007673A0"/>
    <w:rsid w:val="00767F03"/>
    <w:rsid w:val="00770D88"/>
    <w:rsid w:val="00774409"/>
    <w:rsid w:val="0077683D"/>
    <w:rsid w:val="00777543"/>
    <w:rsid w:val="007802E6"/>
    <w:rsid w:val="00780DC3"/>
    <w:rsid w:val="00781393"/>
    <w:rsid w:val="00781667"/>
    <w:rsid w:val="00782A49"/>
    <w:rsid w:val="00792603"/>
    <w:rsid w:val="00793013"/>
    <w:rsid w:val="00796C5D"/>
    <w:rsid w:val="007A01AE"/>
    <w:rsid w:val="007A189A"/>
    <w:rsid w:val="007A5878"/>
    <w:rsid w:val="007A5C37"/>
    <w:rsid w:val="007B1D70"/>
    <w:rsid w:val="007B5683"/>
    <w:rsid w:val="007B5788"/>
    <w:rsid w:val="007B6C2A"/>
    <w:rsid w:val="007B7E84"/>
    <w:rsid w:val="007C24BF"/>
    <w:rsid w:val="007C62FB"/>
    <w:rsid w:val="007C790A"/>
    <w:rsid w:val="007E10C0"/>
    <w:rsid w:val="007E4C68"/>
    <w:rsid w:val="007F2741"/>
    <w:rsid w:val="00802AF0"/>
    <w:rsid w:val="008072C3"/>
    <w:rsid w:val="00812A46"/>
    <w:rsid w:val="00814F96"/>
    <w:rsid w:val="00830378"/>
    <w:rsid w:val="00833FC7"/>
    <w:rsid w:val="00847075"/>
    <w:rsid w:val="00850174"/>
    <w:rsid w:val="008523F6"/>
    <w:rsid w:val="008636FB"/>
    <w:rsid w:val="008643CC"/>
    <w:rsid w:val="00867D75"/>
    <w:rsid w:val="008729A8"/>
    <w:rsid w:val="008744E7"/>
    <w:rsid w:val="0087623D"/>
    <w:rsid w:val="00876CA2"/>
    <w:rsid w:val="00882545"/>
    <w:rsid w:val="00885C39"/>
    <w:rsid w:val="008932F2"/>
    <w:rsid w:val="008A35F9"/>
    <w:rsid w:val="008A5B0D"/>
    <w:rsid w:val="008B1988"/>
    <w:rsid w:val="008B28F2"/>
    <w:rsid w:val="008C0FB3"/>
    <w:rsid w:val="008C3D50"/>
    <w:rsid w:val="008C6350"/>
    <w:rsid w:val="008C6813"/>
    <w:rsid w:val="008C6D5E"/>
    <w:rsid w:val="008D2E84"/>
    <w:rsid w:val="008D30D6"/>
    <w:rsid w:val="008D409E"/>
    <w:rsid w:val="008D6E5B"/>
    <w:rsid w:val="008D70E0"/>
    <w:rsid w:val="008E5181"/>
    <w:rsid w:val="008E5A57"/>
    <w:rsid w:val="008F0DD3"/>
    <w:rsid w:val="008F1ED6"/>
    <w:rsid w:val="008F30B6"/>
    <w:rsid w:val="008F79F7"/>
    <w:rsid w:val="0090184D"/>
    <w:rsid w:val="00902EFA"/>
    <w:rsid w:val="009042B8"/>
    <w:rsid w:val="009111A4"/>
    <w:rsid w:val="00913407"/>
    <w:rsid w:val="00915B34"/>
    <w:rsid w:val="00917B3A"/>
    <w:rsid w:val="009204F8"/>
    <w:rsid w:val="009213FB"/>
    <w:rsid w:val="009246EC"/>
    <w:rsid w:val="00926D88"/>
    <w:rsid w:val="00944441"/>
    <w:rsid w:val="00947F72"/>
    <w:rsid w:val="009531D4"/>
    <w:rsid w:val="00953795"/>
    <w:rsid w:val="00953AEC"/>
    <w:rsid w:val="009563C3"/>
    <w:rsid w:val="00957635"/>
    <w:rsid w:val="009712FB"/>
    <w:rsid w:val="009726D0"/>
    <w:rsid w:val="00973E71"/>
    <w:rsid w:val="00982B53"/>
    <w:rsid w:val="00982F6D"/>
    <w:rsid w:val="009936B1"/>
    <w:rsid w:val="00995805"/>
    <w:rsid w:val="009C6528"/>
    <w:rsid w:val="009D20B0"/>
    <w:rsid w:val="009E28CD"/>
    <w:rsid w:val="009E3AD9"/>
    <w:rsid w:val="009E77EB"/>
    <w:rsid w:val="009F0825"/>
    <w:rsid w:val="009F0C55"/>
    <w:rsid w:val="00A03F62"/>
    <w:rsid w:val="00A05428"/>
    <w:rsid w:val="00A054AB"/>
    <w:rsid w:val="00A15577"/>
    <w:rsid w:val="00A16210"/>
    <w:rsid w:val="00A21A25"/>
    <w:rsid w:val="00A23B13"/>
    <w:rsid w:val="00A33E1D"/>
    <w:rsid w:val="00A41ED5"/>
    <w:rsid w:val="00A636D2"/>
    <w:rsid w:val="00A734ED"/>
    <w:rsid w:val="00A80075"/>
    <w:rsid w:val="00A816ED"/>
    <w:rsid w:val="00A82635"/>
    <w:rsid w:val="00A855E2"/>
    <w:rsid w:val="00AA43BA"/>
    <w:rsid w:val="00AA5D98"/>
    <w:rsid w:val="00AB04F3"/>
    <w:rsid w:val="00AB0C06"/>
    <w:rsid w:val="00AB3376"/>
    <w:rsid w:val="00AB56D7"/>
    <w:rsid w:val="00AB65C8"/>
    <w:rsid w:val="00AC1C0A"/>
    <w:rsid w:val="00AC76A1"/>
    <w:rsid w:val="00AE0FF1"/>
    <w:rsid w:val="00AE76C3"/>
    <w:rsid w:val="00AF0AEC"/>
    <w:rsid w:val="00AF2942"/>
    <w:rsid w:val="00AF38BF"/>
    <w:rsid w:val="00AF5BA3"/>
    <w:rsid w:val="00AF6412"/>
    <w:rsid w:val="00B00CD8"/>
    <w:rsid w:val="00B01E4F"/>
    <w:rsid w:val="00B03CDC"/>
    <w:rsid w:val="00B04ACB"/>
    <w:rsid w:val="00B057C3"/>
    <w:rsid w:val="00B1321A"/>
    <w:rsid w:val="00B14BFF"/>
    <w:rsid w:val="00B228B9"/>
    <w:rsid w:val="00B30904"/>
    <w:rsid w:val="00B45671"/>
    <w:rsid w:val="00B67327"/>
    <w:rsid w:val="00B73D44"/>
    <w:rsid w:val="00B806CC"/>
    <w:rsid w:val="00B95D2E"/>
    <w:rsid w:val="00BB1E6A"/>
    <w:rsid w:val="00BB6D59"/>
    <w:rsid w:val="00BC1985"/>
    <w:rsid w:val="00BC2371"/>
    <w:rsid w:val="00BC6AA1"/>
    <w:rsid w:val="00BD00C8"/>
    <w:rsid w:val="00BE0A71"/>
    <w:rsid w:val="00BE634B"/>
    <w:rsid w:val="00BF2461"/>
    <w:rsid w:val="00BF4716"/>
    <w:rsid w:val="00C02887"/>
    <w:rsid w:val="00C0554E"/>
    <w:rsid w:val="00C10359"/>
    <w:rsid w:val="00C23DF6"/>
    <w:rsid w:val="00C25D2C"/>
    <w:rsid w:val="00C27021"/>
    <w:rsid w:val="00C32F36"/>
    <w:rsid w:val="00C40002"/>
    <w:rsid w:val="00C42129"/>
    <w:rsid w:val="00C46822"/>
    <w:rsid w:val="00C57D44"/>
    <w:rsid w:val="00C61FBD"/>
    <w:rsid w:val="00C72CAB"/>
    <w:rsid w:val="00C7642B"/>
    <w:rsid w:val="00C7745C"/>
    <w:rsid w:val="00C77520"/>
    <w:rsid w:val="00C77AC7"/>
    <w:rsid w:val="00C824C4"/>
    <w:rsid w:val="00C929B1"/>
    <w:rsid w:val="00C945DD"/>
    <w:rsid w:val="00C949D5"/>
    <w:rsid w:val="00C973B8"/>
    <w:rsid w:val="00CA158E"/>
    <w:rsid w:val="00CA3E3A"/>
    <w:rsid w:val="00CA5770"/>
    <w:rsid w:val="00CA613A"/>
    <w:rsid w:val="00CA6F75"/>
    <w:rsid w:val="00CB11BF"/>
    <w:rsid w:val="00CB5A45"/>
    <w:rsid w:val="00CC0E5C"/>
    <w:rsid w:val="00CC3704"/>
    <w:rsid w:val="00CC4833"/>
    <w:rsid w:val="00CD041E"/>
    <w:rsid w:val="00CD1D1A"/>
    <w:rsid w:val="00CD33B7"/>
    <w:rsid w:val="00CD6CC1"/>
    <w:rsid w:val="00CE09DD"/>
    <w:rsid w:val="00CE3F16"/>
    <w:rsid w:val="00CE4458"/>
    <w:rsid w:val="00CE5618"/>
    <w:rsid w:val="00CF3346"/>
    <w:rsid w:val="00CF3CF7"/>
    <w:rsid w:val="00D066CB"/>
    <w:rsid w:val="00D0673C"/>
    <w:rsid w:val="00D10C56"/>
    <w:rsid w:val="00D140F9"/>
    <w:rsid w:val="00D2429D"/>
    <w:rsid w:val="00D264B4"/>
    <w:rsid w:val="00D26950"/>
    <w:rsid w:val="00D35285"/>
    <w:rsid w:val="00D44DF7"/>
    <w:rsid w:val="00D456F6"/>
    <w:rsid w:val="00D521A3"/>
    <w:rsid w:val="00D55648"/>
    <w:rsid w:val="00D6091D"/>
    <w:rsid w:val="00D70D30"/>
    <w:rsid w:val="00D74515"/>
    <w:rsid w:val="00D80727"/>
    <w:rsid w:val="00D8114A"/>
    <w:rsid w:val="00D862E3"/>
    <w:rsid w:val="00D97E3A"/>
    <w:rsid w:val="00D97F81"/>
    <w:rsid w:val="00DA09B3"/>
    <w:rsid w:val="00DA17C0"/>
    <w:rsid w:val="00DA3AC4"/>
    <w:rsid w:val="00DA3BF3"/>
    <w:rsid w:val="00DB069E"/>
    <w:rsid w:val="00DB1528"/>
    <w:rsid w:val="00DB2447"/>
    <w:rsid w:val="00DB3AA4"/>
    <w:rsid w:val="00DB4B4D"/>
    <w:rsid w:val="00DC212E"/>
    <w:rsid w:val="00DC2AFC"/>
    <w:rsid w:val="00DC58C8"/>
    <w:rsid w:val="00DC598A"/>
    <w:rsid w:val="00DD1654"/>
    <w:rsid w:val="00DF156E"/>
    <w:rsid w:val="00DF52C6"/>
    <w:rsid w:val="00E03760"/>
    <w:rsid w:val="00E043C6"/>
    <w:rsid w:val="00E046D3"/>
    <w:rsid w:val="00E05BED"/>
    <w:rsid w:val="00E101A0"/>
    <w:rsid w:val="00E15A25"/>
    <w:rsid w:val="00E32FDF"/>
    <w:rsid w:val="00E32FF2"/>
    <w:rsid w:val="00E40652"/>
    <w:rsid w:val="00E4559B"/>
    <w:rsid w:val="00E45B43"/>
    <w:rsid w:val="00E45D61"/>
    <w:rsid w:val="00E52CE0"/>
    <w:rsid w:val="00E578DE"/>
    <w:rsid w:val="00E57F05"/>
    <w:rsid w:val="00E70134"/>
    <w:rsid w:val="00E71171"/>
    <w:rsid w:val="00E72735"/>
    <w:rsid w:val="00E7571D"/>
    <w:rsid w:val="00E82FCB"/>
    <w:rsid w:val="00E8341B"/>
    <w:rsid w:val="00E83B4A"/>
    <w:rsid w:val="00E85DE0"/>
    <w:rsid w:val="00E92AD9"/>
    <w:rsid w:val="00E94482"/>
    <w:rsid w:val="00E971D5"/>
    <w:rsid w:val="00EA2CF1"/>
    <w:rsid w:val="00EA5356"/>
    <w:rsid w:val="00EB097E"/>
    <w:rsid w:val="00EB3D4A"/>
    <w:rsid w:val="00EB76F5"/>
    <w:rsid w:val="00EB7901"/>
    <w:rsid w:val="00EB7933"/>
    <w:rsid w:val="00EB7A8B"/>
    <w:rsid w:val="00EC6D37"/>
    <w:rsid w:val="00EC72BF"/>
    <w:rsid w:val="00ED40BE"/>
    <w:rsid w:val="00ED4464"/>
    <w:rsid w:val="00EE7065"/>
    <w:rsid w:val="00EF05E0"/>
    <w:rsid w:val="00EF2649"/>
    <w:rsid w:val="00EF2CEE"/>
    <w:rsid w:val="00EF7B6D"/>
    <w:rsid w:val="00F038B5"/>
    <w:rsid w:val="00F11BAD"/>
    <w:rsid w:val="00F17037"/>
    <w:rsid w:val="00F20134"/>
    <w:rsid w:val="00F24010"/>
    <w:rsid w:val="00F35B10"/>
    <w:rsid w:val="00F35E23"/>
    <w:rsid w:val="00F42262"/>
    <w:rsid w:val="00F475C9"/>
    <w:rsid w:val="00F54175"/>
    <w:rsid w:val="00F5557F"/>
    <w:rsid w:val="00F61532"/>
    <w:rsid w:val="00F61E4C"/>
    <w:rsid w:val="00F667A3"/>
    <w:rsid w:val="00F67967"/>
    <w:rsid w:val="00F83AE6"/>
    <w:rsid w:val="00F93335"/>
    <w:rsid w:val="00F93D35"/>
    <w:rsid w:val="00F94EE5"/>
    <w:rsid w:val="00F9631A"/>
    <w:rsid w:val="00F97773"/>
    <w:rsid w:val="00FA58A4"/>
    <w:rsid w:val="00FA65C5"/>
    <w:rsid w:val="00FA764C"/>
    <w:rsid w:val="00FB06C9"/>
    <w:rsid w:val="00FB3859"/>
    <w:rsid w:val="00FB3F6D"/>
    <w:rsid w:val="00FC016F"/>
    <w:rsid w:val="00FC2F64"/>
    <w:rsid w:val="00FC54F1"/>
    <w:rsid w:val="00FC5554"/>
    <w:rsid w:val="00FC7D1C"/>
    <w:rsid w:val="00FD503A"/>
    <w:rsid w:val="00FF160C"/>
    <w:rsid w:val="00FF7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BF895A6"/>
  <w15:docId w15:val="{400BEE24-A078-4FFD-8EA8-3323A912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3386"/>
    <w:rPr>
      <w:sz w:val="24"/>
      <w:szCs w:val="24"/>
    </w:rPr>
  </w:style>
  <w:style w:type="paragraph" w:styleId="Heading1">
    <w:name w:val="heading 1"/>
    <w:basedOn w:val="Normal"/>
    <w:next w:val="Normal"/>
    <w:qFormat/>
    <w:rsid w:val="000939A2"/>
    <w:pPr>
      <w:keepNext/>
      <w:outlineLvl w:val="0"/>
    </w:pPr>
    <w:rPr>
      <w:b/>
      <w:bCs/>
      <w:sz w:val="28"/>
      <w:u w:val="single"/>
    </w:rPr>
  </w:style>
  <w:style w:type="paragraph" w:styleId="Heading2">
    <w:name w:val="heading 2"/>
    <w:basedOn w:val="Normal"/>
    <w:next w:val="Normal"/>
    <w:qFormat/>
    <w:rsid w:val="000939A2"/>
    <w:pPr>
      <w:keepNext/>
      <w:outlineLvl w:val="1"/>
    </w:pPr>
    <w:rPr>
      <w:b/>
      <w:bCs/>
      <w:sz w:val="20"/>
      <w:u w:val="single"/>
    </w:rPr>
  </w:style>
  <w:style w:type="paragraph" w:styleId="Heading3">
    <w:name w:val="heading 3"/>
    <w:basedOn w:val="Normal"/>
    <w:next w:val="Normal"/>
    <w:qFormat/>
    <w:rsid w:val="000939A2"/>
    <w:pPr>
      <w:keepNext/>
      <w:spacing w:before="240" w:after="60"/>
      <w:outlineLvl w:val="2"/>
    </w:pPr>
    <w:rPr>
      <w:rFonts w:ascii="Arial" w:hAnsi="Arial" w:cs="Arial"/>
      <w:b/>
      <w:bCs/>
      <w:sz w:val="26"/>
      <w:szCs w:val="26"/>
    </w:rPr>
  </w:style>
  <w:style w:type="paragraph" w:styleId="Heading4">
    <w:name w:val="heading 4"/>
    <w:basedOn w:val="Normal"/>
    <w:next w:val="Normal"/>
    <w:qFormat/>
    <w:rsid w:val="00E15A25"/>
    <w:pPr>
      <w:keepNext/>
      <w:spacing w:before="240" w:after="60"/>
      <w:outlineLvl w:val="3"/>
    </w:pPr>
    <w:rPr>
      <w:b/>
      <w:bCs/>
      <w:sz w:val="28"/>
      <w:szCs w:val="28"/>
    </w:rPr>
  </w:style>
  <w:style w:type="paragraph" w:styleId="Heading5">
    <w:name w:val="heading 5"/>
    <w:basedOn w:val="Normal"/>
    <w:next w:val="Normal"/>
    <w:link w:val="Heading5Char"/>
    <w:unhideWhenUsed/>
    <w:qFormat/>
    <w:rsid w:val="00547D47"/>
    <w:pPr>
      <w:keepNext/>
      <w:ind w:left="360"/>
      <w:outlineLvl w:val="4"/>
    </w:pPr>
    <w:rPr>
      <w:rFonts w:ascii="Calibri" w:hAnsi="Calibri" w:cs="Calibri"/>
      <w:b/>
    </w:rPr>
  </w:style>
  <w:style w:type="paragraph" w:styleId="Heading7">
    <w:name w:val="heading 7"/>
    <w:basedOn w:val="Normal"/>
    <w:next w:val="Normal"/>
    <w:qFormat/>
    <w:rsid w:val="00982F6D"/>
    <w:pPr>
      <w:spacing w:before="240" w:after="60"/>
      <w:outlineLvl w:val="6"/>
    </w:pPr>
  </w:style>
  <w:style w:type="paragraph" w:styleId="Heading8">
    <w:name w:val="heading 8"/>
    <w:basedOn w:val="Normal"/>
    <w:next w:val="Normal"/>
    <w:qFormat/>
    <w:rsid w:val="001403A7"/>
    <w:pPr>
      <w:spacing w:before="240" w:after="60"/>
      <w:outlineLvl w:val="7"/>
    </w:pPr>
    <w:rPr>
      <w:i/>
      <w:iCs/>
    </w:rPr>
  </w:style>
  <w:style w:type="paragraph" w:styleId="Heading9">
    <w:name w:val="heading 9"/>
    <w:basedOn w:val="Normal"/>
    <w:next w:val="Normal"/>
    <w:qFormat/>
    <w:rsid w:val="002611B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939A2"/>
    <w:pPr>
      <w:tabs>
        <w:tab w:val="center" w:pos="4320"/>
        <w:tab w:val="right" w:pos="8640"/>
      </w:tabs>
    </w:pPr>
  </w:style>
  <w:style w:type="paragraph" w:styleId="Title">
    <w:name w:val="Title"/>
    <w:basedOn w:val="Normal"/>
    <w:link w:val="TitleChar"/>
    <w:qFormat/>
    <w:rsid w:val="000939A2"/>
    <w:pPr>
      <w:jc w:val="center"/>
    </w:pPr>
    <w:rPr>
      <w:rFonts w:ascii="Arial" w:hAnsi="Arial" w:cs="Arial"/>
      <w:b/>
      <w:bCs/>
      <w:color w:val="000000"/>
      <w:sz w:val="40"/>
      <w:lang w:val="en-CA"/>
    </w:rPr>
  </w:style>
  <w:style w:type="character" w:styleId="PageNumber">
    <w:name w:val="page number"/>
    <w:rsid w:val="0017729D"/>
    <w:rPr>
      <w:rFonts w:ascii="Arial" w:hAnsi="Arial"/>
      <w:sz w:val="18"/>
    </w:rPr>
  </w:style>
  <w:style w:type="character" w:styleId="Hyperlink">
    <w:name w:val="Hyperlink"/>
    <w:uiPriority w:val="99"/>
    <w:rsid w:val="000939A2"/>
    <w:rPr>
      <w:color w:val="0000FF"/>
      <w:u w:val="single"/>
    </w:rPr>
  </w:style>
  <w:style w:type="paragraph" w:styleId="Header">
    <w:name w:val="header"/>
    <w:basedOn w:val="Normal"/>
    <w:rsid w:val="007C790A"/>
    <w:pPr>
      <w:tabs>
        <w:tab w:val="center" w:pos="4320"/>
        <w:tab w:val="right" w:pos="8640"/>
      </w:tabs>
    </w:pPr>
  </w:style>
  <w:style w:type="paragraph" w:styleId="NormalWeb">
    <w:name w:val="Normal (Web)"/>
    <w:basedOn w:val="Normal"/>
    <w:rsid w:val="00040802"/>
    <w:pPr>
      <w:spacing w:before="100" w:beforeAutospacing="1" w:after="100" w:afterAutospacing="1"/>
    </w:pPr>
  </w:style>
  <w:style w:type="paragraph" w:customStyle="1" w:styleId="SOPTitle">
    <w:name w:val="SOP Title"/>
    <w:basedOn w:val="Normal"/>
    <w:rsid w:val="00040802"/>
    <w:pPr>
      <w:jc w:val="center"/>
    </w:pPr>
    <w:rPr>
      <w:rFonts w:ascii="Arial" w:hAnsi="Arial" w:cs="Arial"/>
      <w:b/>
      <w:sz w:val="28"/>
      <w:szCs w:val="28"/>
    </w:rPr>
  </w:style>
  <w:style w:type="paragraph" w:customStyle="1" w:styleId="HeadersinSOP">
    <w:name w:val="Headers in SOP"/>
    <w:basedOn w:val="Normal"/>
    <w:link w:val="HeadersinSOPChar"/>
    <w:rsid w:val="00040802"/>
    <w:rPr>
      <w:rFonts w:ascii="Arial" w:hAnsi="Arial" w:cs="Arial"/>
      <w:b/>
      <w:bCs/>
    </w:rPr>
  </w:style>
  <w:style w:type="paragraph" w:customStyle="1" w:styleId="TestinSOP">
    <w:name w:val="Test in SOP"/>
    <w:basedOn w:val="Normal"/>
    <w:rsid w:val="00040802"/>
  </w:style>
  <w:style w:type="paragraph" w:customStyle="1" w:styleId="Arial12blcentered">
    <w:name w:val="Arial12bl centered"/>
    <w:basedOn w:val="Header"/>
    <w:rsid w:val="0020219C"/>
    <w:pPr>
      <w:jc w:val="center"/>
    </w:pPr>
    <w:rPr>
      <w:rFonts w:ascii="Arial" w:hAnsi="Arial"/>
      <w:b/>
      <w:bCs/>
    </w:rPr>
  </w:style>
  <w:style w:type="paragraph" w:customStyle="1" w:styleId="HEADER16ARIAL">
    <w:name w:val="HEADER16ARIAL"/>
    <w:basedOn w:val="Header"/>
    <w:rsid w:val="0020219C"/>
    <w:pPr>
      <w:tabs>
        <w:tab w:val="clear" w:pos="4320"/>
        <w:tab w:val="clear" w:pos="8640"/>
      </w:tabs>
      <w:jc w:val="center"/>
    </w:pPr>
    <w:rPr>
      <w:rFonts w:ascii="Arial" w:hAnsi="Arial"/>
      <w:b/>
      <w:bCs/>
      <w:sz w:val="32"/>
    </w:rPr>
  </w:style>
  <w:style w:type="paragraph" w:customStyle="1" w:styleId="style1">
    <w:name w:val="style1"/>
    <w:basedOn w:val="Normal"/>
    <w:rsid w:val="0017729D"/>
    <w:pPr>
      <w:spacing w:before="100" w:beforeAutospacing="1" w:after="100" w:afterAutospacing="1"/>
    </w:pPr>
    <w:rPr>
      <w:rFonts w:ascii="Arial" w:hAnsi="Arial" w:cs="Arial"/>
      <w:color w:val="330066"/>
    </w:rPr>
  </w:style>
  <w:style w:type="paragraph" w:customStyle="1" w:styleId="Arial12blLeft">
    <w:name w:val="Arial12bl Left"/>
    <w:basedOn w:val="Arial12blcentered"/>
    <w:rsid w:val="0017729D"/>
    <w:pPr>
      <w:jc w:val="left"/>
    </w:pPr>
  </w:style>
  <w:style w:type="character" w:customStyle="1" w:styleId="TitleChar">
    <w:name w:val="Title Char"/>
    <w:link w:val="Title"/>
    <w:rsid w:val="00746C4C"/>
    <w:rPr>
      <w:rFonts w:ascii="Arial" w:hAnsi="Arial" w:cs="Arial"/>
      <w:b/>
      <w:bCs/>
      <w:color w:val="000000"/>
      <w:sz w:val="40"/>
      <w:szCs w:val="24"/>
      <w:lang w:val="en-CA" w:eastAsia="en-US" w:bidi="ar-SA"/>
    </w:rPr>
  </w:style>
  <w:style w:type="character" w:customStyle="1" w:styleId="HeadersinSOPChar">
    <w:name w:val="Headers in SOP Char"/>
    <w:link w:val="HeadersinSOP"/>
    <w:rsid w:val="00746C4C"/>
    <w:rPr>
      <w:rFonts w:ascii="Arial" w:hAnsi="Arial" w:cs="Arial"/>
      <w:b/>
      <w:bCs/>
      <w:sz w:val="24"/>
      <w:szCs w:val="24"/>
      <w:lang w:val="en-US" w:eastAsia="en-US" w:bidi="ar-SA"/>
    </w:rPr>
  </w:style>
  <w:style w:type="paragraph" w:styleId="BodyText">
    <w:name w:val="Body Text"/>
    <w:basedOn w:val="Normal"/>
    <w:rsid w:val="002036A0"/>
    <w:rPr>
      <w:rFonts w:ascii="Verdana" w:hAnsi="Verdana"/>
      <w:sz w:val="20"/>
      <w:szCs w:val="20"/>
    </w:rPr>
  </w:style>
  <w:style w:type="table" w:styleId="TableGrid">
    <w:name w:val="Table Grid"/>
    <w:basedOn w:val="TableNormal"/>
    <w:rsid w:val="003F4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E5618"/>
    <w:rPr>
      <w:rFonts w:ascii="Tahoma" w:hAnsi="Tahoma" w:cs="Tahoma"/>
      <w:sz w:val="16"/>
      <w:szCs w:val="16"/>
    </w:rPr>
  </w:style>
  <w:style w:type="character" w:customStyle="1" w:styleId="Heading5Char">
    <w:name w:val="Heading 5 Char"/>
    <w:link w:val="Heading5"/>
    <w:rsid w:val="00547D47"/>
    <w:rPr>
      <w:rFonts w:ascii="Calibri" w:hAnsi="Calibri" w:cs="Calibri"/>
      <w:b/>
      <w:sz w:val="24"/>
      <w:szCs w:val="24"/>
    </w:rPr>
  </w:style>
  <w:style w:type="paragraph" w:styleId="BodyText2">
    <w:name w:val="Body Text 2"/>
    <w:basedOn w:val="Normal"/>
    <w:link w:val="BodyText2Char"/>
    <w:rsid w:val="00B30904"/>
    <w:pPr>
      <w:jc w:val="center"/>
    </w:pPr>
    <w:rPr>
      <w:rFonts w:ascii="Calibri" w:hAnsi="Calibri" w:cs="Calibri"/>
      <w:b/>
      <w:sz w:val="72"/>
      <w:szCs w:val="72"/>
    </w:rPr>
  </w:style>
  <w:style w:type="character" w:customStyle="1" w:styleId="BodyText2Char">
    <w:name w:val="Body Text 2 Char"/>
    <w:link w:val="BodyText2"/>
    <w:rsid w:val="00B30904"/>
    <w:rPr>
      <w:rFonts w:ascii="Calibri" w:hAnsi="Calibri" w:cs="Calibri"/>
      <w:b/>
      <w:sz w:val="72"/>
      <w:szCs w:val="72"/>
    </w:rPr>
  </w:style>
  <w:style w:type="paragraph" w:styleId="ListParagraph">
    <w:name w:val="List Paragraph"/>
    <w:basedOn w:val="Normal"/>
    <w:uiPriority w:val="34"/>
    <w:qFormat/>
    <w:rsid w:val="00C77AC7"/>
    <w:pPr>
      <w:ind w:left="720"/>
      <w:contextualSpacing/>
    </w:pPr>
    <w:rPr>
      <w:rFonts w:ascii="Calibri" w:eastAsia="Calibri" w:hAnsi="Calibri"/>
      <w:sz w:val="22"/>
      <w:szCs w:val="22"/>
    </w:rPr>
  </w:style>
  <w:style w:type="paragraph" w:customStyle="1" w:styleId="Default">
    <w:name w:val="Default"/>
    <w:rsid w:val="00BE634B"/>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8856">
      <w:bodyDiv w:val="1"/>
      <w:marLeft w:val="0"/>
      <w:marRight w:val="0"/>
      <w:marTop w:val="0"/>
      <w:marBottom w:val="0"/>
      <w:divBdr>
        <w:top w:val="none" w:sz="0" w:space="0" w:color="auto"/>
        <w:left w:val="none" w:sz="0" w:space="0" w:color="auto"/>
        <w:bottom w:val="none" w:sz="0" w:space="0" w:color="auto"/>
        <w:right w:val="none" w:sz="0" w:space="0" w:color="auto"/>
      </w:divBdr>
    </w:div>
    <w:div w:id="14312123">
      <w:bodyDiv w:val="1"/>
      <w:marLeft w:val="0"/>
      <w:marRight w:val="0"/>
      <w:marTop w:val="0"/>
      <w:marBottom w:val="0"/>
      <w:divBdr>
        <w:top w:val="none" w:sz="0" w:space="0" w:color="auto"/>
        <w:left w:val="none" w:sz="0" w:space="0" w:color="auto"/>
        <w:bottom w:val="none" w:sz="0" w:space="0" w:color="auto"/>
        <w:right w:val="none" w:sz="0" w:space="0" w:color="auto"/>
      </w:divBdr>
    </w:div>
    <w:div w:id="23098582">
      <w:bodyDiv w:val="1"/>
      <w:marLeft w:val="0"/>
      <w:marRight w:val="0"/>
      <w:marTop w:val="0"/>
      <w:marBottom w:val="0"/>
      <w:divBdr>
        <w:top w:val="none" w:sz="0" w:space="0" w:color="auto"/>
        <w:left w:val="none" w:sz="0" w:space="0" w:color="auto"/>
        <w:bottom w:val="none" w:sz="0" w:space="0" w:color="auto"/>
        <w:right w:val="none" w:sz="0" w:space="0" w:color="auto"/>
      </w:divBdr>
    </w:div>
    <w:div w:id="61488559">
      <w:bodyDiv w:val="1"/>
      <w:marLeft w:val="0"/>
      <w:marRight w:val="0"/>
      <w:marTop w:val="0"/>
      <w:marBottom w:val="0"/>
      <w:divBdr>
        <w:top w:val="none" w:sz="0" w:space="0" w:color="auto"/>
        <w:left w:val="none" w:sz="0" w:space="0" w:color="auto"/>
        <w:bottom w:val="none" w:sz="0" w:space="0" w:color="auto"/>
        <w:right w:val="none" w:sz="0" w:space="0" w:color="auto"/>
      </w:divBdr>
    </w:div>
    <w:div w:id="96143734">
      <w:bodyDiv w:val="1"/>
      <w:marLeft w:val="0"/>
      <w:marRight w:val="0"/>
      <w:marTop w:val="0"/>
      <w:marBottom w:val="0"/>
      <w:divBdr>
        <w:top w:val="none" w:sz="0" w:space="0" w:color="auto"/>
        <w:left w:val="none" w:sz="0" w:space="0" w:color="auto"/>
        <w:bottom w:val="none" w:sz="0" w:space="0" w:color="auto"/>
        <w:right w:val="none" w:sz="0" w:space="0" w:color="auto"/>
      </w:divBdr>
    </w:div>
    <w:div w:id="134227303">
      <w:bodyDiv w:val="1"/>
      <w:marLeft w:val="0"/>
      <w:marRight w:val="0"/>
      <w:marTop w:val="0"/>
      <w:marBottom w:val="0"/>
      <w:divBdr>
        <w:top w:val="none" w:sz="0" w:space="0" w:color="auto"/>
        <w:left w:val="none" w:sz="0" w:space="0" w:color="auto"/>
        <w:bottom w:val="none" w:sz="0" w:space="0" w:color="auto"/>
        <w:right w:val="none" w:sz="0" w:space="0" w:color="auto"/>
      </w:divBdr>
    </w:div>
    <w:div w:id="159584673">
      <w:bodyDiv w:val="1"/>
      <w:marLeft w:val="0"/>
      <w:marRight w:val="0"/>
      <w:marTop w:val="0"/>
      <w:marBottom w:val="0"/>
      <w:divBdr>
        <w:top w:val="none" w:sz="0" w:space="0" w:color="auto"/>
        <w:left w:val="none" w:sz="0" w:space="0" w:color="auto"/>
        <w:bottom w:val="none" w:sz="0" w:space="0" w:color="auto"/>
        <w:right w:val="none" w:sz="0" w:space="0" w:color="auto"/>
      </w:divBdr>
    </w:div>
    <w:div w:id="242420400">
      <w:bodyDiv w:val="1"/>
      <w:marLeft w:val="0"/>
      <w:marRight w:val="0"/>
      <w:marTop w:val="0"/>
      <w:marBottom w:val="0"/>
      <w:divBdr>
        <w:top w:val="none" w:sz="0" w:space="0" w:color="auto"/>
        <w:left w:val="none" w:sz="0" w:space="0" w:color="auto"/>
        <w:bottom w:val="none" w:sz="0" w:space="0" w:color="auto"/>
        <w:right w:val="none" w:sz="0" w:space="0" w:color="auto"/>
      </w:divBdr>
    </w:div>
    <w:div w:id="244849974">
      <w:bodyDiv w:val="1"/>
      <w:marLeft w:val="0"/>
      <w:marRight w:val="0"/>
      <w:marTop w:val="0"/>
      <w:marBottom w:val="0"/>
      <w:divBdr>
        <w:top w:val="none" w:sz="0" w:space="0" w:color="auto"/>
        <w:left w:val="none" w:sz="0" w:space="0" w:color="auto"/>
        <w:bottom w:val="none" w:sz="0" w:space="0" w:color="auto"/>
        <w:right w:val="none" w:sz="0" w:space="0" w:color="auto"/>
      </w:divBdr>
    </w:div>
    <w:div w:id="352733492">
      <w:bodyDiv w:val="1"/>
      <w:marLeft w:val="0"/>
      <w:marRight w:val="0"/>
      <w:marTop w:val="0"/>
      <w:marBottom w:val="0"/>
      <w:divBdr>
        <w:top w:val="none" w:sz="0" w:space="0" w:color="auto"/>
        <w:left w:val="none" w:sz="0" w:space="0" w:color="auto"/>
        <w:bottom w:val="none" w:sz="0" w:space="0" w:color="auto"/>
        <w:right w:val="none" w:sz="0" w:space="0" w:color="auto"/>
      </w:divBdr>
    </w:div>
    <w:div w:id="396510456">
      <w:bodyDiv w:val="1"/>
      <w:marLeft w:val="0"/>
      <w:marRight w:val="0"/>
      <w:marTop w:val="0"/>
      <w:marBottom w:val="0"/>
      <w:divBdr>
        <w:top w:val="none" w:sz="0" w:space="0" w:color="auto"/>
        <w:left w:val="none" w:sz="0" w:space="0" w:color="auto"/>
        <w:bottom w:val="none" w:sz="0" w:space="0" w:color="auto"/>
        <w:right w:val="none" w:sz="0" w:space="0" w:color="auto"/>
      </w:divBdr>
    </w:div>
    <w:div w:id="412556127">
      <w:bodyDiv w:val="1"/>
      <w:marLeft w:val="0"/>
      <w:marRight w:val="0"/>
      <w:marTop w:val="0"/>
      <w:marBottom w:val="0"/>
      <w:divBdr>
        <w:top w:val="none" w:sz="0" w:space="0" w:color="auto"/>
        <w:left w:val="none" w:sz="0" w:space="0" w:color="auto"/>
        <w:bottom w:val="none" w:sz="0" w:space="0" w:color="auto"/>
        <w:right w:val="none" w:sz="0" w:space="0" w:color="auto"/>
      </w:divBdr>
    </w:div>
    <w:div w:id="454644340">
      <w:bodyDiv w:val="1"/>
      <w:marLeft w:val="0"/>
      <w:marRight w:val="0"/>
      <w:marTop w:val="0"/>
      <w:marBottom w:val="0"/>
      <w:divBdr>
        <w:top w:val="none" w:sz="0" w:space="0" w:color="auto"/>
        <w:left w:val="none" w:sz="0" w:space="0" w:color="auto"/>
        <w:bottom w:val="none" w:sz="0" w:space="0" w:color="auto"/>
        <w:right w:val="none" w:sz="0" w:space="0" w:color="auto"/>
      </w:divBdr>
    </w:div>
    <w:div w:id="466240370">
      <w:bodyDiv w:val="1"/>
      <w:marLeft w:val="0"/>
      <w:marRight w:val="0"/>
      <w:marTop w:val="0"/>
      <w:marBottom w:val="0"/>
      <w:divBdr>
        <w:top w:val="none" w:sz="0" w:space="0" w:color="auto"/>
        <w:left w:val="none" w:sz="0" w:space="0" w:color="auto"/>
        <w:bottom w:val="none" w:sz="0" w:space="0" w:color="auto"/>
        <w:right w:val="none" w:sz="0" w:space="0" w:color="auto"/>
      </w:divBdr>
    </w:div>
    <w:div w:id="500702924">
      <w:bodyDiv w:val="1"/>
      <w:marLeft w:val="0"/>
      <w:marRight w:val="0"/>
      <w:marTop w:val="0"/>
      <w:marBottom w:val="0"/>
      <w:divBdr>
        <w:top w:val="none" w:sz="0" w:space="0" w:color="auto"/>
        <w:left w:val="none" w:sz="0" w:space="0" w:color="auto"/>
        <w:bottom w:val="none" w:sz="0" w:space="0" w:color="auto"/>
        <w:right w:val="none" w:sz="0" w:space="0" w:color="auto"/>
      </w:divBdr>
    </w:div>
    <w:div w:id="519046330">
      <w:bodyDiv w:val="1"/>
      <w:marLeft w:val="0"/>
      <w:marRight w:val="0"/>
      <w:marTop w:val="0"/>
      <w:marBottom w:val="0"/>
      <w:divBdr>
        <w:top w:val="none" w:sz="0" w:space="0" w:color="auto"/>
        <w:left w:val="none" w:sz="0" w:space="0" w:color="auto"/>
        <w:bottom w:val="none" w:sz="0" w:space="0" w:color="auto"/>
        <w:right w:val="none" w:sz="0" w:space="0" w:color="auto"/>
      </w:divBdr>
    </w:div>
    <w:div w:id="575090715">
      <w:bodyDiv w:val="1"/>
      <w:marLeft w:val="0"/>
      <w:marRight w:val="0"/>
      <w:marTop w:val="0"/>
      <w:marBottom w:val="0"/>
      <w:divBdr>
        <w:top w:val="none" w:sz="0" w:space="0" w:color="auto"/>
        <w:left w:val="none" w:sz="0" w:space="0" w:color="auto"/>
        <w:bottom w:val="none" w:sz="0" w:space="0" w:color="auto"/>
        <w:right w:val="none" w:sz="0" w:space="0" w:color="auto"/>
      </w:divBdr>
    </w:div>
    <w:div w:id="627704348">
      <w:bodyDiv w:val="1"/>
      <w:marLeft w:val="0"/>
      <w:marRight w:val="0"/>
      <w:marTop w:val="0"/>
      <w:marBottom w:val="0"/>
      <w:divBdr>
        <w:top w:val="none" w:sz="0" w:space="0" w:color="auto"/>
        <w:left w:val="none" w:sz="0" w:space="0" w:color="auto"/>
        <w:bottom w:val="none" w:sz="0" w:space="0" w:color="auto"/>
        <w:right w:val="none" w:sz="0" w:space="0" w:color="auto"/>
      </w:divBdr>
    </w:div>
    <w:div w:id="631180305">
      <w:bodyDiv w:val="1"/>
      <w:marLeft w:val="0"/>
      <w:marRight w:val="0"/>
      <w:marTop w:val="0"/>
      <w:marBottom w:val="0"/>
      <w:divBdr>
        <w:top w:val="none" w:sz="0" w:space="0" w:color="auto"/>
        <w:left w:val="none" w:sz="0" w:space="0" w:color="auto"/>
        <w:bottom w:val="none" w:sz="0" w:space="0" w:color="auto"/>
        <w:right w:val="none" w:sz="0" w:space="0" w:color="auto"/>
      </w:divBdr>
    </w:div>
    <w:div w:id="657001446">
      <w:bodyDiv w:val="1"/>
      <w:marLeft w:val="0"/>
      <w:marRight w:val="0"/>
      <w:marTop w:val="0"/>
      <w:marBottom w:val="0"/>
      <w:divBdr>
        <w:top w:val="none" w:sz="0" w:space="0" w:color="auto"/>
        <w:left w:val="none" w:sz="0" w:space="0" w:color="auto"/>
        <w:bottom w:val="none" w:sz="0" w:space="0" w:color="auto"/>
        <w:right w:val="none" w:sz="0" w:space="0" w:color="auto"/>
      </w:divBdr>
    </w:div>
    <w:div w:id="700320327">
      <w:bodyDiv w:val="1"/>
      <w:marLeft w:val="0"/>
      <w:marRight w:val="0"/>
      <w:marTop w:val="0"/>
      <w:marBottom w:val="0"/>
      <w:divBdr>
        <w:top w:val="none" w:sz="0" w:space="0" w:color="auto"/>
        <w:left w:val="none" w:sz="0" w:space="0" w:color="auto"/>
        <w:bottom w:val="none" w:sz="0" w:space="0" w:color="auto"/>
        <w:right w:val="none" w:sz="0" w:space="0" w:color="auto"/>
      </w:divBdr>
    </w:div>
    <w:div w:id="725690806">
      <w:bodyDiv w:val="1"/>
      <w:marLeft w:val="0"/>
      <w:marRight w:val="0"/>
      <w:marTop w:val="0"/>
      <w:marBottom w:val="0"/>
      <w:divBdr>
        <w:top w:val="none" w:sz="0" w:space="0" w:color="auto"/>
        <w:left w:val="none" w:sz="0" w:space="0" w:color="auto"/>
        <w:bottom w:val="none" w:sz="0" w:space="0" w:color="auto"/>
        <w:right w:val="none" w:sz="0" w:space="0" w:color="auto"/>
      </w:divBdr>
    </w:div>
    <w:div w:id="805581882">
      <w:bodyDiv w:val="1"/>
      <w:marLeft w:val="0"/>
      <w:marRight w:val="0"/>
      <w:marTop w:val="0"/>
      <w:marBottom w:val="0"/>
      <w:divBdr>
        <w:top w:val="none" w:sz="0" w:space="0" w:color="auto"/>
        <w:left w:val="none" w:sz="0" w:space="0" w:color="auto"/>
        <w:bottom w:val="none" w:sz="0" w:space="0" w:color="auto"/>
        <w:right w:val="none" w:sz="0" w:space="0" w:color="auto"/>
      </w:divBdr>
    </w:div>
    <w:div w:id="815151601">
      <w:bodyDiv w:val="1"/>
      <w:marLeft w:val="0"/>
      <w:marRight w:val="0"/>
      <w:marTop w:val="0"/>
      <w:marBottom w:val="0"/>
      <w:divBdr>
        <w:top w:val="none" w:sz="0" w:space="0" w:color="auto"/>
        <w:left w:val="none" w:sz="0" w:space="0" w:color="auto"/>
        <w:bottom w:val="none" w:sz="0" w:space="0" w:color="auto"/>
        <w:right w:val="none" w:sz="0" w:space="0" w:color="auto"/>
      </w:divBdr>
    </w:div>
    <w:div w:id="847595350">
      <w:bodyDiv w:val="1"/>
      <w:marLeft w:val="0"/>
      <w:marRight w:val="0"/>
      <w:marTop w:val="0"/>
      <w:marBottom w:val="0"/>
      <w:divBdr>
        <w:top w:val="none" w:sz="0" w:space="0" w:color="auto"/>
        <w:left w:val="none" w:sz="0" w:space="0" w:color="auto"/>
        <w:bottom w:val="none" w:sz="0" w:space="0" w:color="auto"/>
        <w:right w:val="none" w:sz="0" w:space="0" w:color="auto"/>
      </w:divBdr>
    </w:div>
    <w:div w:id="860901149">
      <w:bodyDiv w:val="1"/>
      <w:marLeft w:val="0"/>
      <w:marRight w:val="0"/>
      <w:marTop w:val="0"/>
      <w:marBottom w:val="0"/>
      <w:divBdr>
        <w:top w:val="none" w:sz="0" w:space="0" w:color="auto"/>
        <w:left w:val="none" w:sz="0" w:space="0" w:color="auto"/>
        <w:bottom w:val="none" w:sz="0" w:space="0" w:color="auto"/>
        <w:right w:val="none" w:sz="0" w:space="0" w:color="auto"/>
      </w:divBdr>
    </w:div>
    <w:div w:id="899949122">
      <w:bodyDiv w:val="1"/>
      <w:marLeft w:val="0"/>
      <w:marRight w:val="0"/>
      <w:marTop w:val="0"/>
      <w:marBottom w:val="0"/>
      <w:divBdr>
        <w:top w:val="none" w:sz="0" w:space="0" w:color="auto"/>
        <w:left w:val="none" w:sz="0" w:space="0" w:color="auto"/>
        <w:bottom w:val="none" w:sz="0" w:space="0" w:color="auto"/>
        <w:right w:val="none" w:sz="0" w:space="0" w:color="auto"/>
      </w:divBdr>
    </w:div>
    <w:div w:id="943880762">
      <w:bodyDiv w:val="1"/>
      <w:marLeft w:val="0"/>
      <w:marRight w:val="0"/>
      <w:marTop w:val="0"/>
      <w:marBottom w:val="0"/>
      <w:divBdr>
        <w:top w:val="none" w:sz="0" w:space="0" w:color="auto"/>
        <w:left w:val="none" w:sz="0" w:space="0" w:color="auto"/>
        <w:bottom w:val="none" w:sz="0" w:space="0" w:color="auto"/>
        <w:right w:val="none" w:sz="0" w:space="0" w:color="auto"/>
      </w:divBdr>
    </w:div>
    <w:div w:id="945384883">
      <w:bodyDiv w:val="1"/>
      <w:marLeft w:val="0"/>
      <w:marRight w:val="0"/>
      <w:marTop w:val="0"/>
      <w:marBottom w:val="0"/>
      <w:divBdr>
        <w:top w:val="none" w:sz="0" w:space="0" w:color="auto"/>
        <w:left w:val="none" w:sz="0" w:space="0" w:color="auto"/>
        <w:bottom w:val="none" w:sz="0" w:space="0" w:color="auto"/>
        <w:right w:val="none" w:sz="0" w:space="0" w:color="auto"/>
      </w:divBdr>
    </w:div>
    <w:div w:id="1026055225">
      <w:bodyDiv w:val="1"/>
      <w:marLeft w:val="0"/>
      <w:marRight w:val="0"/>
      <w:marTop w:val="0"/>
      <w:marBottom w:val="0"/>
      <w:divBdr>
        <w:top w:val="none" w:sz="0" w:space="0" w:color="auto"/>
        <w:left w:val="none" w:sz="0" w:space="0" w:color="auto"/>
        <w:bottom w:val="none" w:sz="0" w:space="0" w:color="auto"/>
        <w:right w:val="none" w:sz="0" w:space="0" w:color="auto"/>
      </w:divBdr>
    </w:div>
    <w:div w:id="1044063463">
      <w:bodyDiv w:val="1"/>
      <w:marLeft w:val="0"/>
      <w:marRight w:val="0"/>
      <w:marTop w:val="0"/>
      <w:marBottom w:val="0"/>
      <w:divBdr>
        <w:top w:val="none" w:sz="0" w:space="0" w:color="auto"/>
        <w:left w:val="none" w:sz="0" w:space="0" w:color="auto"/>
        <w:bottom w:val="none" w:sz="0" w:space="0" w:color="auto"/>
        <w:right w:val="none" w:sz="0" w:space="0" w:color="auto"/>
      </w:divBdr>
    </w:div>
    <w:div w:id="1051264943">
      <w:bodyDiv w:val="1"/>
      <w:marLeft w:val="0"/>
      <w:marRight w:val="0"/>
      <w:marTop w:val="0"/>
      <w:marBottom w:val="0"/>
      <w:divBdr>
        <w:top w:val="none" w:sz="0" w:space="0" w:color="auto"/>
        <w:left w:val="none" w:sz="0" w:space="0" w:color="auto"/>
        <w:bottom w:val="none" w:sz="0" w:space="0" w:color="auto"/>
        <w:right w:val="none" w:sz="0" w:space="0" w:color="auto"/>
      </w:divBdr>
    </w:div>
    <w:div w:id="1070156187">
      <w:bodyDiv w:val="1"/>
      <w:marLeft w:val="0"/>
      <w:marRight w:val="0"/>
      <w:marTop w:val="0"/>
      <w:marBottom w:val="0"/>
      <w:divBdr>
        <w:top w:val="none" w:sz="0" w:space="0" w:color="auto"/>
        <w:left w:val="none" w:sz="0" w:space="0" w:color="auto"/>
        <w:bottom w:val="none" w:sz="0" w:space="0" w:color="auto"/>
        <w:right w:val="none" w:sz="0" w:space="0" w:color="auto"/>
      </w:divBdr>
    </w:div>
    <w:div w:id="1132480534">
      <w:bodyDiv w:val="1"/>
      <w:marLeft w:val="0"/>
      <w:marRight w:val="0"/>
      <w:marTop w:val="0"/>
      <w:marBottom w:val="0"/>
      <w:divBdr>
        <w:top w:val="none" w:sz="0" w:space="0" w:color="auto"/>
        <w:left w:val="none" w:sz="0" w:space="0" w:color="auto"/>
        <w:bottom w:val="none" w:sz="0" w:space="0" w:color="auto"/>
        <w:right w:val="none" w:sz="0" w:space="0" w:color="auto"/>
      </w:divBdr>
    </w:div>
    <w:div w:id="1145245013">
      <w:bodyDiv w:val="1"/>
      <w:marLeft w:val="0"/>
      <w:marRight w:val="0"/>
      <w:marTop w:val="0"/>
      <w:marBottom w:val="0"/>
      <w:divBdr>
        <w:top w:val="none" w:sz="0" w:space="0" w:color="auto"/>
        <w:left w:val="none" w:sz="0" w:space="0" w:color="auto"/>
        <w:bottom w:val="none" w:sz="0" w:space="0" w:color="auto"/>
        <w:right w:val="none" w:sz="0" w:space="0" w:color="auto"/>
      </w:divBdr>
    </w:div>
    <w:div w:id="1176307250">
      <w:bodyDiv w:val="1"/>
      <w:marLeft w:val="0"/>
      <w:marRight w:val="0"/>
      <w:marTop w:val="0"/>
      <w:marBottom w:val="0"/>
      <w:divBdr>
        <w:top w:val="none" w:sz="0" w:space="0" w:color="auto"/>
        <w:left w:val="none" w:sz="0" w:space="0" w:color="auto"/>
        <w:bottom w:val="none" w:sz="0" w:space="0" w:color="auto"/>
        <w:right w:val="none" w:sz="0" w:space="0" w:color="auto"/>
      </w:divBdr>
    </w:div>
    <w:div w:id="1246918119">
      <w:bodyDiv w:val="1"/>
      <w:marLeft w:val="0"/>
      <w:marRight w:val="0"/>
      <w:marTop w:val="0"/>
      <w:marBottom w:val="0"/>
      <w:divBdr>
        <w:top w:val="none" w:sz="0" w:space="0" w:color="auto"/>
        <w:left w:val="none" w:sz="0" w:space="0" w:color="auto"/>
        <w:bottom w:val="none" w:sz="0" w:space="0" w:color="auto"/>
        <w:right w:val="none" w:sz="0" w:space="0" w:color="auto"/>
      </w:divBdr>
    </w:div>
    <w:div w:id="1258171068">
      <w:bodyDiv w:val="1"/>
      <w:marLeft w:val="0"/>
      <w:marRight w:val="0"/>
      <w:marTop w:val="0"/>
      <w:marBottom w:val="0"/>
      <w:divBdr>
        <w:top w:val="none" w:sz="0" w:space="0" w:color="auto"/>
        <w:left w:val="none" w:sz="0" w:space="0" w:color="auto"/>
        <w:bottom w:val="none" w:sz="0" w:space="0" w:color="auto"/>
        <w:right w:val="none" w:sz="0" w:space="0" w:color="auto"/>
      </w:divBdr>
    </w:div>
    <w:div w:id="1296791742">
      <w:bodyDiv w:val="1"/>
      <w:marLeft w:val="0"/>
      <w:marRight w:val="0"/>
      <w:marTop w:val="0"/>
      <w:marBottom w:val="0"/>
      <w:divBdr>
        <w:top w:val="none" w:sz="0" w:space="0" w:color="auto"/>
        <w:left w:val="none" w:sz="0" w:space="0" w:color="auto"/>
        <w:bottom w:val="none" w:sz="0" w:space="0" w:color="auto"/>
        <w:right w:val="none" w:sz="0" w:space="0" w:color="auto"/>
      </w:divBdr>
    </w:div>
    <w:div w:id="1318995256">
      <w:bodyDiv w:val="1"/>
      <w:marLeft w:val="0"/>
      <w:marRight w:val="0"/>
      <w:marTop w:val="0"/>
      <w:marBottom w:val="0"/>
      <w:divBdr>
        <w:top w:val="none" w:sz="0" w:space="0" w:color="auto"/>
        <w:left w:val="none" w:sz="0" w:space="0" w:color="auto"/>
        <w:bottom w:val="none" w:sz="0" w:space="0" w:color="auto"/>
        <w:right w:val="none" w:sz="0" w:space="0" w:color="auto"/>
      </w:divBdr>
    </w:div>
    <w:div w:id="1368408361">
      <w:bodyDiv w:val="1"/>
      <w:marLeft w:val="0"/>
      <w:marRight w:val="0"/>
      <w:marTop w:val="0"/>
      <w:marBottom w:val="0"/>
      <w:divBdr>
        <w:top w:val="none" w:sz="0" w:space="0" w:color="auto"/>
        <w:left w:val="none" w:sz="0" w:space="0" w:color="auto"/>
        <w:bottom w:val="none" w:sz="0" w:space="0" w:color="auto"/>
        <w:right w:val="none" w:sz="0" w:space="0" w:color="auto"/>
      </w:divBdr>
    </w:div>
    <w:div w:id="1405109244">
      <w:bodyDiv w:val="1"/>
      <w:marLeft w:val="0"/>
      <w:marRight w:val="0"/>
      <w:marTop w:val="0"/>
      <w:marBottom w:val="0"/>
      <w:divBdr>
        <w:top w:val="none" w:sz="0" w:space="0" w:color="auto"/>
        <w:left w:val="none" w:sz="0" w:space="0" w:color="auto"/>
        <w:bottom w:val="none" w:sz="0" w:space="0" w:color="auto"/>
        <w:right w:val="none" w:sz="0" w:space="0" w:color="auto"/>
      </w:divBdr>
    </w:div>
    <w:div w:id="1414086170">
      <w:bodyDiv w:val="1"/>
      <w:marLeft w:val="0"/>
      <w:marRight w:val="0"/>
      <w:marTop w:val="0"/>
      <w:marBottom w:val="0"/>
      <w:divBdr>
        <w:top w:val="none" w:sz="0" w:space="0" w:color="auto"/>
        <w:left w:val="none" w:sz="0" w:space="0" w:color="auto"/>
        <w:bottom w:val="none" w:sz="0" w:space="0" w:color="auto"/>
        <w:right w:val="none" w:sz="0" w:space="0" w:color="auto"/>
      </w:divBdr>
    </w:div>
    <w:div w:id="1494419753">
      <w:bodyDiv w:val="1"/>
      <w:marLeft w:val="0"/>
      <w:marRight w:val="0"/>
      <w:marTop w:val="0"/>
      <w:marBottom w:val="0"/>
      <w:divBdr>
        <w:top w:val="none" w:sz="0" w:space="0" w:color="auto"/>
        <w:left w:val="none" w:sz="0" w:space="0" w:color="auto"/>
        <w:bottom w:val="none" w:sz="0" w:space="0" w:color="auto"/>
        <w:right w:val="none" w:sz="0" w:space="0" w:color="auto"/>
      </w:divBdr>
    </w:div>
    <w:div w:id="1501575530">
      <w:bodyDiv w:val="1"/>
      <w:marLeft w:val="0"/>
      <w:marRight w:val="0"/>
      <w:marTop w:val="0"/>
      <w:marBottom w:val="0"/>
      <w:divBdr>
        <w:top w:val="none" w:sz="0" w:space="0" w:color="auto"/>
        <w:left w:val="none" w:sz="0" w:space="0" w:color="auto"/>
        <w:bottom w:val="none" w:sz="0" w:space="0" w:color="auto"/>
        <w:right w:val="none" w:sz="0" w:space="0" w:color="auto"/>
      </w:divBdr>
    </w:div>
    <w:div w:id="1550874876">
      <w:bodyDiv w:val="1"/>
      <w:marLeft w:val="0"/>
      <w:marRight w:val="0"/>
      <w:marTop w:val="0"/>
      <w:marBottom w:val="0"/>
      <w:divBdr>
        <w:top w:val="none" w:sz="0" w:space="0" w:color="auto"/>
        <w:left w:val="none" w:sz="0" w:space="0" w:color="auto"/>
        <w:bottom w:val="none" w:sz="0" w:space="0" w:color="auto"/>
        <w:right w:val="none" w:sz="0" w:space="0" w:color="auto"/>
      </w:divBdr>
    </w:div>
    <w:div w:id="1558541404">
      <w:bodyDiv w:val="1"/>
      <w:marLeft w:val="0"/>
      <w:marRight w:val="0"/>
      <w:marTop w:val="0"/>
      <w:marBottom w:val="0"/>
      <w:divBdr>
        <w:top w:val="none" w:sz="0" w:space="0" w:color="auto"/>
        <w:left w:val="none" w:sz="0" w:space="0" w:color="auto"/>
        <w:bottom w:val="none" w:sz="0" w:space="0" w:color="auto"/>
        <w:right w:val="none" w:sz="0" w:space="0" w:color="auto"/>
      </w:divBdr>
    </w:div>
    <w:div w:id="1562475359">
      <w:bodyDiv w:val="1"/>
      <w:marLeft w:val="0"/>
      <w:marRight w:val="0"/>
      <w:marTop w:val="0"/>
      <w:marBottom w:val="0"/>
      <w:divBdr>
        <w:top w:val="none" w:sz="0" w:space="0" w:color="auto"/>
        <w:left w:val="none" w:sz="0" w:space="0" w:color="auto"/>
        <w:bottom w:val="none" w:sz="0" w:space="0" w:color="auto"/>
        <w:right w:val="none" w:sz="0" w:space="0" w:color="auto"/>
      </w:divBdr>
    </w:div>
    <w:div w:id="1617180338">
      <w:bodyDiv w:val="1"/>
      <w:marLeft w:val="0"/>
      <w:marRight w:val="0"/>
      <w:marTop w:val="0"/>
      <w:marBottom w:val="0"/>
      <w:divBdr>
        <w:top w:val="none" w:sz="0" w:space="0" w:color="auto"/>
        <w:left w:val="none" w:sz="0" w:space="0" w:color="auto"/>
        <w:bottom w:val="none" w:sz="0" w:space="0" w:color="auto"/>
        <w:right w:val="none" w:sz="0" w:space="0" w:color="auto"/>
      </w:divBdr>
    </w:div>
    <w:div w:id="1628003718">
      <w:bodyDiv w:val="1"/>
      <w:marLeft w:val="0"/>
      <w:marRight w:val="0"/>
      <w:marTop w:val="0"/>
      <w:marBottom w:val="0"/>
      <w:divBdr>
        <w:top w:val="none" w:sz="0" w:space="0" w:color="auto"/>
        <w:left w:val="none" w:sz="0" w:space="0" w:color="auto"/>
        <w:bottom w:val="none" w:sz="0" w:space="0" w:color="auto"/>
        <w:right w:val="none" w:sz="0" w:space="0" w:color="auto"/>
      </w:divBdr>
    </w:div>
    <w:div w:id="1634867590">
      <w:bodyDiv w:val="1"/>
      <w:marLeft w:val="0"/>
      <w:marRight w:val="0"/>
      <w:marTop w:val="0"/>
      <w:marBottom w:val="0"/>
      <w:divBdr>
        <w:top w:val="none" w:sz="0" w:space="0" w:color="auto"/>
        <w:left w:val="none" w:sz="0" w:space="0" w:color="auto"/>
        <w:bottom w:val="none" w:sz="0" w:space="0" w:color="auto"/>
        <w:right w:val="none" w:sz="0" w:space="0" w:color="auto"/>
      </w:divBdr>
    </w:div>
    <w:div w:id="1666787272">
      <w:bodyDiv w:val="1"/>
      <w:marLeft w:val="0"/>
      <w:marRight w:val="0"/>
      <w:marTop w:val="0"/>
      <w:marBottom w:val="0"/>
      <w:divBdr>
        <w:top w:val="none" w:sz="0" w:space="0" w:color="auto"/>
        <w:left w:val="none" w:sz="0" w:space="0" w:color="auto"/>
        <w:bottom w:val="none" w:sz="0" w:space="0" w:color="auto"/>
        <w:right w:val="none" w:sz="0" w:space="0" w:color="auto"/>
      </w:divBdr>
    </w:div>
    <w:div w:id="1678266324">
      <w:bodyDiv w:val="1"/>
      <w:marLeft w:val="0"/>
      <w:marRight w:val="0"/>
      <w:marTop w:val="0"/>
      <w:marBottom w:val="0"/>
      <w:divBdr>
        <w:top w:val="none" w:sz="0" w:space="0" w:color="auto"/>
        <w:left w:val="none" w:sz="0" w:space="0" w:color="auto"/>
        <w:bottom w:val="none" w:sz="0" w:space="0" w:color="auto"/>
        <w:right w:val="none" w:sz="0" w:space="0" w:color="auto"/>
      </w:divBdr>
    </w:div>
    <w:div w:id="1678464667">
      <w:bodyDiv w:val="1"/>
      <w:marLeft w:val="0"/>
      <w:marRight w:val="0"/>
      <w:marTop w:val="0"/>
      <w:marBottom w:val="0"/>
      <w:divBdr>
        <w:top w:val="none" w:sz="0" w:space="0" w:color="auto"/>
        <w:left w:val="none" w:sz="0" w:space="0" w:color="auto"/>
        <w:bottom w:val="none" w:sz="0" w:space="0" w:color="auto"/>
        <w:right w:val="none" w:sz="0" w:space="0" w:color="auto"/>
      </w:divBdr>
    </w:div>
    <w:div w:id="1679848433">
      <w:bodyDiv w:val="1"/>
      <w:marLeft w:val="0"/>
      <w:marRight w:val="0"/>
      <w:marTop w:val="0"/>
      <w:marBottom w:val="0"/>
      <w:divBdr>
        <w:top w:val="none" w:sz="0" w:space="0" w:color="auto"/>
        <w:left w:val="none" w:sz="0" w:space="0" w:color="auto"/>
        <w:bottom w:val="none" w:sz="0" w:space="0" w:color="auto"/>
        <w:right w:val="none" w:sz="0" w:space="0" w:color="auto"/>
      </w:divBdr>
    </w:div>
    <w:div w:id="1757021993">
      <w:bodyDiv w:val="1"/>
      <w:marLeft w:val="0"/>
      <w:marRight w:val="0"/>
      <w:marTop w:val="0"/>
      <w:marBottom w:val="0"/>
      <w:divBdr>
        <w:top w:val="none" w:sz="0" w:space="0" w:color="auto"/>
        <w:left w:val="none" w:sz="0" w:space="0" w:color="auto"/>
        <w:bottom w:val="none" w:sz="0" w:space="0" w:color="auto"/>
        <w:right w:val="none" w:sz="0" w:space="0" w:color="auto"/>
      </w:divBdr>
    </w:div>
    <w:div w:id="1810047594">
      <w:bodyDiv w:val="1"/>
      <w:marLeft w:val="0"/>
      <w:marRight w:val="0"/>
      <w:marTop w:val="0"/>
      <w:marBottom w:val="0"/>
      <w:divBdr>
        <w:top w:val="none" w:sz="0" w:space="0" w:color="auto"/>
        <w:left w:val="none" w:sz="0" w:space="0" w:color="auto"/>
        <w:bottom w:val="none" w:sz="0" w:space="0" w:color="auto"/>
        <w:right w:val="none" w:sz="0" w:space="0" w:color="auto"/>
      </w:divBdr>
    </w:div>
    <w:div w:id="1932817136">
      <w:bodyDiv w:val="1"/>
      <w:marLeft w:val="0"/>
      <w:marRight w:val="0"/>
      <w:marTop w:val="0"/>
      <w:marBottom w:val="0"/>
      <w:divBdr>
        <w:top w:val="none" w:sz="0" w:space="0" w:color="auto"/>
        <w:left w:val="none" w:sz="0" w:space="0" w:color="auto"/>
        <w:bottom w:val="none" w:sz="0" w:space="0" w:color="auto"/>
        <w:right w:val="none" w:sz="0" w:space="0" w:color="auto"/>
      </w:divBdr>
    </w:div>
    <w:div w:id="1941908286">
      <w:bodyDiv w:val="1"/>
      <w:marLeft w:val="0"/>
      <w:marRight w:val="0"/>
      <w:marTop w:val="0"/>
      <w:marBottom w:val="0"/>
      <w:divBdr>
        <w:top w:val="none" w:sz="0" w:space="0" w:color="auto"/>
        <w:left w:val="none" w:sz="0" w:space="0" w:color="auto"/>
        <w:bottom w:val="none" w:sz="0" w:space="0" w:color="auto"/>
        <w:right w:val="none" w:sz="0" w:space="0" w:color="auto"/>
      </w:divBdr>
    </w:div>
    <w:div w:id="1949727677">
      <w:bodyDiv w:val="1"/>
      <w:marLeft w:val="0"/>
      <w:marRight w:val="0"/>
      <w:marTop w:val="0"/>
      <w:marBottom w:val="0"/>
      <w:divBdr>
        <w:top w:val="none" w:sz="0" w:space="0" w:color="auto"/>
        <w:left w:val="none" w:sz="0" w:space="0" w:color="auto"/>
        <w:bottom w:val="none" w:sz="0" w:space="0" w:color="auto"/>
        <w:right w:val="none" w:sz="0" w:space="0" w:color="auto"/>
      </w:divBdr>
    </w:div>
    <w:div w:id="1956331922">
      <w:bodyDiv w:val="1"/>
      <w:marLeft w:val="0"/>
      <w:marRight w:val="0"/>
      <w:marTop w:val="0"/>
      <w:marBottom w:val="0"/>
      <w:divBdr>
        <w:top w:val="none" w:sz="0" w:space="0" w:color="auto"/>
        <w:left w:val="none" w:sz="0" w:space="0" w:color="auto"/>
        <w:bottom w:val="none" w:sz="0" w:space="0" w:color="auto"/>
        <w:right w:val="none" w:sz="0" w:space="0" w:color="auto"/>
      </w:divBdr>
    </w:div>
    <w:div w:id="1975217015">
      <w:bodyDiv w:val="1"/>
      <w:marLeft w:val="0"/>
      <w:marRight w:val="0"/>
      <w:marTop w:val="0"/>
      <w:marBottom w:val="0"/>
      <w:divBdr>
        <w:top w:val="none" w:sz="0" w:space="0" w:color="auto"/>
        <w:left w:val="none" w:sz="0" w:space="0" w:color="auto"/>
        <w:bottom w:val="none" w:sz="0" w:space="0" w:color="auto"/>
        <w:right w:val="none" w:sz="0" w:space="0" w:color="auto"/>
      </w:divBdr>
    </w:div>
    <w:div w:id="2053920942">
      <w:bodyDiv w:val="1"/>
      <w:marLeft w:val="0"/>
      <w:marRight w:val="0"/>
      <w:marTop w:val="0"/>
      <w:marBottom w:val="0"/>
      <w:divBdr>
        <w:top w:val="none" w:sz="0" w:space="0" w:color="auto"/>
        <w:left w:val="none" w:sz="0" w:space="0" w:color="auto"/>
        <w:bottom w:val="none" w:sz="0" w:space="0" w:color="auto"/>
        <w:right w:val="none" w:sz="0" w:space="0" w:color="auto"/>
      </w:divBdr>
    </w:div>
    <w:div w:id="20922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legis.state.sd.us/rules/DisplayRule.aspx?Rule=44%3A02%3A07&amp;Type=All" TargetMode="External"/><Relationship Id="rId4" Type="http://schemas.openxmlformats.org/officeDocument/2006/relationships/settings" Target="settings.xml"/><Relationship Id="rId9" Type="http://schemas.openxmlformats.org/officeDocument/2006/relationships/hyperlink" Target="http://www.doe.sd.gov/cans/nslp.aspx"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doe.sd.gov/cans/index.aspx"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EC1EF-6608-4242-BFDE-DB4D297E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C6D2E540.dotm</Template>
  <TotalTime>0</TotalTime>
  <Pages>63</Pages>
  <Words>15000</Words>
  <Characters>85500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HACCP-Based Standard Operating Procedures (SOPs)</vt:lpstr>
    </vt:vector>
  </TitlesOfParts>
  <Company>NFSMI</Company>
  <LinksUpToDate>false</LinksUpToDate>
  <CharactersWithSpaces>100300</CharactersWithSpaces>
  <SharedDoc>false</SharedDoc>
  <HLinks>
    <vt:vector size="18" baseType="variant">
      <vt:variant>
        <vt:i4>3997813</vt:i4>
      </vt:variant>
      <vt:variant>
        <vt:i4>0</vt:i4>
      </vt:variant>
      <vt:variant>
        <vt:i4>0</vt:i4>
      </vt:variant>
      <vt:variant>
        <vt:i4>5</vt:i4>
      </vt:variant>
      <vt:variant>
        <vt:lpwstr>http://legis.state.sd.us/rules/DisplayRule.aspx?Rule=44%3A02%3A07&amp;Type=All</vt:lpwstr>
      </vt:variant>
      <vt:variant>
        <vt:lpwstr/>
      </vt:variant>
      <vt:variant>
        <vt:i4>4259856</vt:i4>
      </vt:variant>
      <vt:variant>
        <vt:i4>12</vt:i4>
      </vt:variant>
      <vt:variant>
        <vt:i4>0</vt:i4>
      </vt:variant>
      <vt:variant>
        <vt:i4>5</vt:i4>
      </vt:variant>
      <vt:variant>
        <vt:lpwstr>http://www.doe.sd.gov/cans/index.aspx</vt:lpwstr>
      </vt:variant>
      <vt:variant>
        <vt:lpwstr/>
      </vt:variant>
      <vt:variant>
        <vt:i4>4259856</vt:i4>
      </vt:variant>
      <vt:variant>
        <vt:i4>3</vt:i4>
      </vt:variant>
      <vt:variant>
        <vt:i4>0</vt:i4>
      </vt:variant>
      <vt:variant>
        <vt:i4>5</vt:i4>
      </vt:variant>
      <vt:variant>
        <vt:lpwstr>http://www.doe.sd.gov/cans/index.aspx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HACCP-Based Standard Operating Procedures (SOPs)</dc:title>
  <dc:creator>stretch</dc:creator>
  <cp:lastModifiedBy>Ingalls, Rob</cp:lastModifiedBy>
  <cp:revision>3</cp:revision>
  <cp:lastPrinted>2016-04-15T20:13:00Z</cp:lastPrinted>
  <dcterms:created xsi:type="dcterms:W3CDTF">2018-03-27T18:57:00Z</dcterms:created>
  <dcterms:modified xsi:type="dcterms:W3CDTF">2018-06-29T15:29:00Z</dcterms:modified>
</cp:coreProperties>
</file>